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B672C" w14:textId="77777777" w:rsidR="00986737" w:rsidRPr="009432A1" w:rsidRDefault="00596A68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96A68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596A68">
        <w:rPr>
          <w:rFonts w:ascii="Arial" w:hAnsi="Arial" w:cs="Arial"/>
          <w:sz w:val="24"/>
          <w:szCs w:val="24"/>
        </w:rPr>
        <w:t>2026-02-11</w:t>
      </w:r>
    </w:p>
    <w:p w14:paraId="2D81B69D" w14:textId="77777777" w:rsidR="00986737" w:rsidRPr="009432A1" w:rsidRDefault="00596A68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96A6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4475E48" w14:textId="77777777" w:rsidR="00986737" w:rsidRPr="009432A1" w:rsidRDefault="00596A68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596A68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96A68">
        <w:rPr>
          <w:rFonts w:ascii="Arial" w:hAnsi="Arial" w:cs="Arial"/>
          <w:sz w:val="24"/>
          <w:szCs w:val="24"/>
        </w:rPr>
        <w:t>66</w:t>
      </w:r>
    </w:p>
    <w:p w14:paraId="20F8CCCF" w14:textId="77777777" w:rsidR="00986737" w:rsidRPr="009432A1" w:rsidRDefault="00596A68" w:rsidP="00986737">
      <w:pPr>
        <w:rPr>
          <w:rFonts w:ascii="Arial" w:hAnsi="Arial" w:cs="Arial"/>
          <w:sz w:val="24"/>
          <w:szCs w:val="24"/>
        </w:rPr>
      </w:pPr>
      <w:r w:rsidRPr="00596A68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96A68">
        <w:rPr>
          <w:rFonts w:ascii="Arial" w:hAnsi="Arial" w:cs="Arial"/>
          <w:sz w:val="24"/>
          <w:szCs w:val="24"/>
        </w:rPr>
        <w:t>Kraków</w:t>
      </w:r>
    </w:p>
    <w:p w14:paraId="03D5D880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DDF5BED" w14:textId="148AEE5B" w:rsidR="00986737" w:rsidRDefault="00986737" w:rsidP="008A31B1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E3E8C00" w14:textId="77777777" w:rsidR="008A31B1" w:rsidRDefault="008A31B1" w:rsidP="008A31B1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</w:p>
    <w:p w14:paraId="30E6CE42" w14:textId="1FCBF339" w:rsidR="008A31B1" w:rsidRDefault="008A31B1" w:rsidP="008A31B1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DZP-271-1/26-102.AF</w:t>
      </w:r>
    </w:p>
    <w:p w14:paraId="00C73FFC" w14:textId="77777777" w:rsidR="008A31B1" w:rsidRPr="009432A1" w:rsidRDefault="008A31B1" w:rsidP="008A31B1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64C855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D65A21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0A372C1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9763964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09E44EB" w14:textId="77777777" w:rsidTr="005A632E">
        <w:tc>
          <w:tcPr>
            <w:tcW w:w="2269" w:type="dxa"/>
            <w:shd w:val="clear" w:color="auto" w:fill="auto"/>
          </w:tcPr>
          <w:p w14:paraId="2784A505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BB75AD" w14:textId="77777777" w:rsidR="00986737" w:rsidRPr="004E4B64" w:rsidRDefault="00596A6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96A68">
              <w:rPr>
                <w:rFonts w:ascii="Arial" w:hAnsi="Arial" w:cs="Arial"/>
                <w:bCs/>
                <w:sz w:val="24"/>
                <w:szCs w:val="24"/>
              </w:rPr>
              <w:t>Świadczenie całodobowych usług transportu sanitarnego pacjentów, krwi i jej składników oraz awaryjnego transportu leków.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96A68" w:rsidRPr="004E4B64" w14:paraId="5D4E95FF" w14:textId="77777777" w:rsidTr="00FC1313">
        <w:tc>
          <w:tcPr>
            <w:tcW w:w="2269" w:type="dxa"/>
            <w:shd w:val="clear" w:color="auto" w:fill="auto"/>
          </w:tcPr>
          <w:p w14:paraId="52C6A165" w14:textId="77777777" w:rsidR="00596A68" w:rsidRPr="004E4B64" w:rsidRDefault="00596A68" w:rsidP="00FC13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2A781C" w14:textId="77777777" w:rsidR="00596A68" w:rsidRPr="004E4B64" w:rsidRDefault="00596A68" w:rsidP="00FC13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96A68">
              <w:rPr>
                <w:rFonts w:ascii="Arial" w:hAnsi="Arial" w:cs="Arial"/>
                <w:bCs/>
                <w:sz w:val="24"/>
                <w:szCs w:val="24"/>
              </w:rPr>
              <w:t>DZP-271-1/26</w:t>
            </w:r>
          </w:p>
        </w:tc>
      </w:tr>
    </w:tbl>
    <w:p w14:paraId="2ADD50F2" w14:textId="708DC1FA" w:rsidR="00A8073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95775E8" w14:textId="77777777" w:rsidR="008A31B1" w:rsidRPr="00986737" w:rsidRDefault="008A31B1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77730AE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96A68" w:rsidRPr="00596A68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29331BF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96A68" w:rsidRPr="00596A68">
        <w:rPr>
          <w:rFonts w:ascii="Arial" w:hAnsi="Arial" w:cs="Arial"/>
          <w:sz w:val="24"/>
          <w:szCs w:val="24"/>
        </w:rPr>
        <w:t>11/02/2026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96A68" w:rsidRPr="00596A68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B82928D" w14:textId="77777777" w:rsidTr="005A632E">
        <w:tc>
          <w:tcPr>
            <w:tcW w:w="1276" w:type="dxa"/>
            <w:shd w:val="clear" w:color="auto" w:fill="F2F2F2"/>
            <w:vAlign w:val="center"/>
          </w:tcPr>
          <w:p w14:paraId="63E8182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9F3204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F2A36A8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17FB653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96A68" w:rsidRPr="00BB547B" w14:paraId="09D83276" w14:textId="77777777" w:rsidTr="00FC1313">
        <w:tc>
          <w:tcPr>
            <w:tcW w:w="1276" w:type="dxa"/>
            <w:shd w:val="clear" w:color="auto" w:fill="auto"/>
            <w:vAlign w:val="center"/>
          </w:tcPr>
          <w:p w14:paraId="6B3D0390" w14:textId="77777777" w:rsidR="00596A68" w:rsidRPr="00986737" w:rsidRDefault="00596A68" w:rsidP="00FC13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BE8B13" w14:textId="77777777" w:rsidR="00596A68" w:rsidRPr="00986737" w:rsidRDefault="00596A68" w:rsidP="00FC13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EEA10C7" w14:textId="77777777" w:rsidR="00596A68" w:rsidRPr="00986737" w:rsidRDefault="00596A68" w:rsidP="00FC13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Firma Marketingowo-Medyczna MARK-MED Sp. z o. o.</w:t>
            </w:r>
          </w:p>
          <w:p w14:paraId="44925099" w14:textId="77777777" w:rsidR="00596A68" w:rsidRPr="00986737" w:rsidRDefault="00596A68" w:rsidP="00FC1313">
            <w:pPr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osiedle Na Skarpie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6A68">
              <w:rPr>
                <w:rFonts w:ascii="Arial" w:hAnsi="Arial" w:cs="Arial"/>
                <w:sz w:val="24"/>
                <w:szCs w:val="24"/>
              </w:rPr>
              <w:t>27/211a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2AE12A" w14:textId="77777777" w:rsidR="00596A68" w:rsidRPr="00986737" w:rsidRDefault="00596A68" w:rsidP="00FC13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31-910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6A6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0CCB18" w14:textId="77777777" w:rsidR="00596A68" w:rsidRPr="00986737" w:rsidRDefault="00596A68" w:rsidP="00FC13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774 840.00 zł</w:t>
            </w:r>
          </w:p>
        </w:tc>
      </w:tr>
      <w:tr w:rsidR="00596A68" w:rsidRPr="00BB547B" w14:paraId="13337A37" w14:textId="77777777" w:rsidTr="00FC1313">
        <w:tc>
          <w:tcPr>
            <w:tcW w:w="1276" w:type="dxa"/>
            <w:shd w:val="clear" w:color="auto" w:fill="auto"/>
            <w:vAlign w:val="center"/>
          </w:tcPr>
          <w:p w14:paraId="46148B12" w14:textId="77777777" w:rsidR="00596A68" w:rsidRPr="00986737" w:rsidRDefault="00596A68" w:rsidP="00FC13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27FFD7" w14:textId="77777777" w:rsidR="00596A68" w:rsidRPr="00986737" w:rsidRDefault="00596A68" w:rsidP="00FC13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28EADD4" w14:textId="77777777" w:rsidR="00596A68" w:rsidRPr="00986737" w:rsidRDefault="00596A68" w:rsidP="00FC13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Firma Marketingowo-Medyczna MARK-MED Sp. z o. o.</w:t>
            </w:r>
          </w:p>
          <w:p w14:paraId="56AF65DF" w14:textId="77777777" w:rsidR="00596A68" w:rsidRPr="00986737" w:rsidRDefault="00596A68" w:rsidP="00FC1313">
            <w:pPr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osiedle Na Skarpie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6A68">
              <w:rPr>
                <w:rFonts w:ascii="Arial" w:hAnsi="Arial" w:cs="Arial"/>
                <w:sz w:val="24"/>
                <w:szCs w:val="24"/>
              </w:rPr>
              <w:t>27/211a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E3FD45" w14:textId="77777777" w:rsidR="00596A68" w:rsidRPr="00986737" w:rsidRDefault="00596A68" w:rsidP="00FC13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31-910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6A6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781110" w14:textId="77777777" w:rsidR="00596A68" w:rsidRPr="00986737" w:rsidRDefault="00596A68" w:rsidP="00FC13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88 350.00 zł</w:t>
            </w:r>
          </w:p>
        </w:tc>
      </w:tr>
      <w:tr w:rsidR="00596A68" w:rsidRPr="00BB547B" w14:paraId="7044E32F" w14:textId="77777777" w:rsidTr="00FC1313">
        <w:tc>
          <w:tcPr>
            <w:tcW w:w="1276" w:type="dxa"/>
            <w:shd w:val="clear" w:color="auto" w:fill="auto"/>
            <w:vAlign w:val="center"/>
          </w:tcPr>
          <w:p w14:paraId="38E45CEF" w14:textId="77777777" w:rsidR="00596A68" w:rsidRPr="00986737" w:rsidRDefault="00596A68" w:rsidP="00FC13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CE0535" w14:textId="77777777" w:rsidR="00596A68" w:rsidRPr="00986737" w:rsidRDefault="00596A68" w:rsidP="00FC13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9AA8791" w14:textId="77777777" w:rsidR="00596A68" w:rsidRPr="00986737" w:rsidRDefault="00596A68" w:rsidP="00FC13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Liberandum sp. z o.o.</w:t>
            </w:r>
          </w:p>
          <w:p w14:paraId="3E1F79D4" w14:textId="77777777" w:rsidR="00596A68" w:rsidRPr="00986737" w:rsidRDefault="00596A68" w:rsidP="00FC1313">
            <w:pPr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Wielicka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6A68">
              <w:rPr>
                <w:rFonts w:ascii="Arial" w:hAnsi="Arial" w:cs="Arial"/>
                <w:sz w:val="24"/>
                <w:szCs w:val="24"/>
              </w:rPr>
              <w:t>207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917DAD" w14:textId="77777777" w:rsidR="00596A68" w:rsidRPr="00986737" w:rsidRDefault="00596A68" w:rsidP="00FC13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30-663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6A6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8F3082" w14:textId="77777777" w:rsidR="00596A68" w:rsidRPr="00986737" w:rsidRDefault="00596A68" w:rsidP="00FC13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745 521.60 zł</w:t>
            </w:r>
          </w:p>
        </w:tc>
      </w:tr>
      <w:tr w:rsidR="00596A68" w:rsidRPr="00BB547B" w14:paraId="688221E3" w14:textId="77777777" w:rsidTr="00FC1313">
        <w:tc>
          <w:tcPr>
            <w:tcW w:w="1276" w:type="dxa"/>
            <w:shd w:val="clear" w:color="auto" w:fill="auto"/>
            <w:vAlign w:val="center"/>
          </w:tcPr>
          <w:p w14:paraId="1DCC7ADC" w14:textId="77777777" w:rsidR="00596A68" w:rsidRPr="00986737" w:rsidRDefault="00596A68" w:rsidP="00FC13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921C45" w14:textId="77777777" w:rsidR="00596A68" w:rsidRPr="00986737" w:rsidRDefault="00596A68" w:rsidP="00FC13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8534E72" w14:textId="77777777" w:rsidR="00596A68" w:rsidRPr="00986737" w:rsidRDefault="00596A68" w:rsidP="00FC13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Liberandum sp. z o.o.</w:t>
            </w:r>
          </w:p>
          <w:p w14:paraId="1EF53AEA" w14:textId="77777777" w:rsidR="00596A68" w:rsidRPr="00986737" w:rsidRDefault="00596A68" w:rsidP="00FC1313">
            <w:pPr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Wielicka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6A68">
              <w:rPr>
                <w:rFonts w:ascii="Arial" w:hAnsi="Arial" w:cs="Arial"/>
                <w:sz w:val="24"/>
                <w:szCs w:val="24"/>
              </w:rPr>
              <w:t>207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E1F222" w14:textId="77777777" w:rsidR="00596A68" w:rsidRPr="00986737" w:rsidRDefault="00596A68" w:rsidP="00FC13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30-663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6A6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12D500" w14:textId="77777777" w:rsidR="00596A68" w:rsidRPr="00986737" w:rsidRDefault="00596A68" w:rsidP="00FC13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6A68">
              <w:rPr>
                <w:rFonts w:ascii="Arial" w:hAnsi="Arial" w:cs="Arial"/>
                <w:sz w:val="24"/>
                <w:szCs w:val="24"/>
              </w:rPr>
              <w:t>175 200.00 zł</w:t>
            </w:r>
          </w:p>
        </w:tc>
      </w:tr>
    </w:tbl>
    <w:p w14:paraId="535919DA" w14:textId="77777777" w:rsidR="00DC4C43" w:rsidRDefault="00DC4C43" w:rsidP="00DC4C43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635AE6D7" w14:textId="726622FC" w:rsidR="00A80738" w:rsidRDefault="00A80738" w:rsidP="00DC4C43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B0188E6" w14:textId="17CEA5A5" w:rsidR="00DC4C43" w:rsidRDefault="00DC4C43" w:rsidP="00DC4C43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6DB55C04" w14:textId="4569722E" w:rsidR="00DC4C43" w:rsidRPr="00BB547B" w:rsidRDefault="00CD6875" w:rsidP="00DC4C43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</w:t>
      </w:r>
      <w:r w:rsidR="00DC4C43">
        <w:rPr>
          <w:rFonts w:ascii="Arial" w:hAnsi="Arial" w:cs="Arial"/>
          <w:i/>
          <w:szCs w:val="24"/>
        </w:rPr>
        <w:t>r n. o zdr. Jacek Żak</w:t>
      </w:r>
    </w:p>
    <w:bookmarkEnd w:id="0"/>
    <w:sectPr w:rsidR="00DC4C4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99B6C" w14:textId="77777777" w:rsidR="004B494E" w:rsidRDefault="004B494E">
      <w:r>
        <w:separator/>
      </w:r>
    </w:p>
  </w:endnote>
  <w:endnote w:type="continuationSeparator" w:id="0">
    <w:p w14:paraId="62FDAF0B" w14:textId="77777777" w:rsidR="004B494E" w:rsidRDefault="004B4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C46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992FA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9D84B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BE83E5A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BABA7A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9EA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3D4DB0" w14:textId="77777777" w:rsidR="009F189D" w:rsidRDefault="009F189D">
    <w:pPr>
      <w:pStyle w:val="Stopka"/>
      <w:tabs>
        <w:tab w:val="clear" w:pos="4536"/>
      </w:tabs>
      <w:jc w:val="center"/>
    </w:pPr>
  </w:p>
  <w:p w14:paraId="54DA14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F65B2" w14:textId="77777777" w:rsidR="004B494E" w:rsidRDefault="004B494E">
      <w:r>
        <w:separator/>
      </w:r>
    </w:p>
  </w:footnote>
  <w:footnote w:type="continuationSeparator" w:id="0">
    <w:p w14:paraId="4D140780" w14:textId="77777777" w:rsidR="004B494E" w:rsidRDefault="004B4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8FA76" w14:textId="77777777" w:rsidR="00596A68" w:rsidRDefault="00596A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F39AB" w14:textId="77777777" w:rsidR="00596A68" w:rsidRDefault="00596A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CCF49" w14:textId="77777777" w:rsidR="00596A68" w:rsidRDefault="00596A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94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494E"/>
    <w:rsid w:val="004C7E9B"/>
    <w:rsid w:val="005614F2"/>
    <w:rsid w:val="00577BC6"/>
    <w:rsid w:val="00596A68"/>
    <w:rsid w:val="005A632E"/>
    <w:rsid w:val="0069085C"/>
    <w:rsid w:val="006B27ED"/>
    <w:rsid w:val="00843263"/>
    <w:rsid w:val="00861E75"/>
    <w:rsid w:val="008A31B1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D6875"/>
    <w:rsid w:val="00D665F5"/>
    <w:rsid w:val="00D7128F"/>
    <w:rsid w:val="00DC4C4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F21F398"/>
  <w15:chartTrackingRefBased/>
  <w15:docId w15:val="{F3BD7451-2840-4493-8ED8-217E63E49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183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5</cp:revision>
  <cp:lastPrinted>2026-02-11T09:11:00Z</cp:lastPrinted>
  <dcterms:created xsi:type="dcterms:W3CDTF">2026-02-11T09:08:00Z</dcterms:created>
  <dcterms:modified xsi:type="dcterms:W3CDTF">2026-02-11T09:12:00Z</dcterms:modified>
</cp:coreProperties>
</file>