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4B601" w14:textId="5BBDF202" w:rsidR="00843A88" w:rsidRPr="00B066E4" w:rsidRDefault="00033C7C" w:rsidP="00FD4AEC">
      <w:pPr>
        <w:spacing w:after="480"/>
        <w:jc w:val="right"/>
      </w:pPr>
      <w:r w:rsidRPr="00B066E4">
        <w:t>Niepołomice</w:t>
      </w:r>
      <w:r w:rsidR="00843A88" w:rsidRPr="00B066E4">
        <w:t xml:space="preserve"> dnia: </w:t>
      </w:r>
      <w:r w:rsidRPr="00B066E4">
        <w:t>2026-02-1</w:t>
      </w:r>
      <w:r w:rsidR="00B066E4" w:rsidRPr="00B066E4">
        <w:t>1</w:t>
      </w:r>
    </w:p>
    <w:p w14:paraId="10A74458" w14:textId="4546E1A1" w:rsidR="00843A88" w:rsidRPr="00B066E4" w:rsidRDefault="00033C7C" w:rsidP="00843A88">
      <w:pPr>
        <w:spacing w:line="360" w:lineRule="auto"/>
        <w:rPr>
          <w:b/>
          <w:bCs/>
        </w:rPr>
      </w:pPr>
      <w:r w:rsidRPr="00B066E4">
        <w:rPr>
          <w:b/>
          <w:bCs/>
        </w:rPr>
        <w:t>GMINA NIEPOŁOMICE</w:t>
      </w:r>
    </w:p>
    <w:p w14:paraId="7BF5A0BB" w14:textId="6DC0174A" w:rsidR="00843A88" w:rsidRPr="00B066E4" w:rsidRDefault="00033C7C" w:rsidP="00843A88">
      <w:pPr>
        <w:spacing w:line="360" w:lineRule="auto"/>
      </w:pPr>
      <w:r w:rsidRPr="00B066E4">
        <w:t>Pl. Zwycięstwa</w:t>
      </w:r>
      <w:r w:rsidR="00843A88" w:rsidRPr="00B066E4">
        <w:t xml:space="preserve"> </w:t>
      </w:r>
      <w:r w:rsidRPr="00B066E4">
        <w:t>13</w:t>
      </w:r>
    </w:p>
    <w:p w14:paraId="1924320D" w14:textId="799DE127" w:rsidR="00843A88" w:rsidRPr="00B066E4" w:rsidRDefault="00033C7C" w:rsidP="00843A88">
      <w:r w:rsidRPr="00B066E4">
        <w:t>32-005</w:t>
      </w:r>
      <w:r w:rsidR="00843A88" w:rsidRPr="00B066E4">
        <w:t xml:space="preserve"> </w:t>
      </w:r>
      <w:r w:rsidRPr="00B066E4">
        <w:t>Niepołomice</w:t>
      </w:r>
    </w:p>
    <w:p w14:paraId="1CA0E9FA" w14:textId="085738D8" w:rsidR="00843A88" w:rsidRPr="00B066E4" w:rsidRDefault="00B066E4" w:rsidP="00843A88">
      <w:pPr>
        <w:jc w:val="both"/>
        <w:rPr>
          <w:bCs/>
        </w:rPr>
      </w:pPr>
      <w:r w:rsidRPr="00B066E4">
        <w:rPr>
          <w:bCs/>
        </w:rPr>
        <w:t>Pismo: ZP.271.4.2026.1</w:t>
      </w:r>
    </w:p>
    <w:p w14:paraId="643CD9B6" w14:textId="75D60470" w:rsidR="00843A88" w:rsidRPr="00B066E4" w:rsidRDefault="00843A88" w:rsidP="00FD4AEC">
      <w:pPr>
        <w:spacing w:after="480"/>
        <w:jc w:val="both"/>
        <w:rPr>
          <w:bCs/>
        </w:rPr>
      </w:pPr>
    </w:p>
    <w:p w14:paraId="0D78F64F" w14:textId="77777777" w:rsidR="00843A88" w:rsidRPr="00B066E4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B066E4">
        <w:rPr>
          <w:b/>
        </w:rPr>
        <w:t>WYKONAWCY</w:t>
      </w:r>
    </w:p>
    <w:p w14:paraId="748DEA58" w14:textId="77777777" w:rsidR="00843A88" w:rsidRPr="00B066E4" w:rsidRDefault="00843A88" w:rsidP="00D265AC">
      <w:pPr>
        <w:tabs>
          <w:tab w:val="left" w:pos="708"/>
          <w:tab w:val="center" w:pos="4536"/>
          <w:tab w:val="right" w:pos="9072"/>
        </w:tabs>
        <w:spacing w:after="480"/>
        <w:ind w:left="5103"/>
      </w:pPr>
      <w:r w:rsidRPr="00B066E4">
        <w:t>ubiegający się o zamówienie</w:t>
      </w:r>
    </w:p>
    <w:p w14:paraId="03643446" w14:textId="77777777" w:rsidR="004E4B64" w:rsidRPr="00B066E4" w:rsidRDefault="004E4B64" w:rsidP="00D265AC">
      <w:pPr>
        <w:spacing w:after="120"/>
        <w:jc w:val="both"/>
        <w:rPr>
          <w:rFonts w:eastAsia="Calibri"/>
          <w:lang w:eastAsia="en-US"/>
        </w:rPr>
      </w:pPr>
      <w:r w:rsidRPr="00B066E4">
        <w:rPr>
          <w:rFonts w:eastAsia="Calibri"/>
          <w:lang w:eastAsia="en-US"/>
        </w:rPr>
        <w:t xml:space="preserve">Dotyczy: </w:t>
      </w:r>
      <w:r w:rsidRPr="00B066E4">
        <w:t>postępowania o udzielenie zamówienia publicznego</w:t>
      </w:r>
      <w:r w:rsidRPr="00B066E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B066E4" w14:paraId="6337C607" w14:textId="77777777" w:rsidTr="00FD4AEC">
        <w:tc>
          <w:tcPr>
            <w:tcW w:w="2269" w:type="dxa"/>
          </w:tcPr>
          <w:p w14:paraId="3636101C" w14:textId="77777777" w:rsidR="004E4B64" w:rsidRPr="00B066E4" w:rsidRDefault="004E4B64" w:rsidP="00D265AC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B066E4">
              <w:t>Nazwa zamówienia:</w:t>
            </w:r>
          </w:p>
        </w:tc>
        <w:tc>
          <w:tcPr>
            <w:tcW w:w="6803" w:type="dxa"/>
          </w:tcPr>
          <w:p w14:paraId="5314E23B" w14:textId="2610C68A" w:rsidR="004E4B64" w:rsidRPr="00B066E4" w:rsidRDefault="00033C7C" w:rsidP="00D265AC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066E4">
              <w:rPr>
                <w:bCs/>
              </w:rPr>
              <w:t>Całodobowa obsługa monitoringu miejskiego oraz usługi w zakresie patrolu i podejmowania interwencji w przestrzeni publicznej, jak również usługi w zakresie zabezpieczenia imprez masowych</w:t>
            </w:r>
            <w:r w:rsidR="004E4B64" w:rsidRPr="00B066E4">
              <w:rPr>
                <w:bCs/>
              </w:rPr>
              <w:t>.</w:t>
            </w:r>
          </w:p>
        </w:tc>
      </w:tr>
      <w:tr w:rsidR="00033C7C" w:rsidRPr="00B066E4" w14:paraId="7C15AAB3" w14:textId="77777777" w:rsidTr="00924590">
        <w:tc>
          <w:tcPr>
            <w:tcW w:w="2269" w:type="dxa"/>
          </w:tcPr>
          <w:p w14:paraId="3F873E60" w14:textId="77777777" w:rsidR="00033C7C" w:rsidRPr="00B066E4" w:rsidRDefault="00033C7C" w:rsidP="0092459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066E4">
              <w:t>Numer referencyjny:</w:t>
            </w:r>
          </w:p>
        </w:tc>
        <w:tc>
          <w:tcPr>
            <w:tcW w:w="6803" w:type="dxa"/>
          </w:tcPr>
          <w:p w14:paraId="4270CA82" w14:textId="22559657" w:rsidR="00033C7C" w:rsidRPr="00B066E4" w:rsidRDefault="00033C7C" w:rsidP="0092459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066E4">
              <w:rPr>
                <w:bCs/>
              </w:rPr>
              <w:t>ZP.271.4.2026</w:t>
            </w:r>
          </w:p>
        </w:tc>
      </w:tr>
    </w:tbl>
    <w:p w14:paraId="5F7268E3" w14:textId="77777777" w:rsidR="004E4B64" w:rsidRPr="00B066E4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B066E4" w14:paraId="706C8778" w14:textId="77777777" w:rsidTr="00C46732">
        <w:tc>
          <w:tcPr>
            <w:tcW w:w="9330" w:type="dxa"/>
            <w:shd w:val="clear" w:color="auto" w:fill="F2F2F2"/>
            <w:hideMark/>
          </w:tcPr>
          <w:p w14:paraId="432EAB40" w14:textId="77777777" w:rsidR="00843A88" w:rsidRPr="00B066E4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B066E4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0E9602E7" w14:textId="1F3DAE1D" w:rsidR="0012774F" w:rsidRPr="00B066E4" w:rsidRDefault="00520165" w:rsidP="00D265AC">
      <w:pPr>
        <w:spacing w:before="600" w:after="240"/>
        <w:jc w:val="both"/>
      </w:pPr>
      <w:r w:rsidRPr="00B066E4">
        <w:t xml:space="preserve">Zamawiający, </w:t>
      </w:r>
      <w:r w:rsidR="00033C7C" w:rsidRPr="00B066E4">
        <w:rPr>
          <w:b/>
        </w:rPr>
        <w:t>GMINA NIEPOŁOMICE</w:t>
      </w:r>
      <w:r w:rsidRPr="00B066E4">
        <w:t xml:space="preserve">, działając na podstawie art. </w:t>
      </w:r>
      <w:r w:rsidR="00E74BC3" w:rsidRPr="00B066E4">
        <w:t>284</w:t>
      </w:r>
      <w:r w:rsidRPr="00B066E4">
        <w:t xml:space="preserve"> ust. </w:t>
      </w:r>
      <w:r w:rsidR="0029606A" w:rsidRPr="00B066E4">
        <w:t>6</w:t>
      </w:r>
      <w:r w:rsidRPr="00B066E4">
        <w:t xml:space="preserve"> ustawy z dnia </w:t>
      </w:r>
      <w:r w:rsidR="0029606A" w:rsidRPr="00B066E4">
        <w:t>11</w:t>
      </w:r>
      <w:r w:rsidRPr="00B066E4">
        <w:t xml:space="preserve"> </w:t>
      </w:r>
      <w:r w:rsidR="0029606A" w:rsidRPr="00B066E4">
        <w:t xml:space="preserve">września </w:t>
      </w:r>
      <w:r w:rsidRPr="00B066E4">
        <w:t>20</w:t>
      </w:r>
      <w:r w:rsidR="0029606A" w:rsidRPr="00B066E4">
        <w:t>19</w:t>
      </w:r>
      <w:r w:rsidRPr="00B066E4">
        <w:t xml:space="preserve"> r</w:t>
      </w:r>
      <w:r w:rsidR="0029606A" w:rsidRPr="00B066E4">
        <w:t>.</w:t>
      </w:r>
      <w:r w:rsidRPr="00B066E4">
        <w:t xml:space="preserve"> Prawo </w:t>
      </w:r>
      <w:r w:rsidR="0029606A" w:rsidRPr="00B066E4">
        <w:t>z</w:t>
      </w:r>
      <w:r w:rsidRPr="00B066E4">
        <w:t xml:space="preserve">amówień </w:t>
      </w:r>
      <w:r w:rsidR="0029606A" w:rsidRPr="00B066E4">
        <w:t>p</w:t>
      </w:r>
      <w:r w:rsidRPr="00B066E4">
        <w:t xml:space="preserve">ublicznych </w:t>
      </w:r>
      <w:r w:rsidR="00033C7C" w:rsidRPr="00B066E4">
        <w:t>(</w:t>
      </w:r>
      <w:proofErr w:type="spellStart"/>
      <w:r w:rsidR="00033C7C" w:rsidRPr="00B066E4">
        <w:t>t.j</w:t>
      </w:r>
      <w:proofErr w:type="spellEnd"/>
      <w:r w:rsidR="00033C7C" w:rsidRPr="00B066E4">
        <w:t xml:space="preserve">. Dz. U. z 2024 r. poz. 1320 z </w:t>
      </w:r>
      <w:proofErr w:type="spellStart"/>
      <w:r w:rsidR="00033C7C" w:rsidRPr="00B066E4">
        <w:t>późn</w:t>
      </w:r>
      <w:proofErr w:type="spellEnd"/>
      <w:r w:rsidR="00033C7C" w:rsidRPr="00B066E4">
        <w:t>. zm.)</w:t>
      </w:r>
      <w:r w:rsidR="00BE7BFD" w:rsidRPr="00B066E4">
        <w:t xml:space="preserve">, </w:t>
      </w:r>
      <w:r w:rsidR="00E74BC3" w:rsidRPr="00B066E4">
        <w:t>udostępnia</w:t>
      </w:r>
      <w:r w:rsidR="00BE7BFD" w:rsidRPr="00B066E4">
        <w:t xml:space="preserve"> poniżej treść zapytań do S</w:t>
      </w:r>
      <w:r w:rsidR="0012774F" w:rsidRPr="00B066E4">
        <w:t>pecyfikacji Warunków Zamówienia (</w:t>
      </w:r>
      <w:r w:rsidR="0012774F" w:rsidRPr="00B066E4">
        <w:rPr>
          <w:lang w:eastAsia="ar-SA"/>
        </w:rPr>
        <w:t>zwanej dalej</w:t>
      </w:r>
      <w:r w:rsidR="0012774F" w:rsidRPr="00B066E4">
        <w:rPr>
          <w:b/>
          <w:lang w:eastAsia="ar-SA"/>
        </w:rPr>
        <w:t xml:space="preserve"> </w:t>
      </w:r>
      <w:r w:rsidR="0012774F" w:rsidRPr="00B066E4">
        <w:rPr>
          <w:bCs/>
          <w:lang w:eastAsia="ar-SA"/>
        </w:rPr>
        <w:t>”SWZ”)</w:t>
      </w:r>
      <w:r w:rsidR="00E74BC3" w:rsidRPr="00B066E4">
        <w:rPr>
          <w:bCs/>
          <w:lang w:eastAsia="ar-SA"/>
        </w:rPr>
        <w:t xml:space="preserve"> </w:t>
      </w:r>
      <w:r w:rsidR="00E74BC3" w:rsidRPr="00B066E4">
        <w:t>wraz z wyjaśnieniami</w:t>
      </w:r>
      <w:r w:rsidR="0012774F" w:rsidRPr="00B066E4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33C7C" w:rsidRPr="00B066E4" w14:paraId="174997BC" w14:textId="77777777" w:rsidTr="00924590">
        <w:tc>
          <w:tcPr>
            <w:tcW w:w="9356" w:type="dxa"/>
          </w:tcPr>
          <w:p w14:paraId="7C12B5CF" w14:textId="136758A2" w:rsidR="00033C7C" w:rsidRPr="00B066E4" w:rsidRDefault="00033C7C" w:rsidP="00D265AC">
            <w:pPr>
              <w:spacing w:before="60" w:after="60"/>
              <w:ind w:left="30" w:right="-72"/>
              <w:rPr>
                <w:b/>
                <w:bCs/>
              </w:rPr>
            </w:pPr>
            <w:r w:rsidRPr="00B066E4">
              <w:rPr>
                <w:b/>
                <w:bCs/>
              </w:rPr>
              <w:t>Pytanie</w:t>
            </w:r>
          </w:p>
          <w:p w14:paraId="3C9065C7" w14:textId="77777777" w:rsidR="00033C7C" w:rsidRPr="00B066E4" w:rsidRDefault="00033C7C" w:rsidP="00D265AC">
            <w:pPr>
              <w:spacing w:after="120"/>
              <w:ind w:left="30" w:right="-72"/>
              <w:jc w:val="both"/>
            </w:pPr>
            <w:r w:rsidRPr="00B066E4">
              <w:t>Czy całe zamówienie objęte jest obowiązkiem zatrudnienia osób na umowę na prace? Czy osoby zatrudnione w zakresie zabezpieczenia imprez masowych mogą być zatrudnione na umowę cywilnoprawna?</w:t>
            </w:r>
          </w:p>
          <w:p w14:paraId="53F795AB" w14:textId="77777777" w:rsidR="00033C7C" w:rsidRPr="00B066E4" w:rsidRDefault="00033C7C" w:rsidP="00D265AC">
            <w:pPr>
              <w:spacing w:after="120"/>
              <w:ind w:left="30" w:right="-72"/>
              <w:jc w:val="both"/>
            </w:pPr>
            <w:r w:rsidRPr="00B066E4">
              <w:t>Adresy placówek do których wymagany jest dojazd w odpowiednim czasie? Prosimy o wskazanie z adresami.</w:t>
            </w:r>
          </w:p>
          <w:p w14:paraId="74D5D024" w14:textId="5C359530" w:rsidR="00033C7C" w:rsidRPr="00B066E4" w:rsidRDefault="00033C7C" w:rsidP="00D265AC">
            <w:pPr>
              <w:spacing w:after="120"/>
              <w:ind w:left="30" w:right="-72"/>
              <w:jc w:val="both"/>
            </w:pPr>
            <w:r w:rsidRPr="00B066E4">
              <w:t>Ile ma być patroli jeżdżących w trybie 24h? Z jakiej ilości Pracowników ochrony ma składać się każdy z patrol?</w:t>
            </w:r>
          </w:p>
          <w:p w14:paraId="499EDE5A" w14:textId="77777777" w:rsidR="00033C7C" w:rsidRDefault="00033C7C" w:rsidP="00D265AC">
            <w:pPr>
              <w:spacing w:after="40"/>
              <w:ind w:left="30" w:right="-72"/>
              <w:rPr>
                <w:b/>
                <w:bCs/>
              </w:rPr>
            </w:pPr>
            <w:r w:rsidRPr="00B066E4">
              <w:rPr>
                <w:b/>
                <w:bCs/>
              </w:rPr>
              <w:t>Stanowisko (wyjaśnienie) Zamawiającego:</w:t>
            </w:r>
          </w:p>
          <w:p w14:paraId="2981C58C" w14:textId="20BDF102" w:rsidR="00D265AC" w:rsidRDefault="00D265AC" w:rsidP="00D265AC">
            <w:pPr>
              <w:numPr>
                <w:ilvl w:val="0"/>
                <w:numId w:val="8"/>
              </w:numPr>
              <w:spacing w:after="40"/>
              <w:ind w:left="317" w:right="-72" w:hanging="317"/>
            </w:pPr>
            <w:r w:rsidRPr="00D265AC">
              <w:t xml:space="preserve">Obowiązek zatrudnienia osób „na umowę o pracę” został określony w SWZ i dotyczy wyłącznie zadania I </w:t>
            </w:r>
            <w:proofErr w:type="spellStart"/>
            <w:r w:rsidRPr="00D265AC">
              <w:t>i</w:t>
            </w:r>
            <w:proofErr w:type="spellEnd"/>
            <w:r w:rsidRPr="00D265AC">
              <w:t xml:space="preserve"> II.</w:t>
            </w:r>
          </w:p>
          <w:p w14:paraId="72846180" w14:textId="77777777" w:rsidR="00D265AC" w:rsidRDefault="00D265AC" w:rsidP="00D265AC">
            <w:pPr>
              <w:numPr>
                <w:ilvl w:val="0"/>
                <w:numId w:val="8"/>
              </w:numPr>
              <w:spacing w:after="40"/>
              <w:ind w:left="317" w:right="-72" w:hanging="317"/>
            </w:pPr>
            <w:r w:rsidRPr="00D265AC">
              <w:t>Wobec osób obsługujących zabezpieczenia imprez masowych i imprez okolicznościowych organizowanych przez UMiG w Niepołomicach jest możliwość zatrudnienia „na umowę cywilnoprawną”.</w:t>
            </w:r>
          </w:p>
          <w:p w14:paraId="5B9D5CF1" w14:textId="77777777" w:rsidR="00D265AC" w:rsidRDefault="00D265AC" w:rsidP="00D265AC">
            <w:pPr>
              <w:numPr>
                <w:ilvl w:val="0"/>
                <w:numId w:val="8"/>
              </w:numPr>
              <w:spacing w:after="40"/>
              <w:ind w:left="317" w:right="-72" w:hanging="317"/>
            </w:pPr>
            <w:r w:rsidRPr="00D265AC">
              <w:t>Zamawiający nie określa adresów placówek i obiektów, do których wymagany jest dojazd w odpowiednim czasie. Wymagany czas interwencji dotyczy wszystkich podejmowanych interwencji, niezależnie od tego, czy dotyczą one placówki, obiektu, czy interwencji w przestrzeni publicznej gminy Niepołomice. W załączniku nr 3 do umowy zostaną wskazane miejsca objęte szczególnym nadzorem prewencyjnym.</w:t>
            </w:r>
          </w:p>
          <w:p w14:paraId="3F0363B1" w14:textId="77777777" w:rsidR="00D265AC" w:rsidRDefault="00D265AC" w:rsidP="00D265AC">
            <w:pPr>
              <w:numPr>
                <w:ilvl w:val="0"/>
                <w:numId w:val="8"/>
              </w:numPr>
              <w:spacing w:after="40"/>
              <w:ind w:left="317" w:right="-72" w:hanging="317"/>
            </w:pPr>
            <w:r w:rsidRPr="00D265AC">
              <w:t>Wykonawca zapewnia ciągłość patroli na terenie gminy Niepołomice w ilości wystarczającej do podjęcia interwencji w określonym w umowie czasie. W przypadku patrolu prewencyjnego wystarczający jest jeden patrol pełniący zadania na terenie gminy w systemie ciągłym przy zabezpieczeniu co najmniej jednego dodatkowego patrolu w przypadku konieczności podjęcia dodatkowej interwencji.</w:t>
            </w:r>
          </w:p>
          <w:p w14:paraId="18FC427B" w14:textId="0014447D" w:rsidR="00D265AC" w:rsidRPr="00D265AC" w:rsidRDefault="00D265AC" w:rsidP="00D265AC">
            <w:pPr>
              <w:numPr>
                <w:ilvl w:val="0"/>
                <w:numId w:val="8"/>
              </w:numPr>
              <w:spacing w:after="40"/>
              <w:ind w:left="317" w:right="-72" w:hanging="317"/>
            </w:pPr>
            <w:r w:rsidRPr="00D265AC">
              <w:t>Każdy patrol składa się z dwóch pracowników ochrony posiadających aktualny wpis na listę kwalifikowanych pracowników ochrony</w:t>
            </w:r>
          </w:p>
          <w:p w14:paraId="1A8B30D8" w14:textId="77777777" w:rsidR="00D265AC" w:rsidRPr="00D265AC" w:rsidRDefault="00D265AC" w:rsidP="00D265AC">
            <w:pPr>
              <w:spacing w:after="40"/>
              <w:ind w:left="30" w:right="-72"/>
            </w:pPr>
          </w:p>
          <w:p w14:paraId="6EC50479" w14:textId="68A746C2" w:rsidR="00033C7C" w:rsidRPr="00B066E4" w:rsidRDefault="00033C7C" w:rsidP="00D265AC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5E2AAD1E" w14:textId="77777777" w:rsidR="00BE7BFD" w:rsidRPr="00B066E4" w:rsidRDefault="00BE7BFD" w:rsidP="00520165">
      <w:pPr>
        <w:jc w:val="both"/>
      </w:pPr>
    </w:p>
    <w:p w14:paraId="03EE33F3" w14:textId="0B9A2A73" w:rsidR="00B066E4" w:rsidRPr="00B066E4" w:rsidRDefault="00B066E4">
      <w:pPr>
        <w:spacing w:before="120" w:after="120" w:line="360" w:lineRule="auto"/>
        <w:ind w:left="567"/>
        <w:jc w:val="right"/>
      </w:pPr>
    </w:p>
    <w:sectPr w:rsidR="00B066E4" w:rsidRPr="00B066E4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C74565" w14:textId="77777777" w:rsidR="009E464F" w:rsidRDefault="009E464F">
      <w:r>
        <w:separator/>
      </w:r>
    </w:p>
  </w:endnote>
  <w:endnote w:type="continuationSeparator" w:id="0">
    <w:p w14:paraId="1122602F" w14:textId="77777777" w:rsidR="009E464F" w:rsidRDefault="009E4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A91E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BC78A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6668F" w14:textId="6A1FFBBD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F95B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EF3C6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DEC70B7" w14:textId="77777777" w:rsidR="006D4AB3" w:rsidRDefault="006D4AB3">
    <w:pPr>
      <w:pStyle w:val="Stopka"/>
      <w:tabs>
        <w:tab w:val="clear" w:pos="4536"/>
        <w:tab w:val="left" w:pos="6237"/>
      </w:tabs>
    </w:pPr>
  </w:p>
  <w:p w14:paraId="52ACF2B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CE4808" w14:textId="77777777" w:rsidR="009E464F" w:rsidRDefault="009E464F">
      <w:r>
        <w:separator/>
      </w:r>
    </w:p>
  </w:footnote>
  <w:footnote w:type="continuationSeparator" w:id="0">
    <w:p w14:paraId="46634FF1" w14:textId="77777777" w:rsidR="009E464F" w:rsidRDefault="009E46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B200F" w14:textId="77777777" w:rsidR="00033C7C" w:rsidRDefault="00033C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3C037" w14:textId="77777777" w:rsidR="00033C7C" w:rsidRDefault="00033C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9B3B3" w14:textId="77777777" w:rsidR="00033C7C" w:rsidRDefault="00033C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15620"/>
    <w:multiLevelType w:val="hybridMultilevel"/>
    <w:tmpl w:val="2E5E42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86035418">
    <w:abstractNumId w:val="4"/>
  </w:num>
  <w:num w:numId="2" w16cid:durableId="1973289739">
    <w:abstractNumId w:val="7"/>
  </w:num>
  <w:num w:numId="3" w16cid:durableId="1688677924">
    <w:abstractNumId w:val="3"/>
  </w:num>
  <w:num w:numId="4" w16cid:durableId="1736656757">
    <w:abstractNumId w:val="6"/>
  </w:num>
  <w:num w:numId="5" w16cid:durableId="687760214">
    <w:abstractNumId w:val="1"/>
  </w:num>
  <w:num w:numId="6" w16cid:durableId="906496105">
    <w:abstractNumId w:val="2"/>
  </w:num>
  <w:num w:numId="7" w16cid:durableId="1245143072">
    <w:abstractNumId w:val="5"/>
  </w:num>
  <w:num w:numId="8" w16cid:durableId="4325540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464F"/>
    <w:rsid w:val="00031374"/>
    <w:rsid w:val="00033C7C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E464F"/>
    <w:rsid w:val="00A905AC"/>
    <w:rsid w:val="00B066E4"/>
    <w:rsid w:val="00BA6584"/>
    <w:rsid w:val="00BE7BFD"/>
    <w:rsid w:val="00C370F2"/>
    <w:rsid w:val="00C44EEC"/>
    <w:rsid w:val="00C46732"/>
    <w:rsid w:val="00D22FFA"/>
    <w:rsid w:val="00D265AC"/>
    <w:rsid w:val="00D501F2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BC03EF"/>
  <w15:chartTrackingRefBased/>
  <w15:docId w15:val="{94BC1D8E-E6CB-4DD9-91C3-3DD8E2A6D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342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2026-02-11T08:52:00Z</cp:lastPrinted>
  <dcterms:created xsi:type="dcterms:W3CDTF">2026-02-11T08:52:00Z</dcterms:created>
  <dcterms:modified xsi:type="dcterms:W3CDTF">2026-02-11T08:52:00Z</dcterms:modified>
</cp:coreProperties>
</file>