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DAE0C" w14:textId="2FF1E7DB" w:rsidR="00FB7F50" w:rsidRPr="00E47F67" w:rsidRDefault="0069337F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E47F67">
        <w:rPr>
          <w:rFonts w:ascii="Verdana" w:hAnsi="Verdana"/>
          <w:sz w:val="20"/>
          <w:szCs w:val="20"/>
        </w:rPr>
        <w:t>Kraków</w:t>
      </w:r>
      <w:r w:rsidR="00FB7F50" w:rsidRPr="00E47F67">
        <w:rPr>
          <w:rFonts w:ascii="Verdana" w:hAnsi="Verdana"/>
          <w:sz w:val="20"/>
          <w:szCs w:val="20"/>
        </w:rPr>
        <w:t xml:space="preserve"> dnia: </w:t>
      </w:r>
      <w:r w:rsidRPr="00E47F67">
        <w:rPr>
          <w:rFonts w:ascii="Verdana" w:hAnsi="Verdana"/>
          <w:sz w:val="20"/>
          <w:szCs w:val="20"/>
        </w:rPr>
        <w:t>2026-02-11</w:t>
      </w:r>
    </w:p>
    <w:p w14:paraId="61DAA43A" w14:textId="77777777" w:rsidR="00FB7F50" w:rsidRPr="00E47F67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3E495AFB" w14:textId="77777777" w:rsidR="0069337F" w:rsidRPr="00E47F67" w:rsidRDefault="0069337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47F67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2D984E0E" w14:textId="77777777" w:rsidR="0069337F" w:rsidRPr="00E47F67" w:rsidRDefault="0069337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47F6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BDB22CF" w14:textId="46F72D20" w:rsidR="00FB7F50" w:rsidRPr="00E47F67" w:rsidRDefault="0069337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47F67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40D33298" w14:textId="7BBB8E1F" w:rsidR="00FB7F50" w:rsidRPr="00E47F67" w:rsidRDefault="0069337F" w:rsidP="00FB7F50">
      <w:pPr>
        <w:rPr>
          <w:rFonts w:ascii="Verdana" w:hAnsi="Verdana"/>
          <w:sz w:val="20"/>
          <w:szCs w:val="20"/>
        </w:rPr>
      </w:pPr>
      <w:r w:rsidRPr="00E47F67">
        <w:rPr>
          <w:rFonts w:ascii="Verdana" w:hAnsi="Verdana"/>
          <w:sz w:val="20"/>
          <w:szCs w:val="20"/>
        </w:rPr>
        <w:t>Al. Mickiewicza</w:t>
      </w:r>
      <w:r w:rsidR="00FB7F50" w:rsidRPr="00E47F67">
        <w:rPr>
          <w:rFonts w:ascii="Verdana" w:hAnsi="Verdana"/>
          <w:sz w:val="20"/>
          <w:szCs w:val="20"/>
        </w:rPr>
        <w:t xml:space="preserve"> </w:t>
      </w:r>
      <w:r w:rsidRPr="00E47F67">
        <w:rPr>
          <w:rFonts w:ascii="Verdana" w:hAnsi="Verdana"/>
          <w:sz w:val="20"/>
          <w:szCs w:val="20"/>
        </w:rPr>
        <w:t>30</w:t>
      </w:r>
    </w:p>
    <w:p w14:paraId="0148D16E" w14:textId="261C27CE" w:rsidR="00FB7F50" w:rsidRPr="00E47F67" w:rsidRDefault="0069337F" w:rsidP="00FB7F50">
      <w:pPr>
        <w:rPr>
          <w:rFonts w:ascii="Verdana" w:hAnsi="Verdana"/>
          <w:sz w:val="20"/>
          <w:szCs w:val="20"/>
        </w:rPr>
      </w:pPr>
      <w:r w:rsidRPr="00E47F67">
        <w:rPr>
          <w:rFonts w:ascii="Verdana" w:hAnsi="Verdana"/>
          <w:sz w:val="20"/>
          <w:szCs w:val="20"/>
        </w:rPr>
        <w:t>30-059</w:t>
      </w:r>
      <w:r w:rsidR="00FB7F50" w:rsidRPr="00E47F67">
        <w:rPr>
          <w:rFonts w:ascii="Verdana" w:hAnsi="Verdana"/>
          <w:sz w:val="20"/>
          <w:szCs w:val="20"/>
        </w:rPr>
        <w:t xml:space="preserve"> </w:t>
      </w:r>
      <w:r w:rsidRPr="00E47F67">
        <w:rPr>
          <w:rFonts w:ascii="Verdana" w:hAnsi="Verdana"/>
          <w:sz w:val="20"/>
          <w:szCs w:val="20"/>
        </w:rPr>
        <w:t>Kraków</w:t>
      </w:r>
    </w:p>
    <w:p w14:paraId="61972520" w14:textId="77777777" w:rsidR="008642B3" w:rsidRPr="00E47F67" w:rsidRDefault="00A17CDB">
      <w:pPr>
        <w:pStyle w:val="Nagwek1"/>
        <w:spacing w:before="600"/>
        <w:rPr>
          <w:rFonts w:ascii="Verdana" w:hAnsi="Verdana"/>
          <w:sz w:val="20"/>
        </w:rPr>
      </w:pPr>
      <w:r w:rsidRPr="00E47F67">
        <w:rPr>
          <w:rFonts w:ascii="Verdana" w:hAnsi="Verdana"/>
          <w:sz w:val="20"/>
        </w:rPr>
        <w:t>OGŁOSZENIE</w:t>
      </w:r>
    </w:p>
    <w:p w14:paraId="7E78375B" w14:textId="77777777" w:rsidR="008642B3" w:rsidRPr="00E47F6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E47F67">
        <w:rPr>
          <w:rFonts w:ascii="Verdana" w:hAnsi="Verdana"/>
          <w:b/>
          <w:sz w:val="20"/>
          <w:szCs w:val="20"/>
        </w:rPr>
        <w:t xml:space="preserve">o </w:t>
      </w:r>
      <w:r w:rsidR="0054734E" w:rsidRPr="00E47F6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69337F" w:rsidRPr="00E47F67" w14:paraId="699236CF" w14:textId="77777777" w:rsidTr="005C220C">
        <w:trPr>
          <w:trHeight w:val="638"/>
        </w:trPr>
        <w:tc>
          <w:tcPr>
            <w:tcW w:w="959" w:type="dxa"/>
          </w:tcPr>
          <w:p w14:paraId="7CF4E9D5" w14:textId="77777777" w:rsidR="0069337F" w:rsidRPr="00E47F67" w:rsidRDefault="0069337F" w:rsidP="005C220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7F6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ABB96BA" w14:textId="6C5EDACE" w:rsidR="0069337F" w:rsidRPr="00E47F67" w:rsidRDefault="0069337F" w:rsidP="005C220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7F67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E47F67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E47F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47F67">
              <w:rPr>
                <w:rFonts w:ascii="Verdana" w:hAnsi="Verdana"/>
                <w:sz w:val="20"/>
                <w:szCs w:val="20"/>
              </w:rPr>
              <w:t>pn.</w:t>
            </w:r>
            <w:r w:rsidRPr="00E47F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47F67">
              <w:rPr>
                <w:rFonts w:ascii="Verdana" w:hAnsi="Verdana"/>
                <w:b/>
                <w:bCs/>
                <w:sz w:val="20"/>
                <w:szCs w:val="20"/>
              </w:rPr>
              <w:t>Dostawa urządzenia wielofunkcyjnego dla WEiP - KC-DE-zp.272-757/25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0CA621D7" w14:textId="5593EA04" w:rsidR="00E47F67" w:rsidRPr="00E47F6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20"/>
          <w:szCs w:val="20"/>
        </w:rPr>
      </w:pPr>
      <w:r w:rsidRPr="00E47F67">
        <w:rPr>
          <w:rFonts w:ascii="Verdana" w:hAnsi="Verdana"/>
          <w:sz w:val="20"/>
          <w:szCs w:val="20"/>
        </w:rPr>
        <w:t xml:space="preserve">Zamawiający, </w:t>
      </w:r>
      <w:r w:rsidR="00CC324B" w:rsidRPr="00E47F67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E47F67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E47F67">
        <w:rPr>
          <w:rFonts w:ascii="Verdana" w:hAnsi="Verdana"/>
          <w:sz w:val="20"/>
          <w:szCs w:val="20"/>
        </w:rPr>
        <w:t xml:space="preserve">ust. 1 pkt. 1 i </w:t>
      </w:r>
      <w:r w:rsidRPr="00E47F67">
        <w:rPr>
          <w:rFonts w:ascii="Verdana" w:hAnsi="Verdana"/>
          <w:sz w:val="20"/>
          <w:szCs w:val="20"/>
        </w:rPr>
        <w:t xml:space="preserve">ust. </w:t>
      </w:r>
      <w:r w:rsidR="00A17CDB" w:rsidRPr="00E47F67">
        <w:rPr>
          <w:rFonts w:ascii="Verdana" w:hAnsi="Verdana"/>
          <w:sz w:val="20"/>
          <w:szCs w:val="20"/>
        </w:rPr>
        <w:t>2</w:t>
      </w:r>
      <w:r w:rsidRPr="00E47F6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E47F67">
        <w:rPr>
          <w:rFonts w:ascii="Verdana" w:hAnsi="Verdana"/>
          <w:sz w:val="20"/>
          <w:szCs w:val="20"/>
        </w:rPr>
        <w:t xml:space="preserve"> </w:t>
      </w:r>
      <w:r w:rsidR="00CC1A8E" w:rsidRPr="00E47F67">
        <w:rPr>
          <w:rFonts w:ascii="Verdana" w:hAnsi="Verdana"/>
          <w:sz w:val="20"/>
          <w:szCs w:val="20"/>
        </w:rPr>
        <w:t xml:space="preserve">(Dz.U.2024.1320 </w:t>
      </w:r>
      <w:r w:rsidR="00E47F67" w:rsidRPr="00E47F67">
        <w:rPr>
          <w:rFonts w:ascii="Verdana" w:hAnsi="Verdana"/>
          <w:sz w:val="20"/>
          <w:szCs w:val="20"/>
        </w:rPr>
        <w:t>tj.</w:t>
      </w:r>
      <w:r w:rsidR="00CC1A8E" w:rsidRPr="00E47F67">
        <w:rPr>
          <w:rFonts w:ascii="Verdana" w:hAnsi="Verdana"/>
          <w:sz w:val="20"/>
          <w:szCs w:val="20"/>
        </w:rPr>
        <w:t xml:space="preserve">. ze zm.) </w:t>
      </w:r>
      <w:r w:rsidRPr="00E47F67">
        <w:rPr>
          <w:rFonts w:ascii="Verdana" w:hAnsi="Verdana"/>
          <w:sz w:val="20"/>
          <w:szCs w:val="20"/>
        </w:rPr>
        <w:t>zwanej dalej „ustawą Pzp”</w:t>
      </w:r>
      <w:r w:rsidR="00D26ED6" w:rsidRPr="00E47F67">
        <w:rPr>
          <w:rFonts w:ascii="Verdana" w:hAnsi="Verdana"/>
          <w:sz w:val="20"/>
          <w:szCs w:val="20"/>
        </w:rPr>
        <w:t xml:space="preserve">, </w:t>
      </w:r>
      <w:r w:rsidRPr="00E47F67">
        <w:rPr>
          <w:rFonts w:ascii="Verdana" w:hAnsi="Verdana"/>
          <w:sz w:val="20"/>
          <w:szCs w:val="20"/>
        </w:rPr>
        <w:t>informuje</w:t>
      </w:r>
      <w:r w:rsidR="00D26ED6" w:rsidRPr="00E47F6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E47F67">
        <w:rPr>
          <w:rFonts w:ascii="Verdana" w:hAnsi="Verdana"/>
          <w:sz w:val="20"/>
          <w:szCs w:val="20"/>
        </w:rPr>
        <w:t>najkorzystniejsz</w:t>
      </w:r>
      <w:r w:rsidR="00D26ED6" w:rsidRPr="00E47F67">
        <w:rPr>
          <w:rFonts w:ascii="Verdana" w:hAnsi="Verdana"/>
          <w:sz w:val="20"/>
          <w:szCs w:val="20"/>
        </w:rPr>
        <w:t xml:space="preserve">a wybrana została </w:t>
      </w:r>
      <w:r w:rsidR="00756CDA" w:rsidRPr="00E47F67">
        <w:rPr>
          <w:rFonts w:ascii="Verdana" w:hAnsi="Verdana"/>
          <w:sz w:val="20"/>
          <w:szCs w:val="20"/>
        </w:rPr>
        <w:t>ofer</w:t>
      </w:r>
      <w:r w:rsidR="00D26ED6" w:rsidRPr="00E47F67">
        <w:rPr>
          <w:rFonts w:ascii="Verdana" w:hAnsi="Verdana"/>
          <w:sz w:val="20"/>
          <w:szCs w:val="20"/>
        </w:rPr>
        <w:t>t</w:t>
      </w:r>
      <w:r w:rsidR="009F0E5C" w:rsidRPr="00E47F67">
        <w:rPr>
          <w:rFonts w:ascii="Verdana" w:hAnsi="Verdana"/>
          <w:sz w:val="20"/>
          <w:szCs w:val="20"/>
        </w:rPr>
        <w:t>a</w:t>
      </w:r>
      <w:r w:rsidR="00D26ED6" w:rsidRPr="00E47F67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337F" w:rsidRPr="00E47F67" w14:paraId="661EDDC3" w14:textId="77777777" w:rsidTr="005C22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7351630" w14:textId="13CA8503" w:rsidR="0069337F" w:rsidRPr="00E47F67" w:rsidRDefault="0069337F" w:rsidP="005C220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47F67">
              <w:rPr>
                <w:rFonts w:ascii="Verdana" w:hAnsi="Verdana"/>
                <w:b/>
                <w:sz w:val="20"/>
                <w:szCs w:val="20"/>
              </w:rPr>
              <w:t>POLSO II Sp. z o.o.</w:t>
            </w:r>
          </w:p>
          <w:p w14:paraId="3AA0E90F" w14:textId="0F8FAE01" w:rsidR="0069337F" w:rsidRPr="00E47F67" w:rsidRDefault="0069337F" w:rsidP="005C220C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47F67">
              <w:rPr>
                <w:rFonts w:ascii="Verdana" w:hAnsi="Verdana"/>
                <w:bCs/>
                <w:sz w:val="20"/>
                <w:szCs w:val="20"/>
              </w:rPr>
              <w:t>al. Korfantego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>83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4A19B213" w14:textId="4F0E0AFC" w:rsidR="0069337F" w:rsidRPr="00E47F67" w:rsidRDefault="0069337F" w:rsidP="005C220C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47F67">
              <w:rPr>
                <w:rFonts w:ascii="Verdana" w:hAnsi="Verdana"/>
                <w:bCs/>
                <w:sz w:val="20"/>
                <w:szCs w:val="20"/>
              </w:rPr>
              <w:t>40-161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>Katowice</w:t>
            </w:r>
          </w:p>
          <w:p w14:paraId="56D163A2" w14:textId="77777777" w:rsidR="0069337F" w:rsidRPr="00E47F67" w:rsidRDefault="0069337F" w:rsidP="005C220C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7F67">
              <w:rPr>
                <w:rFonts w:ascii="Verdana" w:hAnsi="Verdana"/>
                <w:sz w:val="20"/>
                <w:szCs w:val="20"/>
              </w:rPr>
              <w:t>na:</w:t>
            </w:r>
          </w:p>
          <w:p w14:paraId="39E82ACC" w14:textId="66094111" w:rsidR="0069337F" w:rsidRPr="00E47F67" w:rsidRDefault="0069337F" w:rsidP="005C220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7F67">
              <w:rPr>
                <w:rFonts w:ascii="Verdana" w:hAnsi="Verdana"/>
                <w:sz w:val="20"/>
                <w:szCs w:val="20"/>
              </w:rPr>
              <w:t>Dostawa urządzenia wielofunkcyjnego dla WEiP - KC-DE-zp.272-757/25</w:t>
            </w:r>
            <w:r w:rsidRPr="00E47F6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1ABEB1FF" w14:textId="2A43FF8A" w:rsidR="0069337F" w:rsidRPr="00E47F67" w:rsidRDefault="0069337F" w:rsidP="005C220C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47F6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E47F67">
              <w:rPr>
                <w:rFonts w:ascii="Verdana" w:hAnsi="Verdana"/>
                <w:b/>
                <w:sz w:val="20"/>
                <w:szCs w:val="20"/>
              </w:rPr>
              <w:t>19 618.50 zł</w:t>
            </w:r>
            <w:r w:rsidRPr="00E47F6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20BF4DF8" w14:textId="77777777" w:rsidR="0069337F" w:rsidRPr="00E47F67" w:rsidRDefault="0069337F" w:rsidP="005C220C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7F6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E47F6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47F6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E47F6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216F323" w14:textId="77777777" w:rsidR="00E47F67" w:rsidRDefault="00E47F67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</w:p>
    <w:p w14:paraId="50E141CB" w14:textId="17041143" w:rsidR="003A0AFC" w:rsidRPr="00E47F67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E47F6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693"/>
        <w:gridCol w:w="1134"/>
        <w:gridCol w:w="1559"/>
        <w:gridCol w:w="1701"/>
        <w:gridCol w:w="1985"/>
      </w:tblGrid>
      <w:tr w:rsidR="00E47F67" w:rsidRPr="00E47F67" w14:paraId="2D785112" w14:textId="77777777" w:rsidTr="00E47F67">
        <w:trPr>
          <w:trHeight w:val="510"/>
        </w:trPr>
        <w:tc>
          <w:tcPr>
            <w:tcW w:w="1135" w:type="dxa"/>
            <w:vAlign w:val="center"/>
          </w:tcPr>
          <w:p w14:paraId="6CA5E8E0" w14:textId="77777777" w:rsidR="00E47F67" w:rsidRPr="00E47F67" w:rsidRDefault="00E47F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E47F67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693" w:type="dxa"/>
            <w:vAlign w:val="center"/>
          </w:tcPr>
          <w:p w14:paraId="33E3DB4D" w14:textId="77777777" w:rsidR="00E47F67" w:rsidRPr="00E47F67" w:rsidRDefault="00E47F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760F19D" w14:textId="42081A82" w:rsidR="00E47F67" w:rsidRPr="00E47F67" w:rsidRDefault="00E47F6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47F67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14:paraId="6D21E94D" w14:textId="7A513BFC" w:rsidR="00E47F67" w:rsidRPr="00E47F67" w:rsidRDefault="00E47F6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47F67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490023EF" w14:textId="0C3C0900" w:rsidR="00E47F67" w:rsidRPr="00E47F67" w:rsidRDefault="00E47F6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47F67">
              <w:rPr>
                <w:rFonts w:ascii="Verdana" w:hAnsi="Verdana" w:cs="Times New Roman"/>
                <w:bCs/>
              </w:rPr>
              <w:t>Wydajność bębnów</w:t>
            </w:r>
          </w:p>
        </w:tc>
        <w:tc>
          <w:tcPr>
            <w:tcW w:w="1985" w:type="dxa"/>
            <w:vAlign w:val="center"/>
          </w:tcPr>
          <w:p w14:paraId="21A40C4B" w14:textId="77777777" w:rsidR="00E47F67" w:rsidRPr="00E47F67" w:rsidRDefault="00E47F6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E47F67" w:rsidRPr="00E47F67" w14:paraId="7404004B" w14:textId="77777777" w:rsidTr="00E47F67">
        <w:tc>
          <w:tcPr>
            <w:tcW w:w="1135" w:type="dxa"/>
            <w:vAlign w:val="center"/>
          </w:tcPr>
          <w:p w14:paraId="6AA601FD" w14:textId="137DC039" w:rsidR="00E47F67" w:rsidRPr="00E47F67" w:rsidRDefault="00E47F67" w:rsidP="005C220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>1</w:t>
            </w:r>
          </w:p>
        </w:tc>
        <w:tc>
          <w:tcPr>
            <w:tcW w:w="2693" w:type="dxa"/>
            <w:vAlign w:val="center"/>
          </w:tcPr>
          <w:p w14:paraId="7DA7380C" w14:textId="016C155B" w:rsidR="00E47F67" w:rsidRPr="00E47F67" w:rsidRDefault="00E47F67" w:rsidP="005C220C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E47F67">
              <w:rPr>
                <w:rFonts w:ascii="Verdana" w:hAnsi="Verdana" w:cs="Times New Roman"/>
                <w:b/>
              </w:rPr>
              <w:t>POLSO II Sp. z o.o.</w:t>
            </w:r>
          </w:p>
          <w:p w14:paraId="131E2F34" w14:textId="1E156F34" w:rsidR="00E47F67" w:rsidRPr="00E47F67" w:rsidRDefault="00E47F67" w:rsidP="005C220C">
            <w:pPr>
              <w:pStyle w:val="Zwykytekst"/>
              <w:rPr>
                <w:rFonts w:ascii="Verdana" w:hAnsi="Verdana" w:cs="Times New Roman"/>
                <w:bCs/>
              </w:rPr>
            </w:pPr>
            <w:r w:rsidRPr="00E47F67">
              <w:rPr>
                <w:rFonts w:ascii="Verdana" w:hAnsi="Verdana" w:cs="Times New Roman"/>
                <w:bCs/>
              </w:rPr>
              <w:t>al. Korfantego</w:t>
            </w:r>
            <w:r w:rsidRPr="00E47F67">
              <w:rPr>
                <w:rFonts w:ascii="Verdana" w:hAnsi="Verdana" w:cs="Times New Roman"/>
                <w:bCs/>
              </w:rPr>
              <w:t xml:space="preserve"> </w:t>
            </w:r>
            <w:r w:rsidRPr="00E47F67">
              <w:rPr>
                <w:rFonts w:ascii="Verdana" w:hAnsi="Verdana" w:cs="Times New Roman"/>
                <w:bCs/>
              </w:rPr>
              <w:t>83</w:t>
            </w:r>
            <w:r w:rsidRPr="00E47F67">
              <w:rPr>
                <w:rFonts w:ascii="Verdana" w:hAnsi="Verdana" w:cs="Times New Roman"/>
                <w:bCs/>
              </w:rPr>
              <w:t xml:space="preserve"> </w:t>
            </w:r>
          </w:p>
          <w:p w14:paraId="0805A7B3" w14:textId="22408B6F" w:rsidR="00E47F67" w:rsidRPr="00E47F67" w:rsidRDefault="00E47F67" w:rsidP="005C220C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E47F67">
              <w:rPr>
                <w:rFonts w:ascii="Verdana" w:hAnsi="Verdana" w:cs="Times New Roman"/>
                <w:bCs/>
              </w:rPr>
              <w:t>40-161</w:t>
            </w:r>
            <w:r w:rsidRPr="00E47F67">
              <w:rPr>
                <w:rFonts w:ascii="Verdana" w:hAnsi="Verdana" w:cs="Times New Roman"/>
                <w:bCs/>
              </w:rPr>
              <w:t xml:space="preserve"> </w:t>
            </w:r>
            <w:r w:rsidRPr="00E47F67">
              <w:rPr>
                <w:rFonts w:ascii="Verdana" w:hAnsi="Verdana" w:cs="Times New Roman"/>
                <w:bCs/>
              </w:rPr>
              <w:t>Katowice</w:t>
            </w:r>
          </w:p>
        </w:tc>
        <w:tc>
          <w:tcPr>
            <w:tcW w:w="1134" w:type="dxa"/>
            <w:vAlign w:val="center"/>
          </w:tcPr>
          <w:p w14:paraId="5BFF2E48" w14:textId="131BE75A" w:rsidR="00E47F67" w:rsidRPr="00E47F67" w:rsidRDefault="00E47F67" w:rsidP="005C220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679F5918" w14:textId="48CB886F" w:rsidR="00E47F67" w:rsidRPr="00E47F67" w:rsidRDefault="00E47F67" w:rsidP="005C220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6729DEDC" w14:textId="38F0EAB9" w:rsidR="00E47F67" w:rsidRPr="00E47F67" w:rsidRDefault="00E47F67" w:rsidP="005C220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57806733" w14:textId="1BF677C3" w:rsidR="00E47F67" w:rsidRPr="00E47F67" w:rsidRDefault="00E47F67" w:rsidP="005C220C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7F67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2162DCB9" w14:textId="77777777" w:rsidR="00E85D70" w:rsidRPr="00E47F6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68BA644B" w14:textId="77777777" w:rsidR="00F960D7" w:rsidRPr="00E47F67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51A68F33" w14:textId="77777777" w:rsidR="00F960D7" w:rsidRPr="00E47F67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E47F6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2AFA2" w14:textId="77777777" w:rsidR="00E57D79" w:rsidRDefault="00E57D79">
      <w:r>
        <w:separator/>
      </w:r>
    </w:p>
  </w:endnote>
  <w:endnote w:type="continuationSeparator" w:id="0">
    <w:p w14:paraId="0E04F861" w14:textId="77777777" w:rsidR="00E57D79" w:rsidRDefault="00E57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E33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9E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7ABA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634A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489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29349" w14:textId="77777777" w:rsidR="00E57D79" w:rsidRDefault="00E57D79">
      <w:r>
        <w:separator/>
      </w:r>
    </w:p>
  </w:footnote>
  <w:footnote w:type="continuationSeparator" w:id="0">
    <w:p w14:paraId="733F29E7" w14:textId="77777777" w:rsidR="00E57D79" w:rsidRDefault="00E57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E0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AA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34E2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A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337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5A0A"/>
    <w:rsid w:val="00D8427E"/>
    <w:rsid w:val="00DE4BF6"/>
    <w:rsid w:val="00E30B2D"/>
    <w:rsid w:val="00E47F67"/>
    <w:rsid w:val="00E57D79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F27A4"/>
  <w15:chartTrackingRefBased/>
  <w15:docId w15:val="{4BA6A778-A701-4E5F-BD63-0B189E3C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1104</Characters>
  <Application>Microsoft Office Word</Application>
  <DocSecurity>0</DocSecurity>
  <Lines>64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2026-02-11T08:42:00Z</dcterms:created>
  <dcterms:modified xsi:type="dcterms:W3CDTF">2026-02-11T08:44:00Z</dcterms:modified>
</cp:coreProperties>
</file>