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4422D" w14:textId="77777777" w:rsidR="003E6519" w:rsidRPr="009432A1" w:rsidRDefault="0022718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27182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27182">
        <w:rPr>
          <w:rFonts w:ascii="Arial" w:hAnsi="Arial" w:cs="Arial"/>
          <w:sz w:val="24"/>
          <w:szCs w:val="24"/>
        </w:rPr>
        <w:t>2026-02-11</w:t>
      </w:r>
    </w:p>
    <w:p w14:paraId="1A5B7D22" w14:textId="77777777" w:rsidR="003E6519" w:rsidRPr="009432A1" w:rsidRDefault="0022718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718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2DC5173" w14:textId="77777777" w:rsidR="003E6519" w:rsidRPr="009432A1" w:rsidRDefault="0022718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27182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27182">
        <w:rPr>
          <w:rFonts w:ascii="Arial" w:hAnsi="Arial" w:cs="Arial"/>
          <w:sz w:val="24"/>
          <w:szCs w:val="24"/>
        </w:rPr>
        <w:t>66</w:t>
      </w:r>
    </w:p>
    <w:p w14:paraId="192D894A" w14:textId="77777777" w:rsidR="003E6519" w:rsidRPr="009432A1" w:rsidRDefault="00227182" w:rsidP="003E6519">
      <w:pPr>
        <w:rPr>
          <w:rFonts w:ascii="Arial" w:hAnsi="Arial" w:cs="Arial"/>
          <w:sz w:val="24"/>
          <w:szCs w:val="24"/>
        </w:rPr>
      </w:pPr>
      <w:r w:rsidRPr="00227182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27182">
        <w:rPr>
          <w:rFonts w:ascii="Arial" w:hAnsi="Arial" w:cs="Arial"/>
          <w:sz w:val="24"/>
          <w:szCs w:val="24"/>
        </w:rPr>
        <w:t>Kraków</w:t>
      </w:r>
    </w:p>
    <w:p w14:paraId="02F88D9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5B9133" w14:textId="791F224F" w:rsidR="003E6519" w:rsidRDefault="003E6519" w:rsidP="00E70888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A742729" w14:textId="7770FFA0" w:rsidR="00E70888" w:rsidRDefault="00E70888" w:rsidP="00E70888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DZP-271-1/26-99.AF</w:t>
      </w:r>
    </w:p>
    <w:p w14:paraId="450B855A" w14:textId="77777777" w:rsidR="00E70888" w:rsidRPr="009432A1" w:rsidRDefault="00E70888" w:rsidP="00E7088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CCDA4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DE1AB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EB47A8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822F3D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F1F2C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DD6389C" w14:textId="77777777" w:rsidTr="001A0FA2">
        <w:tc>
          <w:tcPr>
            <w:tcW w:w="2269" w:type="dxa"/>
            <w:shd w:val="clear" w:color="auto" w:fill="auto"/>
          </w:tcPr>
          <w:p w14:paraId="1FFB6415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3B3E6B" w14:textId="77777777" w:rsidR="003E6519" w:rsidRPr="004E4B64" w:rsidRDefault="0022718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7182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sanitarnego pacjentów, krwi i jej składników oraz awaryjnego transportu leków.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27182" w:rsidRPr="004E4B64" w14:paraId="7DCC54FA" w14:textId="77777777" w:rsidTr="00681387">
        <w:tc>
          <w:tcPr>
            <w:tcW w:w="2269" w:type="dxa"/>
            <w:shd w:val="clear" w:color="auto" w:fill="auto"/>
          </w:tcPr>
          <w:p w14:paraId="3E4672D1" w14:textId="77777777" w:rsidR="00227182" w:rsidRPr="004E4B64" w:rsidRDefault="00227182" w:rsidP="006813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AF93F8" w14:textId="77777777" w:rsidR="00227182" w:rsidRPr="004E4B64" w:rsidRDefault="00227182" w:rsidP="006813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7182">
              <w:rPr>
                <w:rFonts w:ascii="Arial" w:hAnsi="Arial" w:cs="Arial"/>
                <w:bCs/>
                <w:sz w:val="24"/>
                <w:szCs w:val="24"/>
              </w:rPr>
              <w:t>DZP-271-1/26</w:t>
            </w:r>
          </w:p>
        </w:tc>
      </w:tr>
    </w:tbl>
    <w:p w14:paraId="22E4EA6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27182" w:rsidRPr="00227182">
        <w:rPr>
          <w:rFonts w:ascii="Arial" w:hAnsi="Arial" w:cs="Arial"/>
          <w:sz w:val="24"/>
          <w:szCs w:val="24"/>
        </w:rPr>
        <w:t>(</w:t>
      </w:r>
      <w:proofErr w:type="spellStart"/>
      <w:r w:rsidR="00227182" w:rsidRPr="00227182">
        <w:rPr>
          <w:rFonts w:ascii="Arial" w:hAnsi="Arial" w:cs="Arial"/>
          <w:sz w:val="24"/>
          <w:szCs w:val="24"/>
        </w:rPr>
        <w:t>t.j</w:t>
      </w:r>
      <w:proofErr w:type="spellEnd"/>
      <w:r w:rsidR="00227182" w:rsidRPr="0022718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27182" w:rsidRPr="00227182">
        <w:rPr>
          <w:rFonts w:ascii="Arial" w:hAnsi="Arial" w:cs="Arial"/>
          <w:sz w:val="24"/>
          <w:szCs w:val="24"/>
        </w:rPr>
        <w:t>późn</w:t>
      </w:r>
      <w:proofErr w:type="spellEnd"/>
      <w:r w:rsidR="00227182" w:rsidRPr="00227182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7182" w:rsidRPr="00C902DE" w14:paraId="0F5E1EBB" w14:textId="77777777" w:rsidTr="00681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00C3A3" w14:textId="77777777" w:rsidR="00227182" w:rsidRPr="00C902DE" w:rsidRDefault="00227182" w:rsidP="00681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7182">
              <w:rPr>
                <w:rFonts w:ascii="Arial" w:hAnsi="Arial" w:cs="Arial"/>
                <w:sz w:val="24"/>
                <w:szCs w:val="24"/>
              </w:rPr>
              <w:t>części 1 zamówienia w wysokości 729 907.20 zł brutto;</w:t>
            </w:r>
          </w:p>
        </w:tc>
      </w:tr>
      <w:tr w:rsidR="00227182" w:rsidRPr="00C902DE" w14:paraId="75D634E1" w14:textId="77777777" w:rsidTr="00681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DAF98" w14:textId="77777777" w:rsidR="00227182" w:rsidRPr="00C902DE" w:rsidRDefault="00227182" w:rsidP="00681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7182">
              <w:rPr>
                <w:rFonts w:ascii="Arial" w:hAnsi="Arial" w:cs="Arial"/>
                <w:sz w:val="24"/>
                <w:szCs w:val="24"/>
              </w:rPr>
              <w:t>części 2 zamówienia w wysokości 59 760.00 zł brutto;</w:t>
            </w:r>
          </w:p>
        </w:tc>
      </w:tr>
    </w:tbl>
    <w:p w14:paraId="35B793B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EAA0C8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AF49FF" w14:textId="77777777" w:rsidR="00A80738" w:rsidRPr="003E6519" w:rsidRDefault="00A80738" w:rsidP="00E7088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62F2825" w14:textId="77777777" w:rsidR="00E70888" w:rsidRPr="00E70888" w:rsidRDefault="00227182" w:rsidP="00E70888">
      <w:pPr>
        <w:jc w:val="right"/>
        <w:rPr>
          <w:rFonts w:ascii="Arial" w:hAnsi="Arial" w:cs="Arial"/>
          <w:sz w:val="24"/>
          <w:szCs w:val="24"/>
        </w:rPr>
      </w:pPr>
      <w:r w:rsidRPr="00227182">
        <w:rPr>
          <w:rFonts w:ascii="Arial" w:hAnsi="Arial" w:cs="Arial"/>
          <w:sz w:val="24"/>
          <w:szCs w:val="24"/>
        </w:rPr>
        <w:t xml:space="preserve">  </w:t>
      </w:r>
      <w:r w:rsidR="00E70888" w:rsidRPr="00E70888">
        <w:rPr>
          <w:rFonts w:ascii="Arial" w:hAnsi="Arial" w:cs="Arial"/>
          <w:sz w:val="24"/>
          <w:szCs w:val="24"/>
        </w:rPr>
        <w:t>Dyrektor Szpitala</w:t>
      </w:r>
    </w:p>
    <w:p w14:paraId="0A24191E" w14:textId="77777777" w:rsidR="00E70888" w:rsidRPr="00E70888" w:rsidRDefault="00E70888" w:rsidP="00E70888">
      <w:pPr>
        <w:jc w:val="right"/>
        <w:rPr>
          <w:rFonts w:ascii="Arial" w:hAnsi="Arial" w:cs="Arial"/>
          <w:sz w:val="24"/>
          <w:szCs w:val="24"/>
        </w:rPr>
      </w:pPr>
      <w:r w:rsidRPr="00E70888">
        <w:rPr>
          <w:rFonts w:ascii="Arial" w:hAnsi="Arial" w:cs="Arial"/>
          <w:sz w:val="24"/>
          <w:szCs w:val="24"/>
        </w:rPr>
        <w:t xml:space="preserve">dr n. o </w:t>
      </w:r>
      <w:proofErr w:type="spellStart"/>
      <w:r w:rsidRPr="00E70888">
        <w:rPr>
          <w:rFonts w:ascii="Arial" w:hAnsi="Arial" w:cs="Arial"/>
          <w:sz w:val="24"/>
          <w:szCs w:val="24"/>
        </w:rPr>
        <w:t>zdr</w:t>
      </w:r>
      <w:proofErr w:type="spellEnd"/>
      <w:r w:rsidRPr="00E70888">
        <w:rPr>
          <w:rFonts w:ascii="Arial" w:hAnsi="Arial" w:cs="Arial"/>
          <w:sz w:val="24"/>
          <w:szCs w:val="24"/>
        </w:rPr>
        <w:t>. Jacek Żak</w:t>
      </w:r>
    </w:p>
    <w:p w14:paraId="02285A25" w14:textId="25E4492D" w:rsidR="00E70888" w:rsidRPr="003E6519" w:rsidRDefault="00E70888" w:rsidP="00E70888">
      <w:pPr>
        <w:jc w:val="right"/>
        <w:rPr>
          <w:rFonts w:ascii="Arial" w:hAnsi="Arial" w:cs="Arial"/>
          <w:sz w:val="22"/>
          <w:szCs w:val="22"/>
        </w:rPr>
      </w:pPr>
    </w:p>
    <w:sectPr w:rsidR="00E7088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E154E" w14:textId="77777777" w:rsidR="00204365" w:rsidRDefault="00204365">
      <w:r>
        <w:separator/>
      </w:r>
    </w:p>
  </w:endnote>
  <w:endnote w:type="continuationSeparator" w:id="0">
    <w:p w14:paraId="4C42EEA6" w14:textId="77777777" w:rsidR="00204365" w:rsidRDefault="0020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AE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8F8F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3EB2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720FE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90C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D76292" w14:textId="77777777" w:rsidR="009F189D" w:rsidRDefault="009F189D">
    <w:pPr>
      <w:pStyle w:val="Stopka"/>
      <w:tabs>
        <w:tab w:val="clear" w:pos="4536"/>
      </w:tabs>
      <w:jc w:val="center"/>
    </w:pPr>
  </w:p>
  <w:p w14:paraId="13ED57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B917C" w14:textId="77777777" w:rsidR="00204365" w:rsidRDefault="00204365">
      <w:r>
        <w:separator/>
      </w:r>
    </w:p>
  </w:footnote>
  <w:footnote w:type="continuationSeparator" w:id="0">
    <w:p w14:paraId="63D5AB58" w14:textId="77777777" w:rsidR="00204365" w:rsidRDefault="00204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A17B7" w14:textId="77777777" w:rsidR="00227182" w:rsidRDefault="00227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63C5" w14:textId="77777777" w:rsidR="00227182" w:rsidRDefault="00227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2917C" w14:textId="77777777" w:rsidR="00227182" w:rsidRDefault="002271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365"/>
    <w:rsid w:val="00007727"/>
    <w:rsid w:val="00017720"/>
    <w:rsid w:val="00035488"/>
    <w:rsid w:val="000D7F25"/>
    <w:rsid w:val="000E00E5"/>
    <w:rsid w:val="00173B20"/>
    <w:rsid w:val="001A0FA2"/>
    <w:rsid w:val="001C69FF"/>
    <w:rsid w:val="00204365"/>
    <w:rsid w:val="00227182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7088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F80D32"/>
  <w15:chartTrackingRefBased/>
  <w15:docId w15:val="{029EA626-BEA1-40C8-83E0-E95633A6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3</cp:revision>
  <cp:lastPrinted>2026-02-11T06:25:00Z</cp:lastPrinted>
  <dcterms:created xsi:type="dcterms:W3CDTF">2026-02-11T06:23:00Z</dcterms:created>
  <dcterms:modified xsi:type="dcterms:W3CDTF">2026-02-11T06:25:00Z</dcterms:modified>
</cp:coreProperties>
</file>