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10792" w14:textId="7F32175D" w:rsidR="006A5DF1" w:rsidRPr="00F3520F" w:rsidRDefault="00594473" w:rsidP="006A5DF1">
      <w:pPr>
        <w:spacing w:after="240"/>
        <w:jc w:val="right"/>
        <w:rPr>
          <w:sz w:val="24"/>
          <w:szCs w:val="24"/>
        </w:rPr>
      </w:pPr>
      <w:r w:rsidRPr="00F3520F">
        <w:rPr>
          <w:sz w:val="24"/>
          <w:szCs w:val="24"/>
        </w:rPr>
        <w:t>Kraków</w:t>
      </w:r>
      <w:r w:rsidR="006A5DF1" w:rsidRPr="00F3520F">
        <w:rPr>
          <w:sz w:val="24"/>
          <w:szCs w:val="24"/>
        </w:rPr>
        <w:t xml:space="preserve"> dnia: </w:t>
      </w:r>
      <w:r w:rsidR="00E9257E">
        <w:rPr>
          <w:sz w:val="24"/>
          <w:szCs w:val="24"/>
        </w:rPr>
        <w:t>10.02.2026 r.</w:t>
      </w:r>
    </w:p>
    <w:p w14:paraId="5EBC6AAB" w14:textId="77777777" w:rsidR="0029606A" w:rsidRPr="00F3520F" w:rsidRDefault="0029606A" w:rsidP="006A5DF1">
      <w:pPr>
        <w:spacing w:after="240"/>
        <w:jc w:val="right"/>
        <w:rPr>
          <w:sz w:val="24"/>
          <w:szCs w:val="24"/>
        </w:rPr>
      </w:pPr>
    </w:p>
    <w:p w14:paraId="7D54FAE8" w14:textId="77777777" w:rsidR="007427BD" w:rsidRPr="00F3520F" w:rsidRDefault="007427BD" w:rsidP="007427BD">
      <w:pPr>
        <w:rPr>
          <w:b/>
          <w:bCs/>
          <w:sz w:val="24"/>
          <w:szCs w:val="24"/>
        </w:rPr>
      </w:pPr>
      <w:r w:rsidRPr="00F3520F">
        <w:rPr>
          <w:b/>
          <w:bCs/>
          <w:sz w:val="24"/>
          <w:szCs w:val="24"/>
        </w:rPr>
        <w:t xml:space="preserve">Szpital Miejski Specjalistyczny </w:t>
      </w:r>
    </w:p>
    <w:p w14:paraId="402A9FDA" w14:textId="77777777" w:rsidR="007427BD" w:rsidRPr="00F3520F" w:rsidRDefault="007427BD" w:rsidP="007427BD">
      <w:pPr>
        <w:rPr>
          <w:sz w:val="24"/>
          <w:szCs w:val="24"/>
        </w:rPr>
      </w:pPr>
      <w:r w:rsidRPr="00F3520F">
        <w:rPr>
          <w:b/>
          <w:bCs/>
          <w:sz w:val="24"/>
          <w:szCs w:val="24"/>
        </w:rPr>
        <w:t>im. Gabriela Narutowicza w Krakowie</w:t>
      </w:r>
    </w:p>
    <w:p w14:paraId="3E43348E" w14:textId="77777777" w:rsidR="007427BD" w:rsidRPr="00F3520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3520F">
        <w:rPr>
          <w:sz w:val="24"/>
          <w:szCs w:val="24"/>
        </w:rPr>
        <w:t>ul. Prądnicka 35-37</w:t>
      </w:r>
    </w:p>
    <w:p w14:paraId="3343F491" w14:textId="77777777" w:rsidR="007427BD" w:rsidRPr="00F3520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3520F">
        <w:rPr>
          <w:sz w:val="24"/>
          <w:szCs w:val="24"/>
        </w:rPr>
        <w:t>31-202 Kraków</w:t>
      </w:r>
    </w:p>
    <w:p w14:paraId="510A355E" w14:textId="77777777" w:rsidR="006A5DF1" w:rsidRPr="00F3520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FAE370F" w14:textId="77777777" w:rsidR="006A5DF1" w:rsidRPr="00F3520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3520F">
        <w:rPr>
          <w:sz w:val="24"/>
          <w:szCs w:val="24"/>
        </w:rPr>
        <w:tab/>
        <w:t xml:space="preserve"> </w:t>
      </w:r>
    </w:p>
    <w:p w14:paraId="2983011C" w14:textId="77777777" w:rsidR="006A5DF1" w:rsidRPr="00F3520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1CE4DAA" w14:textId="77777777" w:rsidR="006A5DF1" w:rsidRPr="00F3520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3520F">
        <w:rPr>
          <w:b/>
          <w:sz w:val="24"/>
          <w:szCs w:val="24"/>
        </w:rPr>
        <w:t>WYKONAWCY</w:t>
      </w:r>
    </w:p>
    <w:p w14:paraId="028638F8" w14:textId="77777777" w:rsidR="006A5DF1" w:rsidRPr="00F3520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3520F">
        <w:rPr>
          <w:sz w:val="24"/>
          <w:szCs w:val="24"/>
        </w:rPr>
        <w:t>ubiegający się o zamówienie publiczne</w:t>
      </w:r>
    </w:p>
    <w:p w14:paraId="72443D22" w14:textId="77777777" w:rsidR="006D4AB3" w:rsidRPr="00F3520F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EEA46A7" w14:textId="77777777" w:rsidR="006D4AB3" w:rsidRPr="00F3520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CA54478" w14:textId="77777777" w:rsidR="006D4AB3" w:rsidRPr="00F3520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B40743B" w14:textId="170D95B1" w:rsidR="00632C3C" w:rsidRPr="00F3520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F3520F">
        <w:rPr>
          <w:rFonts w:ascii="Times New Roman" w:hAnsi="Times New Roman"/>
          <w:sz w:val="24"/>
          <w:szCs w:val="24"/>
        </w:rPr>
        <w:t>WYJAŚNIENI</w:t>
      </w:r>
      <w:r w:rsidR="00520165" w:rsidRPr="00F3520F">
        <w:rPr>
          <w:rFonts w:ascii="Times New Roman" w:hAnsi="Times New Roman"/>
          <w:sz w:val="24"/>
          <w:szCs w:val="24"/>
        </w:rPr>
        <w:t>A</w:t>
      </w:r>
      <w:r w:rsidR="00632C3C" w:rsidRPr="00F3520F">
        <w:rPr>
          <w:rFonts w:ascii="Times New Roman" w:hAnsi="Times New Roman"/>
          <w:sz w:val="24"/>
          <w:szCs w:val="24"/>
        </w:rPr>
        <w:t xml:space="preserve"> TREŚCI</w:t>
      </w:r>
      <w:r w:rsidR="0029606A" w:rsidRPr="00F3520F">
        <w:rPr>
          <w:rFonts w:ascii="Times New Roman" w:hAnsi="Times New Roman"/>
          <w:sz w:val="24"/>
          <w:szCs w:val="24"/>
        </w:rPr>
        <w:t xml:space="preserve"> SWZ</w:t>
      </w:r>
      <w:r w:rsidR="00F3520F" w:rsidRPr="00F3520F">
        <w:rPr>
          <w:rFonts w:ascii="Times New Roman" w:hAnsi="Times New Roman"/>
          <w:sz w:val="24"/>
          <w:szCs w:val="24"/>
        </w:rPr>
        <w:t xml:space="preserve"> -3</w:t>
      </w:r>
    </w:p>
    <w:p w14:paraId="62B7BD98" w14:textId="77777777" w:rsidR="006D4AB3" w:rsidRPr="00F3520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3520F">
        <w:rPr>
          <w:sz w:val="24"/>
          <w:szCs w:val="24"/>
        </w:rPr>
        <w:t xml:space="preserve">Dotyczy: </w:t>
      </w:r>
      <w:r w:rsidR="006A5DF1" w:rsidRPr="00F3520F">
        <w:rPr>
          <w:sz w:val="24"/>
          <w:szCs w:val="24"/>
        </w:rPr>
        <w:t>p</w:t>
      </w:r>
      <w:r w:rsidRPr="00F3520F">
        <w:rPr>
          <w:sz w:val="24"/>
          <w:szCs w:val="24"/>
        </w:rPr>
        <w:t>ostępowani</w:t>
      </w:r>
      <w:r w:rsidR="006A5DF1" w:rsidRPr="00F3520F">
        <w:rPr>
          <w:sz w:val="24"/>
          <w:szCs w:val="24"/>
        </w:rPr>
        <w:t>a</w:t>
      </w:r>
      <w:r w:rsidRPr="00F3520F">
        <w:rPr>
          <w:sz w:val="24"/>
          <w:szCs w:val="24"/>
        </w:rPr>
        <w:t xml:space="preserve"> o udzielenie zamówienia publicznego, prowadzone</w:t>
      </w:r>
      <w:r w:rsidR="006A5DF1" w:rsidRPr="00F3520F">
        <w:rPr>
          <w:sz w:val="24"/>
          <w:szCs w:val="24"/>
        </w:rPr>
        <w:t>go</w:t>
      </w:r>
      <w:r w:rsidRPr="00F3520F">
        <w:rPr>
          <w:sz w:val="24"/>
          <w:szCs w:val="24"/>
        </w:rPr>
        <w:t xml:space="preserve"> w</w:t>
      </w:r>
      <w:r w:rsidR="007427BD" w:rsidRPr="00F3520F">
        <w:rPr>
          <w:sz w:val="24"/>
          <w:szCs w:val="24"/>
        </w:rPr>
        <w:t> </w:t>
      </w:r>
      <w:r w:rsidRPr="00F3520F">
        <w:rPr>
          <w:sz w:val="24"/>
          <w:szCs w:val="24"/>
        </w:rPr>
        <w:t xml:space="preserve">trybie </w:t>
      </w:r>
      <w:r w:rsidR="00594473" w:rsidRPr="00F3520F">
        <w:rPr>
          <w:sz w:val="24"/>
          <w:szCs w:val="24"/>
        </w:rPr>
        <w:t>Tryb podstawowy bez negocjacji - art. 275 pkt. 1 ustawy Pzp</w:t>
      </w:r>
      <w:r w:rsidRPr="00F3520F">
        <w:rPr>
          <w:b/>
          <w:sz w:val="24"/>
          <w:szCs w:val="24"/>
        </w:rPr>
        <w:t xml:space="preserve"> </w:t>
      </w:r>
      <w:r w:rsidRPr="00F3520F">
        <w:rPr>
          <w:bCs/>
          <w:sz w:val="24"/>
          <w:szCs w:val="24"/>
        </w:rPr>
        <w:t>na</w:t>
      </w:r>
      <w:r w:rsidRPr="00F3520F">
        <w:rPr>
          <w:b/>
          <w:sz w:val="24"/>
          <w:szCs w:val="24"/>
        </w:rPr>
        <w:t xml:space="preserve"> </w:t>
      </w:r>
      <w:r w:rsidR="00E72428" w:rsidRPr="00F3520F">
        <w:rPr>
          <w:bCs/>
          <w:sz w:val="24"/>
          <w:szCs w:val="24"/>
        </w:rPr>
        <w:t>”</w:t>
      </w:r>
      <w:r w:rsidR="00594473" w:rsidRPr="00F3520F">
        <w:rPr>
          <w:b/>
          <w:bCs/>
          <w:sz w:val="24"/>
          <w:szCs w:val="24"/>
        </w:rPr>
        <w:t>Zakup i dostawa rękawic diagnostycznych I</w:t>
      </w:r>
      <w:r w:rsidR="00E72428" w:rsidRPr="00F3520F">
        <w:rPr>
          <w:bCs/>
          <w:sz w:val="24"/>
          <w:szCs w:val="24"/>
        </w:rPr>
        <w:t>”</w:t>
      </w:r>
      <w:r w:rsidRPr="00F3520F">
        <w:rPr>
          <w:b/>
          <w:sz w:val="24"/>
          <w:szCs w:val="24"/>
        </w:rPr>
        <w:t xml:space="preserve"> </w:t>
      </w:r>
      <w:r w:rsidRPr="00F3520F">
        <w:rPr>
          <w:bCs/>
          <w:sz w:val="24"/>
          <w:szCs w:val="24"/>
        </w:rPr>
        <w:t>– znak sprawy</w:t>
      </w:r>
      <w:r w:rsidRPr="00F3520F">
        <w:rPr>
          <w:b/>
          <w:sz w:val="24"/>
          <w:szCs w:val="24"/>
        </w:rPr>
        <w:t xml:space="preserve"> </w:t>
      </w:r>
      <w:r w:rsidR="00594473" w:rsidRPr="00F3520F">
        <w:rPr>
          <w:b/>
          <w:sz w:val="24"/>
          <w:szCs w:val="24"/>
        </w:rPr>
        <w:t>ZP/5/2026</w:t>
      </w:r>
      <w:r w:rsidRPr="00F3520F">
        <w:rPr>
          <w:b/>
          <w:sz w:val="24"/>
          <w:szCs w:val="24"/>
        </w:rPr>
        <w:t>.</w:t>
      </w:r>
    </w:p>
    <w:p w14:paraId="3DF158F8" w14:textId="77777777" w:rsidR="0012774F" w:rsidRPr="00F3520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F3520F">
        <w:rPr>
          <w:sz w:val="24"/>
          <w:szCs w:val="24"/>
        </w:rPr>
        <w:t>Zamawiający</w:t>
      </w:r>
      <w:r w:rsidR="007427BD" w:rsidRPr="00F3520F">
        <w:rPr>
          <w:sz w:val="24"/>
          <w:szCs w:val="24"/>
        </w:rPr>
        <w:t xml:space="preserve"> </w:t>
      </w:r>
      <w:r w:rsidRPr="00F3520F">
        <w:rPr>
          <w:sz w:val="24"/>
          <w:szCs w:val="24"/>
        </w:rPr>
        <w:t xml:space="preserve">działając na podstawie art. </w:t>
      </w:r>
      <w:r w:rsidR="00E74BC3" w:rsidRPr="00F3520F">
        <w:rPr>
          <w:sz w:val="24"/>
          <w:szCs w:val="24"/>
        </w:rPr>
        <w:t>284</w:t>
      </w:r>
      <w:r w:rsidRPr="00F3520F">
        <w:rPr>
          <w:sz w:val="24"/>
          <w:szCs w:val="24"/>
        </w:rPr>
        <w:t xml:space="preserve"> ust. </w:t>
      </w:r>
      <w:r w:rsidR="0029606A" w:rsidRPr="00F3520F">
        <w:rPr>
          <w:sz w:val="24"/>
          <w:szCs w:val="24"/>
        </w:rPr>
        <w:t>6</w:t>
      </w:r>
      <w:r w:rsidRPr="00F3520F">
        <w:rPr>
          <w:sz w:val="24"/>
          <w:szCs w:val="24"/>
        </w:rPr>
        <w:t xml:space="preserve"> ustawy z dnia </w:t>
      </w:r>
      <w:r w:rsidR="0029606A" w:rsidRPr="00F3520F">
        <w:rPr>
          <w:sz w:val="24"/>
          <w:szCs w:val="24"/>
        </w:rPr>
        <w:t>11</w:t>
      </w:r>
      <w:r w:rsidRPr="00F3520F">
        <w:rPr>
          <w:sz w:val="24"/>
          <w:szCs w:val="24"/>
        </w:rPr>
        <w:t xml:space="preserve"> </w:t>
      </w:r>
      <w:r w:rsidR="0029606A" w:rsidRPr="00F3520F">
        <w:rPr>
          <w:sz w:val="24"/>
          <w:szCs w:val="24"/>
        </w:rPr>
        <w:t xml:space="preserve">września </w:t>
      </w:r>
      <w:r w:rsidRPr="00F3520F">
        <w:rPr>
          <w:sz w:val="24"/>
          <w:szCs w:val="24"/>
        </w:rPr>
        <w:t>20</w:t>
      </w:r>
      <w:r w:rsidR="0029606A" w:rsidRPr="00F3520F">
        <w:rPr>
          <w:sz w:val="24"/>
          <w:szCs w:val="24"/>
        </w:rPr>
        <w:t>19</w:t>
      </w:r>
      <w:r w:rsidR="007427BD" w:rsidRPr="00F3520F">
        <w:rPr>
          <w:sz w:val="24"/>
          <w:szCs w:val="24"/>
        </w:rPr>
        <w:t> </w:t>
      </w:r>
      <w:r w:rsidRPr="00F3520F">
        <w:rPr>
          <w:sz w:val="24"/>
          <w:szCs w:val="24"/>
        </w:rPr>
        <w:t>r</w:t>
      </w:r>
      <w:r w:rsidR="0029606A" w:rsidRPr="00F3520F">
        <w:rPr>
          <w:sz w:val="24"/>
          <w:szCs w:val="24"/>
        </w:rPr>
        <w:t>.</w:t>
      </w:r>
      <w:r w:rsidRPr="00F3520F">
        <w:rPr>
          <w:sz w:val="24"/>
          <w:szCs w:val="24"/>
        </w:rPr>
        <w:t xml:space="preserve"> Prawo </w:t>
      </w:r>
      <w:r w:rsidR="0029606A" w:rsidRPr="00F3520F">
        <w:rPr>
          <w:sz w:val="24"/>
          <w:szCs w:val="24"/>
        </w:rPr>
        <w:t>z</w:t>
      </w:r>
      <w:r w:rsidRPr="00F3520F">
        <w:rPr>
          <w:sz w:val="24"/>
          <w:szCs w:val="24"/>
        </w:rPr>
        <w:t xml:space="preserve">amówień </w:t>
      </w:r>
      <w:r w:rsidR="0029606A" w:rsidRPr="00F3520F">
        <w:rPr>
          <w:sz w:val="24"/>
          <w:szCs w:val="24"/>
        </w:rPr>
        <w:t>p</w:t>
      </w:r>
      <w:r w:rsidRPr="00F3520F">
        <w:rPr>
          <w:sz w:val="24"/>
          <w:szCs w:val="24"/>
        </w:rPr>
        <w:t xml:space="preserve">ublicznych </w:t>
      </w:r>
      <w:r w:rsidR="00E74BC3" w:rsidRPr="00F3520F">
        <w:rPr>
          <w:sz w:val="24"/>
          <w:szCs w:val="24"/>
        </w:rPr>
        <w:t>udostępnia</w:t>
      </w:r>
      <w:r w:rsidR="00BE7BFD" w:rsidRPr="00F3520F">
        <w:rPr>
          <w:sz w:val="24"/>
          <w:szCs w:val="24"/>
        </w:rPr>
        <w:t xml:space="preserve"> poniżej treść zapytań do S</w:t>
      </w:r>
      <w:r w:rsidR="0012774F" w:rsidRPr="00F3520F">
        <w:rPr>
          <w:sz w:val="24"/>
          <w:szCs w:val="24"/>
        </w:rPr>
        <w:t>pecyfikacji Warunków Zamówienia (</w:t>
      </w:r>
      <w:r w:rsidR="0012774F" w:rsidRPr="00F3520F">
        <w:rPr>
          <w:sz w:val="24"/>
          <w:szCs w:val="24"/>
          <w:lang w:eastAsia="ar-SA"/>
        </w:rPr>
        <w:t>zwanej dalej</w:t>
      </w:r>
      <w:r w:rsidR="0012774F" w:rsidRPr="00F3520F">
        <w:rPr>
          <w:b/>
          <w:sz w:val="24"/>
          <w:szCs w:val="24"/>
          <w:lang w:eastAsia="ar-SA"/>
        </w:rPr>
        <w:t xml:space="preserve"> </w:t>
      </w:r>
      <w:r w:rsidR="0012774F" w:rsidRPr="00F3520F">
        <w:rPr>
          <w:bCs/>
          <w:sz w:val="24"/>
          <w:szCs w:val="24"/>
          <w:lang w:eastAsia="ar-SA"/>
        </w:rPr>
        <w:t>”SWZ”)</w:t>
      </w:r>
      <w:r w:rsidR="00E74BC3" w:rsidRPr="00F3520F">
        <w:rPr>
          <w:bCs/>
          <w:sz w:val="24"/>
          <w:szCs w:val="24"/>
          <w:lang w:eastAsia="ar-SA"/>
        </w:rPr>
        <w:t xml:space="preserve"> </w:t>
      </w:r>
      <w:r w:rsidR="00E74BC3" w:rsidRPr="00F3520F">
        <w:rPr>
          <w:sz w:val="24"/>
          <w:szCs w:val="24"/>
        </w:rPr>
        <w:t>wraz z wyjaśnieniami</w:t>
      </w:r>
      <w:r w:rsidR="0012774F" w:rsidRPr="00F3520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94473" w:rsidRPr="00F3520F" w14:paraId="07D02FDD" w14:textId="77777777" w:rsidTr="001B3E0D">
        <w:tc>
          <w:tcPr>
            <w:tcW w:w="9356" w:type="dxa"/>
          </w:tcPr>
          <w:p w14:paraId="6EEEF962" w14:textId="77777777" w:rsidR="00594473" w:rsidRPr="00F3520F" w:rsidRDefault="00594473" w:rsidP="001B3E0D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F3520F">
              <w:rPr>
                <w:b/>
                <w:bCs/>
                <w:sz w:val="24"/>
                <w:szCs w:val="24"/>
              </w:rPr>
              <w:t>Pytanie nr 3</w:t>
            </w:r>
          </w:p>
          <w:p w14:paraId="60E215E4" w14:textId="77777777" w:rsidR="00594473" w:rsidRPr="00F3520F" w:rsidRDefault="00594473" w:rsidP="001B3E0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3520F">
              <w:rPr>
                <w:sz w:val="24"/>
                <w:szCs w:val="24"/>
              </w:rPr>
              <w:t>1.</w:t>
            </w:r>
            <w:r w:rsidRPr="00F3520F">
              <w:rPr>
                <w:sz w:val="24"/>
                <w:szCs w:val="24"/>
              </w:rPr>
              <w:tab/>
              <w:t xml:space="preserve">Pytanie nr 1 dotyczy Pakietu nr 1 :   </w:t>
            </w:r>
          </w:p>
          <w:p w14:paraId="5C6EBE3E" w14:textId="77777777" w:rsidR="00594473" w:rsidRPr="00F3520F" w:rsidRDefault="00594473" w:rsidP="001B3E0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3520F">
              <w:rPr>
                <w:sz w:val="24"/>
                <w:szCs w:val="24"/>
              </w:rPr>
              <w:t>Zwracamy się do Zamawiającego z prośbą o dopuszczenie rękawic diagnostycznych nitrylowych wewnętrznie chlorowanych w miejsce polimeryzacji i substancji nawilżającej, otwór dozujący bez folii ale opakowanie wyposażone w 3 bigi - pionowe załamania w okienku perforacji - umożliwiające "uchylenie" okienka, bez konieczności otwarcia go w całości - rozwiązanie wpływające na ograniczenie zjawiska kontaminacji. Jednocześnie wnosimy o odstąpienie od zgodności z normą EN 455 potwierdzonej przez europejską jednostkę notyfikowaną.</w:t>
            </w:r>
          </w:p>
          <w:p w14:paraId="1F853860" w14:textId="77777777" w:rsidR="00594473" w:rsidRPr="00F3520F" w:rsidRDefault="00594473" w:rsidP="001B3E0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3520F">
              <w:rPr>
                <w:sz w:val="24"/>
                <w:szCs w:val="24"/>
              </w:rPr>
              <w:t>Uzasadnienie: W zakresie rękawic diagnostycznych producenci nie są zobowiązani żadną regulacją Europejską do wykonania Certyfikacji produktów niejałowych w Jednostkach Notyfikowanych. Jedyny Certyfikat obowiązujący, który poświadcza jednoznacznie o jakości i zgodności produkowanych rękawic z Rozporządzeniem (UE) 2017/745) lub Dyrektywą o Wyrobie Medycznym (okres przejściowy) i zharmonizowaną normą EN 455 jest ISO 13485 - System Zarządzania Jakością dla Wyrobów Medycznych, wdrożony i nadzorowany przez Jednostkę Nadrzędną (Notyfikowaną).</w:t>
            </w:r>
          </w:p>
          <w:p w14:paraId="2F5D7D91" w14:textId="0371A33A" w:rsidR="00F3520F" w:rsidRPr="00F3520F" w:rsidRDefault="00F3520F" w:rsidP="00F3520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F3520F">
              <w:rPr>
                <w:b/>
                <w:bCs/>
                <w:sz w:val="24"/>
                <w:szCs w:val="24"/>
              </w:rPr>
              <w:t>:</w:t>
            </w:r>
            <w:r w:rsidR="00E9257E">
              <w:rPr>
                <w:b/>
                <w:bCs/>
                <w:sz w:val="24"/>
                <w:szCs w:val="24"/>
              </w:rPr>
              <w:t xml:space="preserve"> </w:t>
            </w:r>
            <w:r w:rsidR="00E9257E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54D08B46" w14:textId="77777777" w:rsidR="00594473" w:rsidRPr="00F3520F" w:rsidRDefault="00594473" w:rsidP="001B3E0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F7BD272" w14:textId="77777777" w:rsidR="00594473" w:rsidRPr="00F3520F" w:rsidRDefault="00594473" w:rsidP="001B3E0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3520F">
              <w:rPr>
                <w:sz w:val="24"/>
                <w:szCs w:val="24"/>
              </w:rPr>
              <w:t>2.</w:t>
            </w:r>
            <w:r w:rsidRPr="00F3520F">
              <w:rPr>
                <w:sz w:val="24"/>
                <w:szCs w:val="24"/>
              </w:rPr>
              <w:tab/>
              <w:t xml:space="preserve">Pytanie nr 2 dotyczy Pakietu nr 2 :   </w:t>
            </w:r>
          </w:p>
          <w:p w14:paraId="2C454D56" w14:textId="77777777" w:rsidR="00594473" w:rsidRPr="00F3520F" w:rsidRDefault="00594473" w:rsidP="001B3E0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3520F">
              <w:rPr>
                <w:sz w:val="24"/>
                <w:szCs w:val="24"/>
              </w:rPr>
              <w:lastRenderedPageBreak/>
              <w:t>Zwracamy się do Zamawiającego z prośbą o dopuszczenie rękawic diagnostycznych nitrylowych wewnętrznie chlorowanych w miejsce polimeryzacji i substancji nawilżającej, pakowanych po 200 szt. z przeliczeniem ilości, pakowane w nowatorski system dozowania rękawic Safe Pack - pojedyncze pobieranie rękawic za mankiet od spodu opakowania. Jednocześnie wnosimy o odstąpienie od zgodności z normą EN 455 potwierdzonej przez europejską jednostkę notyfikowaną.</w:t>
            </w:r>
          </w:p>
          <w:p w14:paraId="79B4A19F" w14:textId="77777777" w:rsidR="00594473" w:rsidRPr="00F3520F" w:rsidRDefault="00594473" w:rsidP="001B3E0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3520F">
              <w:rPr>
                <w:sz w:val="24"/>
                <w:szCs w:val="24"/>
              </w:rPr>
              <w:t>Uzasadnienie: W zakresie rękawic diagnostycznych producenci nie są zobowiązani żadną regulacją Europejską do wykonania Certyfikacji produktów niejałowych w Jednostkach Notyfikowanych. Jedyny Certyfikat obowiązujący, który poświadcza jednoznacznie o jakości i zgodności produkowanych rękawic z Rozporządzeniem (UE) 2017/745) lub Dyrektywą o Wyrobie Medycznym (okres przejściowy) i zharmonizowaną normą EN 455 jest ISO 13485 - System Zarządzania Jakością dla Wyrobów Medycznych, wdrożony i nadzorowany przez Jednostkę Nadrzędną (Notyfikowaną).</w:t>
            </w:r>
          </w:p>
          <w:p w14:paraId="2460DC83" w14:textId="7D7725B6" w:rsidR="00F3520F" w:rsidRPr="00F3520F" w:rsidRDefault="00F3520F" w:rsidP="00F3520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F3520F">
              <w:rPr>
                <w:b/>
                <w:bCs/>
                <w:sz w:val="24"/>
                <w:szCs w:val="24"/>
              </w:rPr>
              <w:t>:</w:t>
            </w:r>
            <w:r w:rsidR="00E9257E">
              <w:rPr>
                <w:b/>
                <w:bCs/>
                <w:sz w:val="24"/>
                <w:szCs w:val="24"/>
              </w:rPr>
              <w:t xml:space="preserve"> </w:t>
            </w:r>
            <w:r w:rsidR="00E9257E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6FE58A86" w14:textId="77777777" w:rsidR="00594473" w:rsidRPr="00F3520F" w:rsidRDefault="00594473" w:rsidP="00F3520F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540026FF" w14:textId="77777777" w:rsidR="00594473" w:rsidRPr="00F3520F" w:rsidRDefault="00594473" w:rsidP="001B3E0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3520F">
              <w:rPr>
                <w:sz w:val="24"/>
                <w:szCs w:val="24"/>
              </w:rPr>
              <w:t>3.</w:t>
            </w:r>
            <w:r w:rsidRPr="00F3520F">
              <w:rPr>
                <w:sz w:val="24"/>
                <w:szCs w:val="24"/>
              </w:rPr>
              <w:tab/>
              <w:t xml:space="preserve">Pytanie nr 3 do wzoru Umowy:   </w:t>
            </w:r>
          </w:p>
          <w:p w14:paraId="24E4E944" w14:textId="77777777" w:rsidR="00594473" w:rsidRPr="00F3520F" w:rsidRDefault="00594473" w:rsidP="001B3E0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3520F">
              <w:rPr>
                <w:sz w:val="24"/>
                <w:szCs w:val="24"/>
              </w:rPr>
              <w:t>"Prosimy o dodanie do umowy zapisu dotyczącego składanych zamówień: Zamawiający będzie składał zamówienia wg bieżących potrzeb, jednak każde zamówienie będzie o wartości nie mniejszej niż 450 zł netto"</w:t>
            </w:r>
          </w:p>
          <w:p w14:paraId="3783BC6E" w14:textId="720E99B4" w:rsidR="00F3520F" w:rsidRPr="00F3520F" w:rsidRDefault="00F3520F" w:rsidP="00F3520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F3520F">
              <w:rPr>
                <w:b/>
                <w:bCs/>
                <w:sz w:val="24"/>
                <w:szCs w:val="24"/>
              </w:rPr>
              <w:t>:</w:t>
            </w:r>
            <w:r w:rsidR="00D70EFB">
              <w:rPr>
                <w:b/>
                <w:bCs/>
                <w:sz w:val="24"/>
                <w:szCs w:val="24"/>
              </w:rPr>
              <w:t xml:space="preserve"> </w:t>
            </w:r>
            <w:r w:rsidR="00910924">
              <w:rPr>
                <w:b/>
                <w:bCs/>
                <w:sz w:val="24"/>
                <w:szCs w:val="24"/>
              </w:rPr>
              <w:t xml:space="preserve">Zamawiający </w:t>
            </w:r>
            <w:r w:rsidR="00540762">
              <w:rPr>
                <w:b/>
                <w:bCs/>
                <w:sz w:val="24"/>
                <w:szCs w:val="24"/>
              </w:rPr>
              <w:t>nie wyraża zgody.</w:t>
            </w:r>
            <w:r w:rsidR="00910924">
              <w:rPr>
                <w:b/>
                <w:bCs/>
                <w:sz w:val="24"/>
                <w:szCs w:val="24"/>
              </w:rPr>
              <w:t xml:space="preserve"> </w:t>
            </w:r>
          </w:p>
          <w:p w14:paraId="7CD5AD5E" w14:textId="77777777" w:rsidR="00594473" w:rsidRPr="00F3520F" w:rsidRDefault="00594473" w:rsidP="001B3E0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C68DCEB" w14:textId="77777777" w:rsidR="00594473" w:rsidRPr="00F3520F" w:rsidRDefault="00594473" w:rsidP="001B3E0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3520F">
              <w:rPr>
                <w:sz w:val="24"/>
                <w:szCs w:val="24"/>
              </w:rPr>
              <w:t>"Prosimy o dodanie do umowy zapisu: Zamawiający gwarantuje realizację umowy w wysokości nie niższej niż 80% całkowitej wartości umowy."</w:t>
            </w:r>
          </w:p>
          <w:p w14:paraId="65DEB3FC" w14:textId="57251FFD" w:rsidR="00F3520F" w:rsidRPr="00F3520F" w:rsidRDefault="00F3520F" w:rsidP="00F3520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F3520F">
              <w:rPr>
                <w:b/>
                <w:bCs/>
                <w:sz w:val="24"/>
                <w:szCs w:val="24"/>
              </w:rPr>
              <w:t>:</w:t>
            </w:r>
            <w:r w:rsidR="00910924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4DF00141" w14:textId="77777777" w:rsidR="00594473" w:rsidRPr="00F3520F" w:rsidRDefault="00594473" w:rsidP="001B3E0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B6D0B4F" w14:textId="77777777" w:rsidR="00594473" w:rsidRPr="00F3520F" w:rsidRDefault="00594473" w:rsidP="001B3E0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3520F">
              <w:rPr>
                <w:sz w:val="24"/>
                <w:szCs w:val="24"/>
              </w:rPr>
              <w:t>"W przypadku braku zgody na powyższy zapis w umowie, prosimy o deklaracje Zamawiającego w jakim stopniu % umowa zostanie na pewno zrealizowana."</w:t>
            </w:r>
          </w:p>
          <w:p w14:paraId="4205582C" w14:textId="361673A4" w:rsidR="003C6A10" w:rsidRPr="00C722E7" w:rsidRDefault="00F3520F" w:rsidP="00C722E7">
            <w:pPr>
              <w:spacing w:line="276" w:lineRule="auto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="00594473" w:rsidRPr="00F3520F">
              <w:rPr>
                <w:b/>
                <w:bCs/>
                <w:sz w:val="24"/>
                <w:szCs w:val="24"/>
              </w:rPr>
              <w:t>:</w:t>
            </w:r>
            <w:bookmarkStart w:id="0" w:name="_Hlk109200024"/>
            <w:r w:rsidR="003C6A10">
              <w:rPr>
                <w:sz w:val="22"/>
                <w:szCs w:val="22"/>
              </w:rPr>
              <w:t xml:space="preserve"> </w:t>
            </w:r>
            <w:r w:rsidR="003C6A10" w:rsidRPr="00C722E7">
              <w:rPr>
                <w:b/>
                <w:bCs/>
                <w:sz w:val="22"/>
                <w:szCs w:val="22"/>
              </w:rPr>
              <w:t>Procent wykorzystania umowy określa § 4 ust</w:t>
            </w:r>
            <w:r w:rsidR="00C722E7">
              <w:rPr>
                <w:b/>
                <w:bCs/>
                <w:sz w:val="22"/>
                <w:szCs w:val="22"/>
              </w:rPr>
              <w:t xml:space="preserve">. </w:t>
            </w:r>
            <w:r w:rsidR="00C722E7" w:rsidRPr="00C722E7">
              <w:rPr>
                <w:b/>
                <w:bCs/>
                <w:sz w:val="22"/>
                <w:szCs w:val="22"/>
              </w:rPr>
              <w:t xml:space="preserve">3 wzoru umowy: </w:t>
            </w:r>
            <w:r w:rsidR="00C722E7" w:rsidRPr="00C722E7">
              <w:rPr>
                <w:b/>
                <w:bCs/>
                <w:i/>
                <w:iCs/>
                <w:sz w:val="22"/>
                <w:szCs w:val="22"/>
              </w:rPr>
              <w:t>„</w:t>
            </w:r>
            <w:r w:rsidR="003C6A10" w:rsidRPr="00C722E7">
              <w:rPr>
                <w:b/>
                <w:bCs/>
                <w:i/>
                <w:iCs/>
                <w:sz w:val="22"/>
                <w:szCs w:val="22"/>
              </w:rPr>
              <w:t xml:space="preserve"> Zamawiający zastrzega sobie prawo do zrealizowania umowy w zakresie minimum 60% kwoty brutto umowy, a tym samym nie ma obowiązku złożenia zamówienia do pełnej kwoty brutto umowy, o której mowa w § 2 ust.1 umowy.</w:t>
            </w:r>
            <w:bookmarkEnd w:id="0"/>
            <w:r w:rsidR="00C722E7" w:rsidRPr="00C722E7">
              <w:rPr>
                <w:b/>
                <w:bCs/>
                <w:i/>
                <w:iCs/>
                <w:sz w:val="22"/>
                <w:szCs w:val="22"/>
              </w:rPr>
              <w:t>”</w:t>
            </w:r>
          </w:p>
          <w:p w14:paraId="7157905E" w14:textId="62145CA2" w:rsidR="00594473" w:rsidRPr="00F3520F" w:rsidRDefault="00594473" w:rsidP="001B3E0D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474A489B" w14:textId="57ACA0B5" w:rsidR="00594473" w:rsidRPr="00F3520F" w:rsidRDefault="00594473" w:rsidP="001B3E0D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8C8E4AF" w14:textId="77777777" w:rsidR="00BE7BFD" w:rsidRPr="00F3520F" w:rsidRDefault="00BE7BFD" w:rsidP="00520165">
      <w:pPr>
        <w:jc w:val="both"/>
        <w:rPr>
          <w:sz w:val="24"/>
          <w:szCs w:val="24"/>
        </w:rPr>
      </w:pPr>
    </w:p>
    <w:p w14:paraId="2DF9FEA4" w14:textId="77777777" w:rsidR="006D4AB3" w:rsidRPr="00F3520F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3520F">
        <w:rPr>
          <w:sz w:val="24"/>
          <w:szCs w:val="24"/>
        </w:rPr>
        <w:t>Przewodniczący Komisji Przetargowej</w:t>
      </w:r>
    </w:p>
    <w:p w14:paraId="6AAAB716" w14:textId="2B397E3C" w:rsidR="006D4AB3" w:rsidRPr="00F3520F" w:rsidRDefault="00F3520F" w:rsidP="00F3520F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594473" w:rsidRPr="00F3520F">
        <w:rPr>
          <w:sz w:val="24"/>
          <w:szCs w:val="24"/>
        </w:rPr>
        <w:t>Agnieszka</w:t>
      </w:r>
      <w:r w:rsidR="006D4AB3" w:rsidRPr="00F3520F">
        <w:rPr>
          <w:sz w:val="24"/>
          <w:szCs w:val="24"/>
        </w:rPr>
        <w:t xml:space="preserve"> </w:t>
      </w:r>
      <w:r w:rsidR="00594473" w:rsidRPr="00F3520F">
        <w:rPr>
          <w:sz w:val="24"/>
          <w:szCs w:val="24"/>
        </w:rPr>
        <w:t>Biel</w:t>
      </w:r>
    </w:p>
    <w:sectPr w:rsidR="006D4AB3" w:rsidRPr="00F3520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9F0E1" w14:textId="77777777" w:rsidR="000E2CBE" w:rsidRDefault="000E2CBE">
      <w:r>
        <w:separator/>
      </w:r>
    </w:p>
  </w:endnote>
  <w:endnote w:type="continuationSeparator" w:id="0">
    <w:p w14:paraId="3E44893E" w14:textId="77777777" w:rsidR="000E2CBE" w:rsidRDefault="000E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1BB0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60EE6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1984C" w14:textId="07BF4725" w:rsidR="006D4AB3" w:rsidRDefault="009306B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DF8F60" wp14:editId="5C2B649A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2267335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DB38E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81C9A3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7292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83264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600221" w14:textId="77777777" w:rsidR="006D4AB3" w:rsidRDefault="006D4AB3">
    <w:pPr>
      <w:pStyle w:val="Stopka"/>
      <w:tabs>
        <w:tab w:val="clear" w:pos="4536"/>
        <w:tab w:val="left" w:pos="6237"/>
      </w:tabs>
    </w:pPr>
  </w:p>
  <w:p w14:paraId="1E3E768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A2770" w14:textId="77777777" w:rsidR="000E2CBE" w:rsidRDefault="000E2CBE">
      <w:r>
        <w:separator/>
      </w:r>
    </w:p>
  </w:footnote>
  <w:footnote w:type="continuationSeparator" w:id="0">
    <w:p w14:paraId="141E2257" w14:textId="77777777" w:rsidR="000E2CBE" w:rsidRDefault="000E2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79F6A" w14:textId="77777777" w:rsidR="00594473" w:rsidRDefault="005944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5FB49" w14:textId="77777777" w:rsidR="00594473" w:rsidRDefault="005944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28339" w14:textId="77777777" w:rsidR="00594473" w:rsidRDefault="005944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A3252"/>
    <w:multiLevelType w:val="singleLevel"/>
    <w:tmpl w:val="F8F6AEDA"/>
    <w:lvl w:ilvl="0">
      <w:start w:val="1"/>
      <w:numFmt w:val="decimal"/>
      <w:lvlText w:val="%1."/>
      <w:lvlJc w:val="left"/>
      <w:pPr>
        <w:ind w:left="0" w:firstLine="0"/>
      </w:pPr>
      <w:rPr>
        <w:b w:val="0"/>
        <w:color w:val="auto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84034960">
    <w:abstractNumId w:val="4"/>
  </w:num>
  <w:num w:numId="2" w16cid:durableId="381364504">
    <w:abstractNumId w:val="7"/>
  </w:num>
  <w:num w:numId="3" w16cid:durableId="919828899">
    <w:abstractNumId w:val="3"/>
  </w:num>
  <w:num w:numId="4" w16cid:durableId="857082282">
    <w:abstractNumId w:val="6"/>
  </w:num>
  <w:num w:numId="5" w16cid:durableId="1816678880">
    <w:abstractNumId w:val="1"/>
  </w:num>
  <w:num w:numId="6" w16cid:durableId="951935892">
    <w:abstractNumId w:val="2"/>
  </w:num>
  <w:num w:numId="7" w16cid:durableId="1675953647">
    <w:abstractNumId w:val="5"/>
  </w:num>
  <w:num w:numId="8" w16cid:durableId="84181786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CBE"/>
    <w:rsid w:val="00031374"/>
    <w:rsid w:val="000A1097"/>
    <w:rsid w:val="000E2A8F"/>
    <w:rsid w:val="000E2CBE"/>
    <w:rsid w:val="000F45E2"/>
    <w:rsid w:val="0012774F"/>
    <w:rsid w:val="00144B7A"/>
    <w:rsid w:val="00180C6E"/>
    <w:rsid w:val="00264668"/>
    <w:rsid w:val="00271A89"/>
    <w:rsid w:val="0029606A"/>
    <w:rsid w:val="003C6A10"/>
    <w:rsid w:val="004708C8"/>
    <w:rsid w:val="004848F3"/>
    <w:rsid w:val="004A75F2"/>
    <w:rsid w:val="005144A9"/>
    <w:rsid w:val="00520165"/>
    <w:rsid w:val="00540762"/>
    <w:rsid w:val="00594473"/>
    <w:rsid w:val="005B1B08"/>
    <w:rsid w:val="00632C3C"/>
    <w:rsid w:val="00662BDB"/>
    <w:rsid w:val="006A5DF1"/>
    <w:rsid w:val="006B7198"/>
    <w:rsid w:val="006B7FB7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10924"/>
    <w:rsid w:val="009306B6"/>
    <w:rsid w:val="00A905AC"/>
    <w:rsid w:val="00B5603E"/>
    <w:rsid w:val="00BA6584"/>
    <w:rsid w:val="00BE7BFD"/>
    <w:rsid w:val="00C370F2"/>
    <w:rsid w:val="00C44EEC"/>
    <w:rsid w:val="00C64E02"/>
    <w:rsid w:val="00C722E7"/>
    <w:rsid w:val="00D22FFA"/>
    <w:rsid w:val="00D70EFB"/>
    <w:rsid w:val="00D8461B"/>
    <w:rsid w:val="00D915F2"/>
    <w:rsid w:val="00DF32E8"/>
    <w:rsid w:val="00DF53CA"/>
    <w:rsid w:val="00E21B49"/>
    <w:rsid w:val="00E2789F"/>
    <w:rsid w:val="00E72428"/>
    <w:rsid w:val="00E74BC3"/>
    <w:rsid w:val="00E9257E"/>
    <w:rsid w:val="00E935D6"/>
    <w:rsid w:val="00EA14B3"/>
    <w:rsid w:val="00EA416E"/>
    <w:rsid w:val="00F3520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DFC77C"/>
  <w15:chartTrackingRefBased/>
  <w15:docId w15:val="{507292D4-209D-4BB9-BA7B-5FEA896F6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3520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511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8</cp:revision>
  <cp:lastPrinted>2001-02-10T14:28:00Z</cp:lastPrinted>
  <dcterms:created xsi:type="dcterms:W3CDTF">2026-02-09T07:42:00Z</dcterms:created>
  <dcterms:modified xsi:type="dcterms:W3CDTF">2026-02-10T11:26:00Z</dcterms:modified>
</cp:coreProperties>
</file>