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533D5" w14:textId="6A582B4C" w:rsidR="00B36EDA" w:rsidRPr="00353FDC" w:rsidRDefault="00AE5053" w:rsidP="00B11747">
      <w:pPr>
        <w:spacing w:before="120" w:after="600"/>
        <w:jc w:val="right"/>
        <w:rPr>
          <w:rFonts w:ascii="Arial" w:hAnsi="Arial" w:cs="Arial"/>
        </w:rPr>
      </w:pPr>
      <w:bookmarkStart w:id="0" w:name="_Hlk53520193"/>
      <w:r w:rsidRPr="00AE5053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AE5053">
        <w:rPr>
          <w:rFonts w:ascii="Arial" w:hAnsi="Arial" w:cs="Arial"/>
        </w:rPr>
        <w:t>2026-02-09</w:t>
      </w:r>
    </w:p>
    <w:p w14:paraId="46225403" w14:textId="77777777" w:rsidR="00B36EDA" w:rsidRPr="00353FDC" w:rsidRDefault="00AE5053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AE5053">
        <w:rPr>
          <w:rFonts w:ascii="Arial" w:hAnsi="Arial" w:cs="Arial"/>
          <w:b/>
          <w:bCs/>
        </w:rPr>
        <w:t>Szpital Specjalistyczny im. Stefana Żeromskiego SP ZOZ w Krakowie</w:t>
      </w:r>
    </w:p>
    <w:p w14:paraId="2DFDC491" w14:textId="77777777" w:rsidR="00B36EDA" w:rsidRPr="00353FDC" w:rsidRDefault="00AE5053" w:rsidP="00B36EDA">
      <w:pPr>
        <w:spacing w:line="360" w:lineRule="auto"/>
        <w:ind w:right="3969"/>
        <w:rPr>
          <w:rFonts w:ascii="Arial" w:hAnsi="Arial" w:cs="Arial"/>
        </w:rPr>
      </w:pPr>
      <w:r w:rsidRPr="00AE5053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AE5053">
        <w:rPr>
          <w:rFonts w:ascii="Arial" w:hAnsi="Arial" w:cs="Arial"/>
        </w:rPr>
        <w:t>66</w:t>
      </w:r>
    </w:p>
    <w:p w14:paraId="7B6AC178" w14:textId="77777777" w:rsidR="00B36EDA" w:rsidRPr="00353FDC" w:rsidRDefault="00AE5053" w:rsidP="00B36EDA">
      <w:pPr>
        <w:ind w:right="3969"/>
        <w:rPr>
          <w:rFonts w:ascii="Arial" w:hAnsi="Arial" w:cs="Arial"/>
        </w:rPr>
      </w:pPr>
      <w:r w:rsidRPr="00AE5053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AE5053">
        <w:rPr>
          <w:rFonts w:ascii="Arial" w:hAnsi="Arial" w:cs="Arial"/>
        </w:rPr>
        <w:t>Kraków</w:t>
      </w:r>
    </w:p>
    <w:p w14:paraId="498D0DC8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568ECB" w14:textId="6BD4A553" w:rsidR="00B36EDA" w:rsidRDefault="00B36EDA" w:rsidP="00B11747">
      <w:pPr>
        <w:tabs>
          <w:tab w:val="right" w:pos="9072"/>
        </w:tabs>
        <w:spacing w:after="24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7D762C7" w14:textId="749D32A6" w:rsidR="00B11747" w:rsidRPr="0006185E" w:rsidRDefault="00B11747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06185E">
        <w:rPr>
          <w:rFonts w:ascii="Arial" w:hAnsi="Arial" w:cs="Arial"/>
          <w:bCs/>
        </w:rPr>
        <w:t>DZP-271-65/25 – 93.MM</w:t>
      </w:r>
    </w:p>
    <w:p w14:paraId="6AB0D31E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27214E9E" w14:textId="77777777" w:rsidTr="00B36EDA">
        <w:tc>
          <w:tcPr>
            <w:tcW w:w="9923" w:type="dxa"/>
            <w:shd w:val="clear" w:color="auto" w:fill="F2F2F2"/>
            <w:hideMark/>
          </w:tcPr>
          <w:p w14:paraId="1CA009C8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bookmarkStart w:id="1" w:name="_Hlk221534011"/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2A3F601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bookmarkEnd w:id="1"/>
          </w:p>
        </w:tc>
      </w:tr>
    </w:tbl>
    <w:p w14:paraId="43D1DD76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6529DE71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0AFFE9C" w14:textId="77777777" w:rsidTr="00B36EDA">
        <w:tc>
          <w:tcPr>
            <w:tcW w:w="2269" w:type="dxa"/>
            <w:shd w:val="clear" w:color="auto" w:fill="auto"/>
          </w:tcPr>
          <w:p w14:paraId="12478872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5D4A2666" w14:textId="77777777" w:rsidR="00B36EDA" w:rsidRPr="00353FDC" w:rsidRDefault="00AE505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5053">
              <w:rPr>
                <w:rFonts w:ascii="Arial" w:hAnsi="Arial" w:cs="Arial"/>
                <w:bCs/>
              </w:rPr>
              <w:t>Zapory Sieciowe HA wraz z modułami i licencjami, moduły, oprogramowanie  zwiększające ochronę poczty e-mail oraz System Kopii Zapasowych  wraz z systemem (pozwalającym na wykorzystanie chmury jako środowiska produkcyjnego w sytuacji, gdy podstawowe środowisko staje się niedostępne)</w:t>
            </w:r>
          </w:p>
        </w:tc>
      </w:tr>
      <w:tr w:rsidR="00AE5053" w:rsidRPr="00353FDC" w14:paraId="721C38B7" w14:textId="77777777" w:rsidTr="00A3146D">
        <w:tc>
          <w:tcPr>
            <w:tcW w:w="2269" w:type="dxa"/>
            <w:shd w:val="clear" w:color="auto" w:fill="auto"/>
          </w:tcPr>
          <w:p w14:paraId="7AC75B31" w14:textId="77777777" w:rsidR="00AE5053" w:rsidRPr="00353FDC" w:rsidRDefault="00AE5053" w:rsidP="00A314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D0273AB" w14:textId="77777777" w:rsidR="00AE5053" w:rsidRPr="00353FDC" w:rsidRDefault="00AE5053" w:rsidP="00A314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5053">
              <w:rPr>
                <w:rFonts w:ascii="Arial" w:hAnsi="Arial" w:cs="Arial"/>
                <w:bCs/>
              </w:rPr>
              <w:t>DZP-271-65/25</w:t>
            </w:r>
          </w:p>
        </w:tc>
      </w:tr>
    </w:tbl>
    <w:p w14:paraId="490A469D" w14:textId="77777777" w:rsidR="00B11747" w:rsidRDefault="00B11747" w:rsidP="00B11747">
      <w:pPr>
        <w:tabs>
          <w:tab w:val="left" w:pos="708"/>
          <w:tab w:val="center" w:pos="4536"/>
          <w:tab w:val="right" w:pos="9072"/>
        </w:tabs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Inwestycja:</w:t>
      </w:r>
      <w:r>
        <w:rPr>
          <w:rFonts w:ascii="Arial" w:hAnsi="Arial" w:cs="Arial"/>
        </w:rPr>
        <w:t xml:space="preserve"> D1.1.2 przyspieszenie procesów transformacji cyfrowej ochrony zdrowia poprzez dalszy rozwój usług cyfrowych w ochronie zdrowia w ramach projektu. </w:t>
      </w:r>
    </w:p>
    <w:p w14:paraId="2A43D82B" w14:textId="77777777" w:rsidR="00B11747" w:rsidRDefault="00B11747" w:rsidP="00B11747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</w:rPr>
        <w:t xml:space="preserve"> Przyspieszenie procesów transformacji cyfrowej ochrony zdrowia w Szpitalu Specjalistycznym im. Stefana Żeromskiego SPZOZ w Krakowie. </w:t>
      </w:r>
    </w:p>
    <w:p w14:paraId="3FB8BD44" w14:textId="07C8A904" w:rsidR="00B36EDA" w:rsidRDefault="00B11747" w:rsidP="00B1174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Zadanie:</w:t>
      </w:r>
      <w:r>
        <w:rPr>
          <w:rFonts w:ascii="Arial" w:hAnsi="Arial" w:cs="Arial"/>
        </w:rPr>
        <w:t xml:space="preserve"> Zwiększenie poziomu </w:t>
      </w:r>
      <w:proofErr w:type="spellStart"/>
      <w:r>
        <w:rPr>
          <w:rFonts w:ascii="Arial" w:hAnsi="Arial" w:cs="Arial"/>
        </w:rPr>
        <w:t>cyberbezpieczeństwa</w:t>
      </w:r>
      <w:proofErr w:type="spellEnd"/>
      <w:r>
        <w:rPr>
          <w:rFonts w:ascii="Arial" w:hAnsi="Arial" w:cs="Arial"/>
        </w:rPr>
        <w:t xml:space="preserve"> w Szpitalu</w:t>
      </w:r>
    </w:p>
    <w:p w14:paraId="74786010" w14:textId="77777777" w:rsidR="00B11747" w:rsidRPr="00E1738E" w:rsidRDefault="00B11747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D41AC0D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AE5053" w:rsidRPr="00AE5053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AE5053" w:rsidRPr="00AE5053">
        <w:rPr>
          <w:rFonts w:ascii="Arial" w:hAnsi="Arial" w:cs="Arial"/>
        </w:rPr>
        <w:t>(</w:t>
      </w:r>
      <w:proofErr w:type="spellStart"/>
      <w:r w:rsidR="00AE5053" w:rsidRPr="00AE5053">
        <w:rPr>
          <w:rFonts w:ascii="Arial" w:hAnsi="Arial" w:cs="Arial"/>
        </w:rPr>
        <w:t>t.j</w:t>
      </w:r>
      <w:proofErr w:type="spellEnd"/>
      <w:r w:rsidR="00AE5053" w:rsidRPr="00AE5053">
        <w:rPr>
          <w:rFonts w:ascii="Arial" w:hAnsi="Arial" w:cs="Arial"/>
        </w:rPr>
        <w:t xml:space="preserve">. Dz. U. z 2024 r. poz. 1320 z </w:t>
      </w:r>
      <w:proofErr w:type="spellStart"/>
      <w:r w:rsidR="00AE5053" w:rsidRPr="00AE5053">
        <w:rPr>
          <w:rFonts w:ascii="Arial" w:hAnsi="Arial" w:cs="Arial"/>
        </w:rPr>
        <w:t>późn</w:t>
      </w:r>
      <w:proofErr w:type="spellEnd"/>
      <w:r w:rsidR="00AE5053" w:rsidRPr="00AE5053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E5053" w14:paraId="0FE33310" w14:textId="77777777" w:rsidTr="00AE50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CF78" w14:textId="0251BCEA" w:rsidR="0006185E" w:rsidRPr="00F245C5" w:rsidRDefault="0006185E" w:rsidP="0006185E">
            <w:pPr>
              <w:spacing w:after="240" w:line="360" w:lineRule="auto"/>
              <w:jc w:val="both"/>
              <w:rPr>
                <w:rFonts w:ascii="Arial" w:hAnsi="Arial" w:cs="Arial"/>
              </w:rPr>
            </w:pPr>
            <w:bookmarkStart w:id="2" w:name="_Hlk221534353"/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E5053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E5053">
              <w:rPr>
                <w:rFonts w:ascii="Arial" w:hAnsi="Arial" w:cs="Arial"/>
              </w:rPr>
              <w:t>Zapory Sieciowe HA wraz z modułami i licencjami, moduły, oprogramowanie  zwiększające ochronę poczty e-mail</w:t>
            </w:r>
            <w:r>
              <w:rPr>
                <w:rFonts w:ascii="Arial" w:hAnsi="Arial" w:cs="Arial"/>
              </w:rPr>
              <w:t>.</w:t>
            </w:r>
          </w:p>
          <w:bookmarkEnd w:id="2"/>
          <w:p w14:paraId="782BC6F1" w14:textId="77777777" w:rsidR="00AE5053" w:rsidRPr="00F245C5" w:rsidRDefault="00AE5053" w:rsidP="00A3146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E5053">
              <w:rPr>
                <w:rFonts w:ascii="Arial" w:hAnsi="Arial" w:cs="Arial"/>
                <w:b/>
              </w:rPr>
              <w:t>STORIO Spółka z ograniczoną odpowiedzialnością Spółka komandytowa</w:t>
            </w:r>
          </w:p>
          <w:p w14:paraId="427C010A" w14:textId="77777777" w:rsidR="00AE5053" w:rsidRPr="00F245C5" w:rsidRDefault="00AE5053" w:rsidP="00A3146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5053">
              <w:rPr>
                <w:rFonts w:ascii="Arial" w:hAnsi="Arial" w:cs="Arial"/>
                <w:bCs/>
              </w:rPr>
              <w:t>Reformacka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E5053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A40AF48" w14:textId="77777777" w:rsidR="00AE5053" w:rsidRPr="00F245C5" w:rsidRDefault="00AE5053" w:rsidP="00A3146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E5053">
              <w:rPr>
                <w:rFonts w:ascii="Arial" w:hAnsi="Arial" w:cs="Arial"/>
                <w:bCs/>
              </w:rPr>
              <w:t>32-020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E5053">
              <w:rPr>
                <w:rFonts w:ascii="Arial" w:hAnsi="Arial" w:cs="Arial"/>
                <w:bCs/>
              </w:rPr>
              <w:t>Wieliczka</w:t>
            </w:r>
          </w:p>
          <w:p w14:paraId="0E911E0C" w14:textId="77777777" w:rsidR="00AE5053" w:rsidRPr="00F245C5" w:rsidRDefault="00AE5053" w:rsidP="00A3146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E5053">
              <w:rPr>
                <w:rFonts w:ascii="Arial" w:hAnsi="Arial" w:cs="Arial"/>
                <w:b/>
              </w:rPr>
              <w:t>1 047 787.80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3A715F" w14:textId="77777777" w:rsidR="00AE5053" w:rsidRPr="00F245C5" w:rsidRDefault="00AE5053" w:rsidP="00A3146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D1C4080" w14:textId="74C6315F" w:rsidR="00AE5053" w:rsidRPr="00F245C5" w:rsidRDefault="00AE5053" w:rsidP="00A3146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E5053">
              <w:rPr>
                <w:rFonts w:ascii="Arial" w:hAnsi="Arial" w:cs="Arial"/>
              </w:rPr>
              <w:t xml:space="preserve">Oferta spełnia warunki zawarte w SWZ, w ustawie Prawo zamówień publicznych z dnia 11 września 2019 r. (tekst jednolity Dz. U. z 2024 r. poz. 1320 z późn.zm.) oraz jest najkorzystniejsza w kryteriach określonych w SWZ, tj. Cena 60%, Kryterium jakościowe 1 (urządzenie  z wbudowanym kontrolerem </w:t>
            </w:r>
            <w:proofErr w:type="spellStart"/>
            <w:r w:rsidRPr="00AE5053">
              <w:rPr>
                <w:rFonts w:ascii="Arial" w:hAnsi="Arial" w:cs="Arial"/>
              </w:rPr>
              <w:t>acces-pointów</w:t>
            </w:r>
            <w:proofErr w:type="spellEnd"/>
            <w:r w:rsidRPr="00AE5053">
              <w:rPr>
                <w:rFonts w:ascii="Arial" w:hAnsi="Arial" w:cs="Arial"/>
              </w:rPr>
              <w:t xml:space="preserve"> sieci </w:t>
            </w:r>
            <w:proofErr w:type="spellStart"/>
            <w:r w:rsidRPr="00AE5053">
              <w:rPr>
                <w:rFonts w:ascii="Arial" w:hAnsi="Arial" w:cs="Arial"/>
              </w:rPr>
              <w:t>WiFi</w:t>
            </w:r>
            <w:proofErr w:type="spellEnd"/>
            <w:r w:rsidRPr="00AE5053">
              <w:rPr>
                <w:rFonts w:ascii="Arial" w:hAnsi="Arial" w:cs="Arial"/>
              </w:rPr>
              <w:t xml:space="preserve"> ) 20 %, Kryterium jakościowe 2 (integracja w ramach funkcjonalności typu Security </w:t>
            </w:r>
            <w:proofErr w:type="spellStart"/>
            <w:r w:rsidRPr="00AE5053">
              <w:rPr>
                <w:rFonts w:ascii="Arial" w:hAnsi="Arial" w:cs="Arial"/>
              </w:rPr>
              <w:t>Fabric</w:t>
            </w:r>
            <w:proofErr w:type="spellEnd"/>
            <w:r w:rsidRPr="00AE5053">
              <w:rPr>
                <w:rFonts w:ascii="Arial" w:hAnsi="Arial" w:cs="Arial"/>
              </w:rPr>
              <w:t xml:space="preserve"> ) 20 %</w:t>
            </w:r>
            <w:r w:rsidR="00B11747">
              <w:rPr>
                <w:rFonts w:ascii="Arial" w:hAnsi="Arial" w:cs="Arial"/>
              </w:rPr>
              <w:t>.</w:t>
            </w:r>
          </w:p>
        </w:tc>
      </w:tr>
      <w:tr w:rsidR="00AE5053" w14:paraId="59379C6D" w14:textId="77777777" w:rsidTr="00AE505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48724" w14:textId="77777777" w:rsidR="0006185E" w:rsidRPr="00F245C5" w:rsidRDefault="0006185E" w:rsidP="0006185E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bookmarkStart w:id="3" w:name="_Hlk221534393"/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E505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E5053">
              <w:rPr>
                <w:rFonts w:ascii="Arial" w:hAnsi="Arial" w:cs="Arial"/>
              </w:rPr>
              <w:t>System Kopii Zapasowych  wraz z systemem (pozwalającym na wykorzystanie chmury jako środowiska produkcyjnego w sytuacji, gdy podstawowe środowisko staje się niedostępne)</w:t>
            </w:r>
            <w:r>
              <w:rPr>
                <w:rFonts w:ascii="Arial" w:hAnsi="Arial" w:cs="Arial"/>
              </w:rPr>
              <w:t>.</w:t>
            </w:r>
          </w:p>
          <w:bookmarkEnd w:id="3"/>
          <w:p w14:paraId="717C1B3B" w14:textId="77777777" w:rsidR="00AE5053" w:rsidRPr="00F245C5" w:rsidRDefault="00AE5053" w:rsidP="00A3146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E5053">
              <w:rPr>
                <w:rFonts w:ascii="Arial" w:hAnsi="Arial" w:cs="Arial"/>
                <w:b/>
              </w:rPr>
              <w:t>STORIO Spółka z ograniczoną odpowiedzialnością Spółka komandytowa</w:t>
            </w:r>
          </w:p>
          <w:p w14:paraId="412DA3B7" w14:textId="77777777" w:rsidR="00AE5053" w:rsidRPr="00F245C5" w:rsidRDefault="00AE5053" w:rsidP="00A3146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E5053">
              <w:rPr>
                <w:rFonts w:ascii="Arial" w:hAnsi="Arial" w:cs="Arial"/>
                <w:bCs/>
              </w:rPr>
              <w:t>Reformacka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E5053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EE71EF" w14:textId="77777777" w:rsidR="00AE5053" w:rsidRPr="00F245C5" w:rsidRDefault="00AE5053" w:rsidP="00A3146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E5053">
              <w:rPr>
                <w:rFonts w:ascii="Arial" w:hAnsi="Arial" w:cs="Arial"/>
                <w:bCs/>
              </w:rPr>
              <w:t>32-020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E5053">
              <w:rPr>
                <w:rFonts w:ascii="Arial" w:hAnsi="Arial" w:cs="Arial"/>
                <w:bCs/>
              </w:rPr>
              <w:t>Wieliczka</w:t>
            </w:r>
          </w:p>
          <w:p w14:paraId="6C95981E" w14:textId="77777777" w:rsidR="00AE5053" w:rsidRPr="00F245C5" w:rsidRDefault="00AE5053" w:rsidP="00A3146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E5053">
              <w:rPr>
                <w:rFonts w:ascii="Arial" w:hAnsi="Arial" w:cs="Arial"/>
                <w:b/>
              </w:rPr>
              <w:t>294 650.26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F99CE0" w14:textId="77777777" w:rsidR="00AE5053" w:rsidRPr="00F245C5" w:rsidRDefault="00AE5053" w:rsidP="00A3146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0041F75" w14:textId="459935A4" w:rsidR="00AE5053" w:rsidRPr="00F245C5" w:rsidRDefault="00AE5053" w:rsidP="00A3146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E5053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SWZ, tj. Cena 60%, Czas wdrożenia systemu kopii 40 %</w:t>
            </w:r>
            <w:r w:rsidR="0006185E">
              <w:rPr>
                <w:rFonts w:ascii="Arial" w:hAnsi="Arial" w:cs="Arial"/>
              </w:rPr>
              <w:t>.</w:t>
            </w:r>
          </w:p>
        </w:tc>
      </w:tr>
    </w:tbl>
    <w:p w14:paraId="4578E208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3969"/>
        <w:gridCol w:w="1134"/>
      </w:tblGrid>
      <w:tr w:rsidR="00B36EDA" w:rsidRPr="00B11747" w14:paraId="68AC5B75" w14:textId="77777777" w:rsidTr="00061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841DFA" w14:textId="77777777" w:rsidR="00B36EDA" w:rsidRPr="00B11747" w:rsidRDefault="00B36EDA" w:rsidP="0006185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11747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7EEE30" w14:textId="77777777" w:rsidR="00B36EDA" w:rsidRPr="00B11747" w:rsidRDefault="00B36EDA" w:rsidP="0006185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B11747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8496A1" w14:textId="77777777" w:rsidR="00B36EDA" w:rsidRPr="00B11747" w:rsidRDefault="00B36EDA" w:rsidP="0006185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11747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938D9B" w14:textId="77777777" w:rsidR="00B36EDA" w:rsidRPr="00B11747" w:rsidRDefault="00B36EDA" w:rsidP="0006185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11747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E5053" w:rsidRPr="00B11747" w14:paraId="7C2E1F08" w14:textId="77777777" w:rsidTr="00061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D83C7" w14:textId="77777777" w:rsidR="00AE5053" w:rsidRPr="00B11747" w:rsidRDefault="00AE5053" w:rsidP="000618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11747">
              <w:rPr>
                <w:rFonts w:ascii="Arial" w:hAnsi="Arial" w:cs="Arial"/>
              </w:rPr>
              <w:t>1</w:t>
            </w:r>
            <w:r w:rsidRPr="00B11747">
              <w:rPr>
                <w:rFonts w:ascii="Arial" w:hAnsi="Arial" w:cs="Arial"/>
              </w:rPr>
              <w:t xml:space="preserve"> - </w:t>
            </w:r>
            <w:r w:rsidRPr="00B11747">
              <w:rPr>
                <w:rFonts w:ascii="Arial" w:hAnsi="Arial" w:cs="Arial"/>
              </w:rPr>
              <w:t xml:space="preserve">Zapory Sieciowe HA wraz z modułami i </w:t>
            </w:r>
            <w:r w:rsidRPr="00B11747">
              <w:rPr>
                <w:rFonts w:ascii="Arial" w:hAnsi="Arial" w:cs="Arial"/>
              </w:rPr>
              <w:lastRenderedPageBreak/>
              <w:t>licencjami, moduły, oprogramowanie  zwiększające ochronę poczty e-mail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52ED3" w14:textId="77777777" w:rsidR="00AE5053" w:rsidRPr="00B11747" w:rsidRDefault="00AE5053" w:rsidP="000618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11747">
              <w:rPr>
                <w:rFonts w:ascii="Arial" w:hAnsi="Arial" w:cs="Arial"/>
                <w:b/>
                <w:bCs/>
              </w:rPr>
              <w:lastRenderedPageBreak/>
              <w:t xml:space="preserve">STORIO Spółka z ograniczoną odpowiedzialnością </w:t>
            </w:r>
            <w:r w:rsidRPr="00B11747">
              <w:rPr>
                <w:rFonts w:ascii="Arial" w:hAnsi="Arial" w:cs="Arial"/>
                <w:b/>
                <w:bCs/>
              </w:rPr>
              <w:lastRenderedPageBreak/>
              <w:t>Spółka komandytowa</w:t>
            </w:r>
          </w:p>
          <w:p w14:paraId="52124412" w14:textId="77777777" w:rsidR="00AE5053" w:rsidRPr="00B11747" w:rsidRDefault="00AE5053" w:rsidP="0006185E">
            <w:pPr>
              <w:spacing w:line="360" w:lineRule="auto"/>
              <w:rPr>
                <w:rFonts w:ascii="Arial" w:hAnsi="Arial" w:cs="Arial"/>
              </w:rPr>
            </w:pPr>
            <w:r w:rsidRPr="00B11747">
              <w:rPr>
                <w:rFonts w:ascii="Arial" w:hAnsi="Arial" w:cs="Arial"/>
              </w:rPr>
              <w:t>Reformacka</w:t>
            </w:r>
            <w:r w:rsidRPr="00B11747">
              <w:rPr>
                <w:rFonts w:ascii="Arial" w:hAnsi="Arial" w:cs="Arial"/>
              </w:rPr>
              <w:t xml:space="preserve"> </w:t>
            </w:r>
            <w:r w:rsidRPr="00B11747">
              <w:rPr>
                <w:rFonts w:ascii="Arial" w:hAnsi="Arial" w:cs="Arial"/>
              </w:rPr>
              <w:t>25</w:t>
            </w:r>
          </w:p>
          <w:p w14:paraId="21CA4434" w14:textId="77777777" w:rsidR="00AE5053" w:rsidRPr="00B11747" w:rsidRDefault="00AE5053" w:rsidP="000618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11747">
              <w:rPr>
                <w:rFonts w:ascii="Arial" w:hAnsi="Arial" w:cs="Arial"/>
              </w:rPr>
              <w:t>32-020</w:t>
            </w:r>
            <w:r w:rsidRPr="00B11747">
              <w:rPr>
                <w:rFonts w:ascii="Arial" w:hAnsi="Arial" w:cs="Arial"/>
              </w:rPr>
              <w:t xml:space="preserve"> </w:t>
            </w:r>
            <w:r w:rsidRPr="00B11747">
              <w:rPr>
                <w:rFonts w:ascii="Arial" w:hAnsi="Arial" w:cs="Arial"/>
              </w:rPr>
              <w:t>Wieliczka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73450" w14:textId="77777777" w:rsidR="00AE5053" w:rsidRPr="00B11747" w:rsidRDefault="00AE5053" w:rsidP="0006185E">
            <w:pPr>
              <w:spacing w:before="40" w:after="40" w:line="360" w:lineRule="auto"/>
              <w:rPr>
                <w:rFonts w:ascii="Arial" w:hAnsi="Arial" w:cs="Arial"/>
              </w:rPr>
            </w:pPr>
            <w:r w:rsidRPr="00B11747">
              <w:rPr>
                <w:rFonts w:ascii="Arial" w:hAnsi="Arial" w:cs="Arial"/>
              </w:rPr>
              <w:lastRenderedPageBreak/>
              <w:t>1 - Cena - 60.00</w:t>
            </w:r>
          </w:p>
          <w:p w14:paraId="148ECE76" w14:textId="77777777" w:rsidR="00AE5053" w:rsidRPr="00B11747" w:rsidRDefault="00AE5053" w:rsidP="0006185E">
            <w:pPr>
              <w:spacing w:before="40" w:after="40" w:line="360" w:lineRule="auto"/>
              <w:rPr>
                <w:rFonts w:ascii="Arial" w:hAnsi="Arial" w:cs="Arial"/>
              </w:rPr>
            </w:pPr>
            <w:r w:rsidRPr="00B11747">
              <w:rPr>
                <w:rFonts w:ascii="Arial" w:hAnsi="Arial" w:cs="Arial"/>
              </w:rPr>
              <w:t>2 - Kryterium jakościowe 1 - 20.00</w:t>
            </w:r>
          </w:p>
          <w:p w14:paraId="45933FD6" w14:textId="77777777" w:rsidR="00AE5053" w:rsidRPr="00B11747" w:rsidRDefault="00AE5053" w:rsidP="000618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11747">
              <w:rPr>
                <w:rFonts w:ascii="Arial" w:hAnsi="Arial" w:cs="Arial"/>
              </w:rPr>
              <w:t>3 - Kryterium jakościowe 2 - 20.00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CCB5" w14:textId="77777777" w:rsidR="00AE5053" w:rsidRPr="00B11747" w:rsidRDefault="00AE5053" w:rsidP="000618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11747">
              <w:rPr>
                <w:rFonts w:ascii="Arial" w:hAnsi="Arial" w:cs="Arial"/>
              </w:rPr>
              <w:t xml:space="preserve">  100,00</w:t>
            </w:r>
          </w:p>
        </w:tc>
      </w:tr>
      <w:tr w:rsidR="00AE5053" w:rsidRPr="00B11747" w14:paraId="50CFB38B" w14:textId="77777777" w:rsidTr="000618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96999" w14:textId="77777777" w:rsidR="00AE5053" w:rsidRPr="00B11747" w:rsidRDefault="00AE5053" w:rsidP="000618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11747">
              <w:rPr>
                <w:rFonts w:ascii="Arial" w:hAnsi="Arial" w:cs="Arial"/>
              </w:rPr>
              <w:t>2</w:t>
            </w:r>
            <w:r w:rsidRPr="00B11747">
              <w:rPr>
                <w:rFonts w:ascii="Arial" w:hAnsi="Arial" w:cs="Arial"/>
              </w:rPr>
              <w:t xml:space="preserve"> - </w:t>
            </w:r>
            <w:r w:rsidRPr="00B11747">
              <w:rPr>
                <w:rFonts w:ascii="Arial" w:hAnsi="Arial" w:cs="Arial"/>
              </w:rPr>
              <w:t>System Kopii Zapasowych  wraz z systemem (pozwalającym na wykorzystanie chmury jako środowiska produkcyjnego w sytuacji, gdy podstawowe środowisko staje się niedostępne)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4D771" w14:textId="77777777" w:rsidR="00AE5053" w:rsidRPr="00B11747" w:rsidRDefault="00AE5053" w:rsidP="000618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11747">
              <w:rPr>
                <w:rFonts w:ascii="Arial" w:hAnsi="Arial" w:cs="Arial"/>
                <w:b/>
                <w:bCs/>
              </w:rPr>
              <w:t>STORIO Spółka z ograniczoną odpowiedzialnością Spółka komandytowa</w:t>
            </w:r>
          </w:p>
          <w:p w14:paraId="4FC9E11E" w14:textId="77777777" w:rsidR="00AE5053" w:rsidRPr="00B11747" w:rsidRDefault="00AE5053" w:rsidP="0006185E">
            <w:pPr>
              <w:spacing w:line="360" w:lineRule="auto"/>
              <w:rPr>
                <w:rFonts w:ascii="Arial" w:hAnsi="Arial" w:cs="Arial"/>
              </w:rPr>
            </w:pPr>
            <w:r w:rsidRPr="00B11747">
              <w:rPr>
                <w:rFonts w:ascii="Arial" w:hAnsi="Arial" w:cs="Arial"/>
              </w:rPr>
              <w:t>Reformacka</w:t>
            </w:r>
            <w:r w:rsidRPr="00B11747">
              <w:rPr>
                <w:rFonts w:ascii="Arial" w:hAnsi="Arial" w:cs="Arial"/>
              </w:rPr>
              <w:t xml:space="preserve"> </w:t>
            </w:r>
            <w:r w:rsidRPr="00B11747">
              <w:rPr>
                <w:rFonts w:ascii="Arial" w:hAnsi="Arial" w:cs="Arial"/>
              </w:rPr>
              <w:t>25</w:t>
            </w:r>
          </w:p>
          <w:p w14:paraId="0ECE184A" w14:textId="77777777" w:rsidR="00AE5053" w:rsidRPr="00B11747" w:rsidRDefault="00AE5053" w:rsidP="000618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11747">
              <w:rPr>
                <w:rFonts w:ascii="Arial" w:hAnsi="Arial" w:cs="Arial"/>
              </w:rPr>
              <w:t>32-020</w:t>
            </w:r>
            <w:r w:rsidRPr="00B11747">
              <w:rPr>
                <w:rFonts w:ascii="Arial" w:hAnsi="Arial" w:cs="Arial"/>
              </w:rPr>
              <w:t xml:space="preserve"> </w:t>
            </w:r>
            <w:r w:rsidRPr="00B11747">
              <w:rPr>
                <w:rFonts w:ascii="Arial" w:hAnsi="Arial" w:cs="Arial"/>
              </w:rPr>
              <w:t>Wieliczka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680F0" w14:textId="77777777" w:rsidR="00AE5053" w:rsidRPr="00B11747" w:rsidRDefault="00AE5053" w:rsidP="0006185E">
            <w:pPr>
              <w:spacing w:before="40" w:after="40" w:line="360" w:lineRule="auto"/>
              <w:rPr>
                <w:rFonts w:ascii="Arial" w:hAnsi="Arial" w:cs="Arial"/>
              </w:rPr>
            </w:pPr>
            <w:r w:rsidRPr="00B11747">
              <w:rPr>
                <w:rFonts w:ascii="Arial" w:hAnsi="Arial" w:cs="Arial"/>
              </w:rPr>
              <w:t>1 - Cena - 60.00</w:t>
            </w:r>
          </w:p>
          <w:p w14:paraId="2A0D378D" w14:textId="77777777" w:rsidR="00AE5053" w:rsidRPr="00B11747" w:rsidRDefault="00AE5053" w:rsidP="000618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11747">
              <w:rPr>
                <w:rFonts w:ascii="Arial" w:hAnsi="Arial" w:cs="Arial"/>
              </w:rPr>
              <w:t>2 - Czas wdrożenia systemu kopii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F72F" w14:textId="77777777" w:rsidR="00AE5053" w:rsidRPr="00B11747" w:rsidRDefault="00AE5053" w:rsidP="000618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11747">
              <w:rPr>
                <w:rFonts w:ascii="Arial" w:hAnsi="Arial" w:cs="Arial"/>
              </w:rPr>
              <w:t xml:space="preserve">  100,00</w:t>
            </w:r>
          </w:p>
        </w:tc>
      </w:tr>
    </w:tbl>
    <w:p w14:paraId="4B27C3CC" w14:textId="0C859C2F" w:rsidR="00B464D3" w:rsidRDefault="00B464D3" w:rsidP="00C51572">
      <w:pPr>
        <w:spacing w:before="72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713A7DD4" w14:textId="77777777" w:rsidR="00C51572" w:rsidRDefault="00C51572" w:rsidP="00C51572">
      <w:pPr>
        <w:pStyle w:val="Tekstpodstawowy"/>
        <w:ind w:left="3117" w:right="-425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>Dyrektor Szpitala</w:t>
      </w:r>
    </w:p>
    <w:p w14:paraId="714BA10D" w14:textId="25E58560" w:rsidR="00C51572" w:rsidRPr="0022485D" w:rsidRDefault="00C51572" w:rsidP="00C51572">
      <w:pPr>
        <w:pStyle w:val="Tekstpodstawowy"/>
        <w:ind w:left="3117" w:right="-425" w:firstLine="423"/>
        <w:jc w:val="right"/>
        <w:rPr>
          <w:rFonts w:ascii="Arial" w:hAnsi="Arial" w:cs="Arial"/>
          <w:i/>
          <w:szCs w:val="24"/>
        </w:rPr>
      </w:pPr>
      <w:r w:rsidRPr="00FC641C">
        <w:rPr>
          <w:rFonts w:ascii="Arial" w:hAnsi="Arial" w:cs="Arial"/>
          <w:i/>
          <w:szCs w:val="24"/>
        </w:rPr>
        <w:t xml:space="preserve">  dr n. o </w:t>
      </w:r>
      <w:proofErr w:type="spellStart"/>
      <w:r w:rsidRPr="00FC641C">
        <w:rPr>
          <w:rFonts w:ascii="Arial" w:hAnsi="Arial" w:cs="Arial"/>
          <w:i/>
          <w:szCs w:val="24"/>
        </w:rPr>
        <w:t>zdr</w:t>
      </w:r>
      <w:proofErr w:type="spellEnd"/>
      <w:r w:rsidRPr="00FC641C">
        <w:rPr>
          <w:rFonts w:ascii="Arial" w:hAnsi="Arial" w:cs="Arial"/>
          <w:i/>
          <w:szCs w:val="24"/>
        </w:rPr>
        <w:t>. Jacek Żak</w:t>
      </w:r>
    </w:p>
    <w:p w14:paraId="7CC55E1C" w14:textId="77777777" w:rsidR="002C0C68" w:rsidRPr="00B36EDA" w:rsidRDefault="002C0C68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</w:p>
    <w:bookmarkEnd w:id="0"/>
    <w:p w14:paraId="0E711D2B" w14:textId="77777777" w:rsidR="0006185E" w:rsidRDefault="0006185E" w:rsidP="0006185E">
      <w:pPr>
        <w:spacing w:before="120" w:after="240"/>
        <w:jc w:val="both"/>
        <w:rPr>
          <w:rFonts w:ascii="Arial" w:hAnsi="Arial" w:cs="Arial"/>
        </w:rPr>
      </w:pPr>
    </w:p>
    <w:p w14:paraId="74EC3C47" w14:textId="1E1556A5" w:rsidR="0006185E" w:rsidRPr="00F245C5" w:rsidRDefault="0006185E" w:rsidP="0006185E">
      <w:pPr>
        <w:spacing w:before="120" w:after="240" w:line="360" w:lineRule="auto"/>
        <w:jc w:val="both"/>
        <w:rPr>
          <w:rFonts w:ascii="Arial" w:hAnsi="Arial" w:cs="Arial"/>
        </w:rPr>
      </w:pPr>
    </w:p>
    <w:p w14:paraId="4F8F3CF4" w14:textId="4BA1D140" w:rsidR="008642B3" w:rsidRPr="00B36EDA" w:rsidRDefault="008642B3" w:rsidP="0006185E">
      <w:pPr>
        <w:ind w:right="-425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0AC78" w14:textId="77777777" w:rsidR="00943C7A" w:rsidRDefault="00943C7A">
      <w:r>
        <w:separator/>
      </w:r>
    </w:p>
  </w:endnote>
  <w:endnote w:type="continuationSeparator" w:id="0">
    <w:p w14:paraId="7A416AC4" w14:textId="77777777" w:rsidR="00943C7A" w:rsidRDefault="00943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B9D1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C82A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EC1B3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DD578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F68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262D2" w14:textId="77777777" w:rsidR="00943C7A" w:rsidRDefault="00943C7A">
      <w:r>
        <w:separator/>
      </w:r>
    </w:p>
  </w:footnote>
  <w:footnote w:type="continuationSeparator" w:id="0">
    <w:p w14:paraId="4E863940" w14:textId="77777777" w:rsidR="00943C7A" w:rsidRDefault="00943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A596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E45C5" w14:textId="63A920B2" w:rsidR="006E3089" w:rsidRDefault="00B11747">
    <w:pPr>
      <w:pStyle w:val="Nagwek"/>
    </w:pPr>
    <w:r w:rsidRPr="002039C0">
      <w:rPr>
        <w:noProof/>
      </w:rPr>
      <w:pict w14:anchorId="718DB0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3pt;height:45.7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AED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C7A"/>
    <w:rsid w:val="00022322"/>
    <w:rsid w:val="00042497"/>
    <w:rsid w:val="0006185E"/>
    <w:rsid w:val="000C1E6F"/>
    <w:rsid w:val="000E4E56"/>
    <w:rsid w:val="001A1468"/>
    <w:rsid w:val="001B7815"/>
    <w:rsid w:val="00211A34"/>
    <w:rsid w:val="002B1E4F"/>
    <w:rsid w:val="002B6761"/>
    <w:rsid w:val="002C0C6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3C7A"/>
    <w:rsid w:val="00952256"/>
    <w:rsid w:val="00967BF4"/>
    <w:rsid w:val="0097748A"/>
    <w:rsid w:val="009F0E5C"/>
    <w:rsid w:val="00A029B8"/>
    <w:rsid w:val="00A91321"/>
    <w:rsid w:val="00AA02AC"/>
    <w:rsid w:val="00AE5053"/>
    <w:rsid w:val="00B11747"/>
    <w:rsid w:val="00B32D12"/>
    <w:rsid w:val="00B36EDA"/>
    <w:rsid w:val="00B464D3"/>
    <w:rsid w:val="00B8185B"/>
    <w:rsid w:val="00BC6F7F"/>
    <w:rsid w:val="00BD2174"/>
    <w:rsid w:val="00C423DD"/>
    <w:rsid w:val="00C51572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586DC6"/>
  <w15:chartTrackingRefBased/>
  <w15:docId w15:val="{5E370536-6F50-4580-BCD0-63E70561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3</Pages>
  <Words>504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2026-02-09T12:05:00Z</cp:lastPrinted>
  <dcterms:created xsi:type="dcterms:W3CDTF">2026-02-09T11:46:00Z</dcterms:created>
  <dcterms:modified xsi:type="dcterms:W3CDTF">2026-02-09T12:07:00Z</dcterms:modified>
</cp:coreProperties>
</file>