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6A9F0" w14:textId="77777777" w:rsidR="00CF7835" w:rsidRPr="00F60464" w:rsidRDefault="00304A5F" w:rsidP="00CF7835">
      <w:pPr>
        <w:spacing w:after="600"/>
        <w:jc w:val="right"/>
        <w:rPr>
          <w:rFonts w:ascii="Arial" w:hAnsi="Arial" w:cs="Arial"/>
          <w:sz w:val="22"/>
          <w:szCs w:val="22"/>
        </w:rPr>
      </w:pPr>
      <w:r w:rsidRPr="00F60464">
        <w:rPr>
          <w:rFonts w:ascii="Arial" w:hAnsi="Arial" w:cs="Arial"/>
          <w:sz w:val="22"/>
          <w:szCs w:val="22"/>
        </w:rPr>
        <w:t>Gnojnik</w:t>
      </w:r>
      <w:r w:rsidR="00CF7835" w:rsidRPr="00F60464">
        <w:rPr>
          <w:rFonts w:ascii="Arial" w:hAnsi="Arial" w:cs="Arial"/>
          <w:sz w:val="22"/>
          <w:szCs w:val="22"/>
        </w:rPr>
        <w:t xml:space="preserve"> dnia: </w:t>
      </w:r>
      <w:r w:rsidRPr="00F60464">
        <w:rPr>
          <w:rFonts w:ascii="Arial" w:hAnsi="Arial" w:cs="Arial"/>
          <w:sz w:val="22"/>
          <w:szCs w:val="22"/>
        </w:rPr>
        <w:t>2026-02-09</w:t>
      </w:r>
    </w:p>
    <w:p w14:paraId="49622132" w14:textId="77777777" w:rsidR="00CF7835" w:rsidRPr="00F60464" w:rsidRDefault="00304A5F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60464">
        <w:rPr>
          <w:rFonts w:ascii="Arial" w:hAnsi="Arial" w:cs="Arial"/>
          <w:b/>
          <w:bCs/>
          <w:sz w:val="22"/>
          <w:szCs w:val="22"/>
        </w:rPr>
        <w:t>Gmina Gnojnik</w:t>
      </w:r>
    </w:p>
    <w:p w14:paraId="54A0602B" w14:textId="77777777" w:rsidR="00CF7835" w:rsidRPr="00F60464" w:rsidRDefault="00304A5F" w:rsidP="00CF7835">
      <w:pPr>
        <w:spacing w:line="360" w:lineRule="auto"/>
        <w:rPr>
          <w:rFonts w:ascii="Arial" w:hAnsi="Arial" w:cs="Arial"/>
          <w:sz w:val="22"/>
          <w:szCs w:val="22"/>
        </w:rPr>
      </w:pPr>
      <w:r w:rsidRPr="00F60464">
        <w:rPr>
          <w:rFonts w:ascii="Arial" w:hAnsi="Arial" w:cs="Arial"/>
          <w:sz w:val="22"/>
          <w:szCs w:val="22"/>
        </w:rPr>
        <w:t>Gnojnik</w:t>
      </w:r>
      <w:r w:rsidR="00CF7835" w:rsidRPr="00F60464">
        <w:rPr>
          <w:rFonts w:ascii="Arial" w:hAnsi="Arial" w:cs="Arial"/>
          <w:sz w:val="22"/>
          <w:szCs w:val="22"/>
        </w:rPr>
        <w:t xml:space="preserve"> </w:t>
      </w:r>
      <w:r w:rsidRPr="00F60464">
        <w:rPr>
          <w:rFonts w:ascii="Arial" w:hAnsi="Arial" w:cs="Arial"/>
          <w:sz w:val="22"/>
          <w:szCs w:val="22"/>
        </w:rPr>
        <w:t>363</w:t>
      </w:r>
    </w:p>
    <w:p w14:paraId="46F55AD5" w14:textId="684064F5" w:rsidR="00CF7835" w:rsidRDefault="00304A5F" w:rsidP="00F60464">
      <w:pPr>
        <w:rPr>
          <w:rFonts w:ascii="Arial" w:hAnsi="Arial" w:cs="Arial"/>
          <w:sz w:val="22"/>
          <w:szCs w:val="22"/>
        </w:rPr>
      </w:pPr>
      <w:r w:rsidRPr="00F60464">
        <w:rPr>
          <w:rFonts w:ascii="Arial" w:hAnsi="Arial" w:cs="Arial"/>
          <w:sz w:val="22"/>
          <w:szCs w:val="22"/>
        </w:rPr>
        <w:t>32-864</w:t>
      </w:r>
      <w:r w:rsidR="00CF7835" w:rsidRPr="00F60464">
        <w:rPr>
          <w:rFonts w:ascii="Arial" w:hAnsi="Arial" w:cs="Arial"/>
          <w:sz w:val="22"/>
          <w:szCs w:val="22"/>
        </w:rPr>
        <w:t xml:space="preserve"> </w:t>
      </w:r>
      <w:r w:rsidRPr="00F60464">
        <w:rPr>
          <w:rFonts w:ascii="Arial" w:hAnsi="Arial" w:cs="Arial"/>
          <w:sz w:val="22"/>
          <w:szCs w:val="22"/>
        </w:rPr>
        <w:t>Gnojnik</w:t>
      </w:r>
    </w:p>
    <w:p w14:paraId="46B1B40F" w14:textId="77777777" w:rsidR="00F60464" w:rsidRPr="00F60464" w:rsidRDefault="00F60464" w:rsidP="00F60464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F60464" w14:paraId="1F6A53F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AA757E" w14:textId="77777777" w:rsidR="00CF7835" w:rsidRPr="00F6046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F60464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4D24FC5B" w14:textId="77777777" w:rsidR="00CF7835" w:rsidRPr="00F60464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F60464">
        <w:rPr>
          <w:rFonts w:ascii="Arial" w:hAnsi="Arial" w:cs="Arial"/>
          <w:sz w:val="22"/>
          <w:szCs w:val="22"/>
        </w:rPr>
        <w:tab/>
        <w:t xml:space="preserve"> </w:t>
      </w:r>
    </w:p>
    <w:p w14:paraId="1EF21B08" w14:textId="77777777" w:rsidR="00CF7835" w:rsidRPr="00F604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60464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F60464">
        <w:rPr>
          <w:rFonts w:ascii="Arial" w:hAnsi="Arial" w:cs="Arial"/>
          <w:sz w:val="22"/>
          <w:szCs w:val="22"/>
        </w:rPr>
        <w:t>postępowania o udzielenie zamówienia publicznego</w:t>
      </w:r>
      <w:r w:rsidRPr="00F60464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60464" w14:paraId="4390E929" w14:textId="77777777" w:rsidTr="000C1C6D">
        <w:tc>
          <w:tcPr>
            <w:tcW w:w="2269" w:type="dxa"/>
            <w:shd w:val="clear" w:color="auto" w:fill="auto"/>
          </w:tcPr>
          <w:p w14:paraId="4903D1EE" w14:textId="77777777" w:rsidR="00CF7835" w:rsidRPr="00F604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997100" w14:textId="77777777" w:rsidR="00CF7835" w:rsidRPr="00F60464" w:rsidRDefault="00304A5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60464">
              <w:rPr>
                <w:rFonts w:ascii="Arial" w:hAnsi="Arial" w:cs="Arial"/>
                <w:bCs/>
                <w:sz w:val="22"/>
                <w:szCs w:val="22"/>
              </w:rPr>
              <w:t>Budowa Punktu Selektywnej Zbiórki Odpadów Komunalnych w Gnojniku</w:t>
            </w:r>
            <w:r w:rsidR="00CF7835" w:rsidRPr="00F6046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304A5F" w:rsidRPr="00F60464" w14:paraId="19CC6C16" w14:textId="77777777" w:rsidTr="00A005D2">
        <w:tc>
          <w:tcPr>
            <w:tcW w:w="2269" w:type="dxa"/>
            <w:shd w:val="clear" w:color="auto" w:fill="auto"/>
          </w:tcPr>
          <w:p w14:paraId="294DB3C5" w14:textId="77777777" w:rsidR="00304A5F" w:rsidRPr="00F60464" w:rsidRDefault="00304A5F" w:rsidP="00A005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F6594C" w14:textId="77777777" w:rsidR="00304A5F" w:rsidRPr="00F60464" w:rsidRDefault="00304A5F" w:rsidP="00A005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60464">
              <w:rPr>
                <w:rFonts w:ascii="Arial" w:hAnsi="Arial" w:cs="Arial"/>
                <w:bCs/>
                <w:sz w:val="22"/>
                <w:szCs w:val="22"/>
              </w:rPr>
              <w:t>RIiD.271.1.2026</w:t>
            </w:r>
          </w:p>
        </w:tc>
      </w:tr>
    </w:tbl>
    <w:p w14:paraId="525B59AA" w14:textId="77777777" w:rsidR="00D665F5" w:rsidRPr="00F60464" w:rsidRDefault="00D665F5" w:rsidP="00CF7835">
      <w:pPr>
        <w:spacing w:before="480" w:line="360" w:lineRule="auto"/>
        <w:jc w:val="both"/>
        <w:rPr>
          <w:rFonts w:ascii="Arial" w:hAnsi="Arial" w:cs="Arial"/>
          <w:sz w:val="22"/>
          <w:szCs w:val="22"/>
        </w:rPr>
      </w:pPr>
      <w:r w:rsidRPr="00F60464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F60464">
        <w:rPr>
          <w:rFonts w:ascii="Arial" w:hAnsi="Arial" w:cs="Arial"/>
          <w:sz w:val="22"/>
          <w:szCs w:val="22"/>
        </w:rPr>
        <w:t>2</w:t>
      </w:r>
      <w:r w:rsidRPr="00F60464">
        <w:rPr>
          <w:rFonts w:ascii="Arial" w:hAnsi="Arial" w:cs="Arial"/>
          <w:sz w:val="22"/>
          <w:szCs w:val="22"/>
        </w:rPr>
        <w:t xml:space="preserve"> ust. 5 </w:t>
      </w:r>
      <w:r w:rsidRPr="00F60464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F60464">
        <w:rPr>
          <w:rFonts w:ascii="Arial" w:hAnsi="Arial" w:cs="Arial"/>
          <w:sz w:val="22"/>
          <w:szCs w:val="22"/>
        </w:rPr>
        <w:t xml:space="preserve"> </w:t>
      </w:r>
      <w:r w:rsidR="00304A5F" w:rsidRPr="00F60464">
        <w:rPr>
          <w:rFonts w:ascii="Arial" w:hAnsi="Arial" w:cs="Arial"/>
          <w:sz w:val="22"/>
          <w:szCs w:val="22"/>
        </w:rPr>
        <w:t>(</w:t>
      </w:r>
      <w:proofErr w:type="spellStart"/>
      <w:r w:rsidR="00304A5F" w:rsidRPr="00F60464">
        <w:rPr>
          <w:rFonts w:ascii="Arial" w:hAnsi="Arial" w:cs="Arial"/>
          <w:sz w:val="22"/>
          <w:szCs w:val="22"/>
        </w:rPr>
        <w:t>t.j</w:t>
      </w:r>
      <w:proofErr w:type="spellEnd"/>
      <w:r w:rsidR="00304A5F" w:rsidRPr="00F60464">
        <w:rPr>
          <w:rFonts w:ascii="Arial" w:hAnsi="Arial" w:cs="Arial"/>
          <w:sz w:val="22"/>
          <w:szCs w:val="22"/>
        </w:rPr>
        <w:t xml:space="preserve">. Dz. U. z 2024 r. poz. 1320 z </w:t>
      </w:r>
      <w:proofErr w:type="spellStart"/>
      <w:r w:rsidR="00304A5F" w:rsidRPr="00F60464">
        <w:rPr>
          <w:rFonts w:ascii="Arial" w:hAnsi="Arial" w:cs="Arial"/>
          <w:sz w:val="22"/>
          <w:szCs w:val="22"/>
        </w:rPr>
        <w:t>późn</w:t>
      </w:r>
      <w:proofErr w:type="spellEnd"/>
      <w:r w:rsidR="00304A5F" w:rsidRPr="00F60464">
        <w:rPr>
          <w:rFonts w:ascii="Arial" w:hAnsi="Arial" w:cs="Arial"/>
          <w:sz w:val="22"/>
          <w:szCs w:val="22"/>
        </w:rPr>
        <w:t>. zm.)</w:t>
      </w:r>
      <w:r w:rsidR="00490DC0" w:rsidRPr="00F60464">
        <w:rPr>
          <w:rFonts w:ascii="Arial" w:hAnsi="Arial" w:cs="Arial"/>
          <w:sz w:val="22"/>
          <w:szCs w:val="22"/>
        </w:rPr>
        <w:t xml:space="preserve"> </w:t>
      </w:r>
      <w:r w:rsidRPr="00F60464">
        <w:rPr>
          <w:rFonts w:ascii="Arial" w:hAnsi="Arial" w:cs="Arial"/>
          <w:sz w:val="22"/>
          <w:szCs w:val="22"/>
        </w:rPr>
        <w:t>udostępnia</w:t>
      </w:r>
      <w:r w:rsidR="00F95C33" w:rsidRPr="00F60464">
        <w:rPr>
          <w:rFonts w:ascii="Arial" w:hAnsi="Arial" w:cs="Arial"/>
          <w:sz w:val="22"/>
          <w:szCs w:val="22"/>
        </w:rPr>
        <w:t xml:space="preserve"> </w:t>
      </w:r>
      <w:r w:rsidR="004C7E9B" w:rsidRPr="00F60464">
        <w:rPr>
          <w:rFonts w:ascii="Arial" w:hAnsi="Arial" w:cs="Arial"/>
          <w:sz w:val="22"/>
          <w:szCs w:val="22"/>
        </w:rPr>
        <w:t>informacj</w:t>
      </w:r>
      <w:r w:rsidR="00577BC6" w:rsidRPr="00F60464">
        <w:rPr>
          <w:rFonts w:ascii="Arial" w:hAnsi="Arial" w:cs="Arial"/>
          <w:sz w:val="22"/>
          <w:szCs w:val="22"/>
        </w:rPr>
        <w:t>ę</w:t>
      </w:r>
      <w:r w:rsidR="00035488" w:rsidRPr="00F60464">
        <w:rPr>
          <w:rFonts w:ascii="Arial" w:hAnsi="Arial" w:cs="Arial"/>
          <w:sz w:val="22"/>
          <w:szCs w:val="22"/>
        </w:rPr>
        <w:t xml:space="preserve"> z otwarcia ofert</w:t>
      </w:r>
      <w:r w:rsidR="00577BC6" w:rsidRPr="00F60464">
        <w:rPr>
          <w:rFonts w:ascii="Arial" w:hAnsi="Arial" w:cs="Arial"/>
          <w:sz w:val="22"/>
          <w:szCs w:val="22"/>
        </w:rPr>
        <w:t>.</w:t>
      </w:r>
    </w:p>
    <w:p w14:paraId="158BA826" w14:textId="77777777" w:rsidR="00A80738" w:rsidRPr="00F60464" w:rsidRDefault="00D665F5" w:rsidP="00CF783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F60464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F60464">
        <w:rPr>
          <w:rFonts w:ascii="Arial" w:hAnsi="Arial" w:cs="Arial"/>
          <w:sz w:val="22"/>
          <w:szCs w:val="22"/>
        </w:rPr>
        <w:t xml:space="preserve"> w dniu </w:t>
      </w:r>
      <w:r w:rsidR="00304A5F" w:rsidRPr="00F60464">
        <w:rPr>
          <w:rFonts w:ascii="Arial" w:hAnsi="Arial" w:cs="Arial"/>
          <w:sz w:val="22"/>
          <w:szCs w:val="22"/>
        </w:rPr>
        <w:t>09/02/2026</w:t>
      </w:r>
      <w:r w:rsidR="00FF4AB1" w:rsidRPr="00F60464">
        <w:rPr>
          <w:rFonts w:ascii="Arial" w:hAnsi="Arial" w:cs="Arial"/>
          <w:sz w:val="22"/>
          <w:szCs w:val="22"/>
        </w:rPr>
        <w:t xml:space="preserve"> o godz. </w:t>
      </w:r>
      <w:r w:rsidR="00304A5F" w:rsidRPr="00F60464">
        <w:rPr>
          <w:rFonts w:ascii="Arial" w:hAnsi="Arial" w:cs="Arial"/>
          <w:sz w:val="22"/>
          <w:szCs w:val="22"/>
        </w:rPr>
        <w:t>10:15</w:t>
      </w:r>
      <w:r w:rsidRPr="00F60464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60464" w14:paraId="78097664" w14:textId="77777777" w:rsidTr="000C1C6D">
        <w:tc>
          <w:tcPr>
            <w:tcW w:w="1276" w:type="dxa"/>
            <w:shd w:val="clear" w:color="auto" w:fill="F2F2F2"/>
            <w:vAlign w:val="center"/>
          </w:tcPr>
          <w:p w14:paraId="29BE8808" w14:textId="77777777" w:rsidR="00D665F5" w:rsidRPr="00F60464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O</w:t>
            </w:r>
            <w:r w:rsidR="00D665F5" w:rsidRPr="00F60464">
              <w:rPr>
                <w:rFonts w:ascii="Arial" w:hAnsi="Arial" w:cs="Arial"/>
                <w:sz w:val="22"/>
                <w:szCs w:val="22"/>
              </w:rPr>
              <w:t>fert</w:t>
            </w:r>
            <w:r w:rsidRPr="00F60464">
              <w:rPr>
                <w:rFonts w:ascii="Arial" w:hAnsi="Arial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D7566AA" w14:textId="77777777" w:rsidR="00D665F5" w:rsidRPr="00F60464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Nazwa</w:t>
            </w:r>
            <w:r w:rsidR="003F57CD" w:rsidRPr="00F604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60464">
              <w:rPr>
                <w:rFonts w:ascii="Arial" w:hAnsi="Arial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BF02D5F" w14:textId="77777777" w:rsidR="00D665F5" w:rsidRPr="00F60464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304A5F" w:rsidRPr="00F60464" w14:paraId="219FB0D5" w14:textId="77777777" w:rsidTr="00A005D2">
        <w:tc>
          <w:tcPr>
            <w:tcW w:w="1276" w:type="dxa"/>
            <w:shd w:val="clear" w:color="auto" w:fill="auto"/>
            <w:vAlign w:val="center"/>
          </w:tcPr>
          <w:p w14:paraId="1E0FD54A" w14:textId="77777777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D8F70DE" w14:textId="77777777" w:rsidR="00F60464" w:rsidRPr="00F60464" w:rsidRDefault="00F60464" w:rsidP="00A005D2">
            <w:pPr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 xml:space="preserve">Zakład Usługowo </w:t>
            </w:r>
            <w:proofErr w:type="spellStart"/>
            <w:r w:rsidRPr="00F60464">
              <w:rPr>
                <w:rFonts w:ascii="Arial" w:hAnsi="Arial" w:cs="Arial"/>
                <w:sz w:val="22"/>
                <w:szCs w:val="22"/>
              </w:rPr>
              <w:t>Produkcyjno</w:t>
            </w:r>
            <w:proofErr w:type="spellEnd"/>
            <w:r w:rsidRPr="00F60464">
              <w:rPr>
                <w:rFonts w:ascii="Arial" w:hAnsi="Arial" w:cs="Arial"/>
                <w:sz w:val="22"/>
                <w:szCs w:val="22"/>
              </w:rPr>
              <w:t xml:space="preserve"> Handlowy </w:t>
            </w:r>
            <w:proofErr w:type="spellStart"/>
            <w:r w:rsidRPr="00F60464">
              <w:rPr>
                <w:rFonts w:ascii="Arial" w:hAnsi="Arial" w:cs="Arial"/>
                <w:sz w:val="22"/>
                <w:szCs w:val="22"/>
              </w:rPr>
              <w:t>Hażbud</w:t>
            </w:r>
            <w:proofErr w:type="spellEnd"/>
            <w:r w:rsidRPr="00F60464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0D7752E" w14:textId="1BFC0E1B" w:rsidR="00304A5F" w:rsidRPr="00F60464" w:rsidRDefault="00F60464" w:rsidP="00A005D2">
            <w:pPr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304A5F" w:rsidRPr="00F60464">
              <w:rPr>
                <w:rFonts w:ascii="Arial" w:hAnsi="Arial" w:cs="Arial"/>
                <w:sz w:val="22"/>
                <w:szCs w:val="22"/>
              </w:rPr>
              <w:t xml:space="preserve">Dukielska 83a </w:t>
            </w:r>
          </w:p>
          <w:p w14:paraId="54B73BF4" w14:textId="77777777" w:rsidR="00304A5F" w:rsidRPr="00F60464" w:rsidRDefault="00304A5F" w:rsidP="00A005D2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38-300 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83DC1B" w14:textId="496C730F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6 515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 </w:t>
            </w:r>
            <w:r w:rsidRPr="00F60464">
              <w:rPr>
                <w:rFonts w:ascii="Arial" w:hAnsi="Arial" w:cs="Arial"/>
                <w:sz w:val="22"/>
                <w:szCs w:val="22"/>
              </w:rPr>
              <w:t>000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,</w:t>
            </w:r>
            <w:r w:rsidRPr="00F60464">
              <w:rPr>
                <w:rFonts w:ascii="Arial" w:hAnsi="Arial" w:cs="Arial"/>
                <w:sz w:val="22"/>
                <w:szCs w:val="22"/>
              </w:rPr>
              <w:t>00 zł</w:t>
            </w:r>
          </w:p>
        </w:tc>
      </w:tr>
      <w:tr w:rsidR="00304A5F" w:rsidRPr="00F60464" w14:paraId="6C829DCD" w14:textId="77777777" w:rsidTr="00A005D2">
        <w:tc>
          <w:tcPr>
            <w:tcW w:w="1276" w:type="dxa"/>
            <w:shd w:val="clear" w:color="auto" w:fill="auto"/>
            <w:vAlign w:val="center"/>
          </w:tcPr>
          <w:p w14:paraId="064F97A0" w14:textId="77777777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3FC827F" w14:textId="77777777" w:rsidR="00F60464" w:rsidRPr="00F60464" w:rsidRDefault="00F60464" w:rsidP="00A005D2">
            <w:pPr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Firma Inżynieryjno- Budowlana „INŻ-BUD” Wojciech Pieróg Sp. z o.o.</w:t>
            </w:r>
          </w:p>
          <w:p w14:paraId="4956CB08" w14:textId="5A0C4694" w:rsidR="00304A5F" w:rsidRPr="00F60464" w:rsidRDefault="00304A5F" w:rsidP="00A005D2">
            <w:pPr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 xml:space="preserve">Grzechynia 650 </w:t>
            </w:r>
          </w:p>
          <w:p w14:paraId="21B7C59A" w14:textId="77777777" w:rsidR="00304A5F" w:rsidRPr="00F60464" w:rsidRDefault="00304A5F" w:rsidP="00A005D2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34-220 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247AAA" w14:textId="2724A0E2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4 411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 </w:t>
            </w:r>
            <w:r w:rsidRPr="00F60464">
              <w:rPr>
                <w:rFonts w:ascii="Arial" w:hAnsi="Arial" w:cs="Arial"/>
                <w:sz w:val="22"/>
                <w:szCs w:val="22"/>
              </w:rPr>
              <w:t>827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,</w:t>
            </w:r>
            <w:r w:rsidRPr="00F60464">
              <w:rPr>
                <w:rFonts w:ascii="Arial" w:hAnsi="Arial" w:cs="Arial"/>
                <w:sz w:val="22"/>
                <w:szCs w:val="22"/>
              </w:rPr>
              <w:t>58 zł</w:t>
            </w:r>
          </w:p>
        </w:tc>
      </w:tr>
      <w:tr w:rsidR="00304A5F" w:rsidRPr="00F60464" w14:paraId="6C7222DC" w14:textId="77777777" w:rsidTr="00A005D2">
        <w:tc>
          <w:tcPr>
            <w:tcW w:w="1276" w:type="dxa"/>
            <w:shd w:val="clear" w:color="auto" w:fill="auto"/>
            <w:vAlign w:val="center"/>
          </w:tcPr>
          <w:p w14:paraId="69ECBDB4" w14:textId="77777777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3A368286" w14:textId="77777777" w:rsidR="00304A5F" w:rsidRPr="00F60464" w:rsidRDefault="00304A5F" w:rsidP="00A005D2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 xml:space="preserve">Impuls </w:t>
            </w:r>
            <w:proofErr w:type="spellStart"/>
            <w:r w:rsidRPr="00F60464">
              <w:rPr>
                <w:rFonts w:ascii="Arial" w:hAnsi="Arial" w:cs="Arial"/>
                <w:sz w:val="22"/>
                <w:szCs w:val="22"/>
              </w:rPr>
              <w:t>Contractor</w:t>
            </w:r>
            <w:proofErr w:type="spellEnd"/>
            <w:r w:rsidRPr="00F60464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83A2A3E" w14:textId="2D736729" w:rsidR="00304A5F" w:rsidRPr="00F60464" w:rsidRDefault="00F60464" w:rsidP="00A005D2">
            <w:pPr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304A5F" w:rsidRPr="00F60464">
              <w:rPr>
                <w:rFonts w:ascii="Arial" w:hAnsi="Arial" w:cs="Arial"/>
                <w:sz w:val="22"/>
                <w:szCs w:val="22"/>
              </w:rPr>
              <w:t>Rzepak</w:t>
            </w:r>
            <w:r w:rsidRPr="00F60464">
              <w:rPr>
                <w:rFonts w:ascii="Arial" w:hAnsi="Arial" w:cs="Arial"/>
                <w:sz w:val="22"/>
                <w:szCs w:val="22"/>
              </w:rPr>
              <w:t>o</w:t>
            </w:r>
            <w:r w:rsidR="00304A5F" w:rsidRPr="00F60464">
              <w:rPr>
                <w:rFonts w:ascii="Arial" w:hAnsi="Arial" w:cs="Arial"/>
                <w:sz w:val="22"/>
                <w:szCs w:val="22"/>
              </w:rPr>
              <w:t xml:space="preserve">wa 4R </w:t>
            </w:r>
          </w:p>
          <w:p w14:paraId="4A736503" w14:textId="77777777" w:rsidR="00304A5F" w:rsidRPr="00F60464" w:rsidRDefault="00304A5F" w:rsidP="00A005D2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31-989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F711C9" w14:textId="4B8AE217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3 062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 </w:t>
            </w:r>
            <w:r w:rsidRPr="00F60464">
              <w:rPr>
                <w:rFonts w:ascii="Arial" w:hAnsi="Arial" w:cs="Arial"/>
                <w:sz w:val="22"/>
                <w:szCs w:val="22"/>
              </w:rPr>
              <w:t>700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,</w:t>
            </w:r>
            <w:r w:rsidRPr="00F60464">
              <w:rPr>
                <w:rFonts w:ascii="Arial" w:hAnsi="Arial" w:cs="Arial"/>
                <w:sz w:val="22"/>
                <w:szCs w:val="22"/>
              </w:rPr>
              <w:t>00 zł</w:t>
            </w:r>
          </w:p>
        </w:tc>
      </w:tr>
      <w:tr w:rsidR="00304A5F" w:rsidRPr="00F60464" w14:paraId="5257737E" w14:textId="77777777" w:rsidTr="00A005D2">
        <w:tc>
          <w:tcPr>
            <w:tcW w:w="1276" w:type="dxa"/>
            <w:shd w:val="clear" w:color="auto" w:fill="auto"/>
            <w:vAlign w:val="center"/>
          </w:tcPr>
          <w:p w14:paraId="71B03FC4" w14:textId="77777777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118B2722" w14:textId="77777777" w:rsidR="00304A5F" w:rsidRPr="00F60464" w:rsidRDefault="00304A5F" w:rsidP="00A005D2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Montero Sp. z o.o.</w:t>
            </w:r>
          </w:p>
          <w:p w14:paraId="2269109B" w14:textId="0FFD2BE6" w:rsidR="00304A5F" w:rsidRPr="00F60464" w:rsidRDefault="00F60464" w:rsidP="00A005D2">
            <w:pPr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Ul. Ciepłownicza 54</w:t>
            </w:r>
          </w:p>
          <w:p w14:paraId="33AEC833" w14:textId="7B8DBF56" w:rsidR="00304A5F" w:rsidRPr="00F60464" w:rsidRDefault="00304A5F" w:rsidP="00A005D2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31-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574</w:t>
            </w:r>
            <w:r w:rsidRPr="00F60464">
              <w:rPr>
                <w:rFonts w:ascii="Arial" w:hAnsi="Arial" w:cs="Arial"/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4327B7" w14:textId="33200D03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5 366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 </w:t>
            </w:r>
            <w:r w:rsidRPr="00F60464">
              <w:rPr>
                <w:rFonts w:ascii="Arial" w:hAnsi="Arial" w:cs="Arial"/>
                <w:sz w:val="22"/>
                <w:szCs w:val="22"/>
              </w:rPr>
              <w:t>345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,</w:t>
            </w:r>
            <w:r w:rsidRPr="00F60464">
              <w:rPr>
                <w:rFonts w:ascii="Arial" w:hAnsi="Arial" w:cs="Arial"/>
                <w:sz w:val="22"/>
                <w:szCs w:val="22"/>
              </w:rPr>
              <w:t>60 zł</w:t>
            </w:r>
          </w:p>
        </w:tc>
      </w:tr>
      <w:tr w:rsidR="00304A5F" w:rsidRPr="00F60464" w14:paraId="71FC1E23" w14:textId="77777777" w:rsidTr="00A005D2">
        <w:tc>
          <w:tcPr>
            <w:tcW w:w="1276" w:type="dxa"/>
            <w:shd w:val="clear" w:color="auto" w:fill="auto"/>
            <w:vAlign w:val="center"/>
          </w:tcPr>
          <w:p w14:paraId="7FF684B5" w14:textId="77777777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03A69870" w14:textId="77777777" w:rsidR="00F60464" w:rsidRPr="00F60464" w:rsidRDefault="00F60464" w:rsidP="00A005D2">
            <w:pPr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Przedsiębiorstwo Budowlane Usługowo-Handlowe ZELIAŚ Spółka Jawna</w:t>
            </w:r>
          </w:p>
          <w:p w14:paraId="60A5983B" w14:textId="350E60DC" w:rsidR="00304A5F" w:rsidRPr="00F60464" w:rsidRDefault="00F60464" w:rsidP="00A005D2">
            <w:pPr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304A5F" w:rsidRPr="00F60464">
              <w:rPr>
                <w:rFonts w:ascii="Arial" w:hAnsi="Arial" w:cs="Arial"/>
                <w:sz w:val="22"/>
                <w:szCs w:val="22"/>
              </w:rPr>
              <w:t xml:space="preserve">Daleka 20 </w:t>
            </w:r>
          </w:p>
          <w:p w14:paraId="4BCDF616" w14:textId="77777777" w:rsidR="00304A5F" w:rsidRPr="00F60464" w:rsidRDefault="00304A5F" w:rsidP="00A005D2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33-101 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67DFD" w14:textId="7C93D853" w:rsidR="00304A5F" w:rsidRPr="00F60464" w:rsidRDefault="00304A5F" w:rsidP="00A005D2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0464">
              <w:rPr>
                <w:rFonts w:ascii="Arial" w:hAnsi="Arial" w:cs="Arial"/>
                <w:sz w:val="22"/>
                <w:szCs w:val="22"/>
              </w:rPr>
              <w:t>7 152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 </w:t>
            </w:r>
            <w:r w:rsidRPr="00F60464">
              <w:rPr>
                <w:rFonts w:ascii="Arial" w:hAnsi="Arial" w:cs="Arial"/>
                <w:sz w:val="22"/>
                <w:szCs w:val="22"/>
              </w:rPr>
              <w:t>437</w:t>
            </w:r>
            <w:r w:rsidR="00F60464" w:rsidRPr="00F60464">
              <w:rPr>
                <w:rFonts w:ascii="Arial" w:hAnsi="Arial" w:cs="Arial"/>
                <w:sz w:val="22"/>
                <w:szCs w:val="22"/>
              </w:rPr>
              <w:t>,</w:t>
            </w:r>
            <w:r w:rsidRPr="00F60464">
              <w:rPr>
                <w:rFonts w:ascii="Arial" w:hAnsi="Arial" w:cs="Arial"/>
                <w:sz w:val="22"/>
                <w:szCs w:val="22"/>
              </w:rPr>
              <w:t>70 zł</w:t>
            </w:r>
          </w:p>
        </w:tc>
      </w:tr>
    </w:tbl>
    <w:p w14:paraId="7EFB5440" w14:textId="0106CA01" w:rsidR="00C236D3" w:rsidRDefault="00C236D3" w:rsidP="00F60464"/>
    <w:sectPr w:rsidR="00C236D3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75C94" w14:textId="77777777" w:rsidR="00DA1BC8" w:rsidRDefault="00DA1BC8">
      <w:r>
        <w:separator/>
      </w:r>
    </w:p>
  </w:endnote>
  <w:endnote w:type="continuationSeparator" w:id="0">
    <w:p w14:paraId="3080E57E" w14:textId="77777777" w:rsidR="00DA1BC8" w:rsidRDefault="00DA1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889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638D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E047F" w14:textId="58934BEC" w:rsidR="00960CEB" w:rsidRPr="00986737" w:rsidRDefault="00436C9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B7C2B46" wp14:editId="6950B74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F96CD6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73F3157" w14:textId="2BEB6823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5B2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B85834" w14:textId="77777777" w:rsidR="009F189D" w:rsidRDefault="009F189D">
    <w:pPr>
      <w:pStyle w:val="Stopka"/>
      <w:tabs>
        <w:tab w:val="clear" w:pos="4536"/>
      </w:tabs>
      <w:jc w:val="center"/>
    </w:pPr>
  </w:p>
  <w:p w14:paraId="1F1C82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BEC8C" w14:textId="77777777" w:rsidR="00DA1BC8" w:rsidRDefault="00DA1BC8">
      <w:r>
        <w:separator/>
      </w:r>
    </w:p>
  </w:footnote>
  <w:footnote w:type="continuationSeparator" w:id="0">
    <w:p w14:paraId="029F9136" w14:textId="77777777" w:rsidR="00DA1BC8" w:rsidRDefault="00DA1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71132" w14:textId="77C72B35" w:rsidR="00304A5F" w:rsidRDefault="00436C92">
    <w:pPr>
      <w:pStyle w:val="Nagwek"/>
    </w:pPr>
    <w:r>
      <w:rPr>
        <w:noProof/>
      </w:rPr>
      <w:drawing>
        <wp:inline distT="0" distB="0" distL="0" distR="0" wp14:anchorId="198F8CCF" wp14:editId="1C07F177">
          <wp:extent cx="5753100" cy="4857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04A5F"/>
    <w:rsid w:val="00355C9D"/>
    <w:rsid w:val="003B6B36"/>
    <w:rsid w:val="003D72FD"/>
    <w:rsid w:val="003F57CD"/>
    <w:rsid w:val="00423179"/>
    <w:rsid w:val="00436C92"/>
    <w:rsid w:val="00490DC0"/>
    <w:rsid w:val="00493F8C"/>
    <w:rsid w:val="004C7E9B"/>
    <w:rsid w:val="00577BC6"/>
    <w:rsid w:val="00601802"/>
    <w:rsid w:val="006242AF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A1BC8"/>
    <w:rsid w:val="00EA3476"/>
    <w:rsid w:val="00F44906"/>
    <w:rsid w:val="00F6046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56CFAD"/>
  <w15:chartTrackingRefBased/>
  <w15:docId w15:val="{67AD3602-F7F9-4A61-9A19-0378566A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cp:lastPrinted>2026-02-09T09:25:00Z</cp:lastPrinted>
  <dcterms:created xsi:type="dcterms:W3CDTF">2026-02-09T10:04:00Z</dcterms:created>
  <dcterms:modified xsi:type="dcterms:W3CDTF">2026-02-09T10:04:00Z</dcterms:modified>
</cp:coreProperties>
</file>