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1AB1A" w14:textId="77777777" w:rsidR="00081D13" w:rsidRPr="00517CFC" w:rsidRDefault="00093917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517CFC">
        <w:rPr>
          <w:sz w:val="20"/>
          <w:szCs w:val="20"/>
        </w:rPr>
        <w:t>Niepołomice</w:t>
      </w:r>
      <w:r w:rsidR="00081D13" w:rsidRPr="00517CFC">
        <w:rPr>
          <w:sz w:val="20"/>
          <w:szCs w:val="20"/>
        </w:rPr>
        <w:t xml:space="preserve"> dnia: </w:t>
      </w:r>
      <w:r w:rsidRPr="00517CFC">
        <w:rPr>
          <w:sz w:val="20"/>
          <w:szCs w:val="20"/>
        </w:rPr>
        <w:t>2026-02-06</w:t>
      </w:r>
    </w:p>
    <w:p w14:paraId="220DE9FA" w14:textId="77777777" w:rsidR="00081D13" w:rsidRPr="00517CFC" w:rsidRDefault="00093917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517CFC">
        <w:rPr>
          <w:b/>
          <w:bCs/>
          <w:sz w:val="20"/>
          <w:szCs w:val="20"/>
        </w:rPr>
        <w:t>GMINA NIEPOŁOMICE</w:t>
      </w:r>
    </w:p>
    <w:p w14:paraId="0AD5D418" w14:textId="77777777" w:rsidR="00081D13" w:rsidRPr="00517CFC" w:rsidRDefault="00093917" w:rsidP="00081D13">
      <w:pPr>
        <w:spacing w:line="360" w:lineRule="auto"/>
        <w:ind w:right="3969"/>
        <w:rPr>
          <w:sz w:val="20"/>
          <w:szCs w:val="20"/>
        </w:rPr>
      </w:pPr>
      <w:r w:rsidRPr="00517CFC">
        <w:rPr>
          <w:sz w:val="20"/>
          <w:szCs w:val="20"/>
        </w:rPr>
        <w:t>Pl. Zwycięstwa</w:t>
      </w:r>
      <w:r w:rsidR="00081D13" w:rsidRPr="00517CFC">
        <w:rPr>
          <w:sz w:val="20"/>
          <w:szCs w:val="20"/>
        </w:rPr>
        <w:t xml:space="preserve"> </w:t>
      </w:r>
      <w:r w:rsidRPr="00517CFC">
        <w:rPr>
          <w:sz w:val="20"/>
          <w:szCs w:val="20"/>
        </w:rPr>
        <w:t>13</w:t>
      </w:r>
    </w:p>
    <w:p w14:paraId="48366001" w14:textId="77777777" w:rsidR="00081D13" w:rsidRPr="00517CFC" w:rsidRDefault="00093917" w:rsidP="00081D13">
      <w:pPr>
        <w:ind w:right="3969"/>
        <w:rPr>
          <w:sz w:val="20"/>
          <w:szCs w:val="20"/>
        </w:rPr>
      </w:pPr>
      <w:r w:rsidRPr="00517CFC">
        <w:rPr>
          <w:sz w:val="20"/>
          <w:szCs w:val="20"/>
        </w:rPr>
        <w:t>32-005</w:t>
      </w:r>
      <w:r w:rsidR="00081D13" w:rsidRPr="00517CFC">
        <w:rPr>
          <w:sz w:val="20"/>
          <w:szCs w:val="20"/>
        </w:rPr>
        <w:t xml:space="preserve"> </w:t>
      </w:r>
      <w:r w:rsidRPr="00517CFC">
        <w:rPr>
          <w:sz w:val="20"/>
          <w:szCs w:val="20"/>
        </w:rPr>
        <w:t>Niepołomice</w:t>
      </w:r>
    </w:p>
    <w:p w14:paraId="5505B510" w14:textId="78DBE0EF" w:rsidR="00081D13" w:rsidRPr="00517CFC" w:rsidRDefault="00081D13" w:rsidP="00081D13">
      <w:pPr>
        <w:tabs>
          <w:tab w:val="right" w:pos="9072"/>
        </w:tabs>
        <w:spacing w:after="600"/>
        <w:ind w:right="3969"/>
        <w:jc w:val="both"/>
        <w:rPr>
          <w:bCs/>
          <w:sz w:val="20"/>
          <w:szCs w:val="20"/>
        </w:rPr>
      </w:pPr>
    </w:p>
    <w:p w14:paraId="56FFF75C" w14:textId="77777777" w:rsidR="00081D13" w:rsidRPr="00517CF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17CFC" w14:paraId="4E5DDDB8" w14:textId="77777777" w:rsidTr="00C13EA9">
        <w:tc>
          <w:tcPr>
            <w:tcW w:w="10065" w:type="dxa"/>
            <w:shd w:val="clear" w:color="auto" w:fill="F2F2F2"/>
            <w:hideMark/>
          </w:tcPr>
          <w:p w14:paraId="34C16861" w14:textId="77777777" w:rsidR="00081D13" w:rsidRPr="00517CF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17CFC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ACE108D" w14:textId="77777777" w:rsidR="00081D13" w:rsidRPr="00517CFC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17CFC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20FB649" w14:textId="77777777" w:rsidR="00081D13" w:rsidRPr="00517CFC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FD0CB36" w14:textId="77777777" w:rsidR="00081D13" w:rsidRPr="00517CFC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517CFC">
        <w:rPr>
          <w:rFonts w:eastAsia="Calibri"/>
          <w:sz w:val="20"/>
          <w:szCs w:val="20"/>
          <w:lang w:eastAsia="en-US"/>
        </w:rPr>
        <w:t xml:space="preserve">Dotyczy </w:t>
      </w:r>
      <w:r w:rsidRPr="00517CFC">
        <w:rPr>
          <w:sz w:val="20"/>
          <w:szCs w:val="20"/>
        </w:rPr>
        <w:t>postępowania o udzielenie zamówienia publicznego</w:t>
      </w:r>
      <w:r w:rsidRPr="00517CFC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17CFC" w14:paraId="4F1A3EE4" w14:textId="77777777" w:rsidTr="00081D13">
        <w:tc>
          <w:tcPr>
            <w:tcW w:w="2269" w:type="dxa"/>
          </w:tcPr>
          <w:p w14:paraId="7810B567" w14:textId="77777777" w:rsidR="00081D13" w:rsidRPr="00517CF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517CFC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40C18A5" w14:textId="77777777" w:rsidR="00081D13" w:rsidRPr="00517CFC" w:rsidRDefault="0009391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17CFC">
              <w:rPr>
                <w:bCs/>
                <w:sz w:val="20"/>
                <w:szCs w:val="20"/>
              </w:rPr>
              <w:t>Budowa węzła przesiadkowego w Zabierzowie Bocheńskim w Gminie Niepołomice</w:t>
            </w:r>
          </w:p>
        </w:tc>
      </w:tr>
      <w:tr w:rsidR="00093917" w:rsidRPr="00517CFC" w14:paraId="0B7713A2" w14:textId="77777777" w:rsidTr="00BF7AB4">
        <w:tc>
          <w:tcPr>
            <w:tcW w:w="2269" w:type="dxa"/>
          </w:tcPr>
          <w:p w14:paraId="3CEB9F93" w14:textId="77777777" w:rsidR="00093917" w:rsidRPr="00517CFC" w:rsidRDefault="00093917" w:rsidP="00BF7A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517CFC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36558FB6" w14:textId="77777777" w:rsidR="00093917" w:rsidRPr="00517CFC" w:rsidRDefault="00093917" w:rsidP="00BF7A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17CFC">
              <w:rPr>
                <w:bCs/>
                <w:sz w:val="20"/>
                <w:szCs w:val="20"/>
              </w:rPr>
              <w:t>ZP.271.1.2026</w:t>
            </w:r>
          </w:p>
        </w:tc>
      </w:tr>
    </w:tbl>
    <w:p w14:paraId="7238F182" w14:textId="77777777" w:rsidR="00081D13" w:rsidRPr="00517CF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D960942" w14:textId="77777777" w:rsidR="00081D13" w:rsidRPr="00517CF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517CFC">
        <w:rPr>
          <w:sz w:val="20"/>
          <w:szCs w:val="20"/>
        </w:rPr>
        <w:t xml:space="preserve">Zamawiający, </w:t>
      </w:r>
      <w:r w:rsidR="00093917" w:rsidRPr="00517CFC">
        <w:rPr>
          <w:b/>
          <w:sz w:val="20"/>
          <w:szCs w:val="20"/>
        </w:rPr>
        <w:t>GMINA NIEPOŁOMICE</w:t>
      </w:r>
      <w:r w:rsidRPr="00517CFC">
        <w:rPr>
          <w:sz w:val="20"/>
          <w:szCs w:val="20"/>
        </w:rPr>
        <w:t xml:space="preserve">, działając na podstawie art. 253 </w:t>
      </w:r>
      <w:r w:rsidR="00A17CDB" w:rsidRPr="00517CFC">
        <w:rPr>
          <w:sz w:val="20"/>
          <w:szCs w:val="20"/>
        </w:rPr>
        <w:t xml:space="preserve">ust. 1 pkt. 1 i </w:t>
      </w:r>
      <w:r w:rsidRPr="00517CFC">
        <w:rPr>
          <w:sz w:val="20"/>
          <w:szCs w:val="20"/>
        </w:rPr>
        <w:t xml:space="preserve">ust. </w:t>
      </w:r>
      <w:r w:rsidR="00A17CDB" w:rsidRPr="00517CFC">
        <w:rPr>
          <w:sz w:val="20"/>
          <w:szCs w:val="20"/>
        </w:rPr>
        <w:t>2</w:t>
      </w:r>
      <w:r w:rsidRPr="00517CFC">
        <w:rPr>
          <w:sz w:val="20"/>
          <w:szCs w:val="20"/>
        </w:rPr>
        <w:t xml:space="preserve"> </w:t>
      </w:r>
      <w:r w:rsidR="00081D13" w:rsidRPr="00517CFC">
        <w:rPr>
          <w:sz w:val="20"/>
          <w:szCs w:val="20"/>
        </w:rPr>
        <w:t xml:space="preserve">ustawy z dnia 11 września 2019r. Prawo zamówień publicznych </w:t>
      </w:r>
      <w:r w:rsidR="00093917" w:rsidRPr="00517CFC">
        <w:rPr>
          <w:sz w:val="20"/>
          <w:szCs w:val="20"/>
        </w:rPr>
        <w:t>(</w:t>
      </w:r>
      <w:proofErr w:type="spellStart"/>
      <w:r w:rsidR="00093917" w:rsidRPr="00517CFC">
        <w:rPr>
          <w:sz w:val="20"/>
          <w:szCs w:val="20"/>
        </w:rPr>
        <w:t>t.j</w:t>
      </w:r>
      <w:proofErr w:type="spellEnd"/>
      <w:r w:rsidR="00093917" w:rsidRPr="00517CFC">
        <w:rPr>
          <w:sz w:val="20"/>
          <w:szCs w:val="20"/>
        </w:rPr>
        <w:t>. Dz. U. z 2024 r. poz. 1320 z późn. zm.)</w:t>
      </w:r>
      <w:r w:rsidR="00081D13" w:rsidRPr="00517CFC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93917" w:rsidRPr="00517CFC" w14:paraId="3A4458EF" w14:textId="77777777" w:rsidTr="00BF7AB4">
        <w:trPr>
          <w:cantSplit/>
        </w:trPr>
        <w:tc>
          <w:tcPr>
            <w:tcW w:w="10080" w:type="dxa"/>
          </w:tcPr>
          <w:p w14:paraId="4FEDD45C" w14:textId="77777777" w:rsidR="00093917" w:rsidRPr="00517CFC" w:rsidRDefault="00093917" w:rsidP="00BF7AB4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517CFC">
              <w:rPr>
                <w:b/>
                <w:sz w:val="20"/>
                <w:szCs w:val="20"/>
              </w:rPr>
              <w:t>ZIBUD Spółka z ograniczoną odpowiedzialnością Spółka komandytowa</w:t>
            </w:r>
          </w:p>
          <w:p w14:paraId="71F8ADC7" w14:textId="77777777" w:rsidR="00093917" w:rsidRPr="00517CFC" w:rsidRDefault="00093917" w:rsidP="00BF7AB4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517CFC">
              <w:rPr>
                <w:bCs/>
                <w:sz w:val="20"/>
                <w:szCs w:val="20"/>
              </w:rPr>
              <w:t xml:space="preserve">Kamienica 1000 </w:t>
            </w:r>
          </w:p>
          <w:p w14:paraId="6C2F9BC2" w14:textId="77777777" w:rsidR="00093917" w:rsidRPr="00517CFC" w:rsidRDefault="00093917" w:rsidP="00BF7AB4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517CFC">
              <w:rPr>
                <w:bCs/>
                <w:sz w:val="20"/>
                <w:szCs w:val="20"/>
              </w:rPr>
              <w:t>34-608 Kamienica</w:t>
            </w:r>
          </w:p>
          <w:p w14:paraId="7977540A" w14:textId="77777777" w:rsidR="00093917" w:rsidRPr="00517CFC" w:rsidRDefault="00093917" w:rsidP="00BF7AB4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517CFC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517CFC">
              <w:rPr>
                <w:sz w:val="20"/>
                <w:szCs w:val="20"/>
              </w:rPr>
              <w:t xml:space="preserve"> </w:t>
            </w:r>
            <w:bookmarkEnd w:id="1"/>
            <w:r w:rsidRPr="00517CFC">
              <w:rPr>
                <w:b/>
                <w:sz w:val="20"/>
                <w:szCs w:val="20"/>
              </w:rPr>
              <w:t>13 744 495.79 zł brutto</w:t>
            </w:r>
            <w:r w:rsidRPr="00517CFC">
              <w:rPr>
                <w:bCs/>
                <w:sz w:val="20"/>
                <w:szCs w:val="20"/>
              </w:rPr>
              <w:t>.</w:t>
            </w:r>
          </w:p>
          <w:p w14:paraId="71DFF97E" w14:textId="77777777" w:rsidR="00093917" w:rsidRPr="00517CFC" w:rsidRDefault="00093917" w:rsidP="00BF7AB4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517CFC">
              <w:rPr>
                <w:color w:val="000000"/>
                <w:sz w:val="20"/>
                <w:szCs w:val="20"/>
              </w:rPr>
              <w:t>Uzasadnienie wyboru:</w:t>
            </w:r>
          </w:p>
          <w:p w14:paraId="38734C56" w14:textId="77777777" w:rsidR="00093917" w:rsidRPr="00517CFC" w:rsidRDefault="00093917" w:rsidP="00BF7AB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517CFC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6B148C8F" w14:textId="77777777" w:rsidR="00081D13" w:rsidRPr="00517CFC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517CFC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517CFC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134"/>
        <w:gridCol w:w="2551"/>
        <w:gridCol w:w="2127"/>
      </w:tblGrid>
      <w:tr w:rsidR="00517CFC" w:rsidRPr="00517CFC" w14:paraId="75A22840" w14:textId="77777777" w:rsidTr="00517CF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E612B96" w14:textId="77777777" w:rsidR="00517CFC" w:rsidRPr="00517CFC" w:rsidRDefault="00517CF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517CF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40D1C0AE" w14:textId="77777777" w:rsidR="00517CFC" w:rsidRPr="00517CFC" w:rsidRDefault="00517CF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9D9ACFA" w14:textId="77777777" w:rsidR="00517CFC" w:rsidRPr="00517CFC" w:rsidRDefault="00517CF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ECDBD86" w14:textId="010D4227" w:rsidR="00517CFC" w:rsidRPr="00517CFC" w:rsidRDefault="00517CF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</w:t>
            </w:r>
            <w:r w:rsidRPr="00517CFC">
              <w:rPr>
                <w:rFonts w:ascii="Times New Roman" w:hAnsi="Times New Roman" w:cs="Times New Roman"/>
                <w:bCs/>
              </w:rPr>
              <w:t>kres rękojmi i gwarancji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3A695301" w14:textId="77777777" w:rsidR="00517CFC" w:rsidRPr="00517CFC" w:rsidRDefault="00517CF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517CFC" w:rsidRPr="00517CFC" w14:paraId="7B446C74" w14:textId="77777777" w:rsidTr="00517CFC">
        <w:tc>
          <w:tcPr>
            <w:tcW w:w="851" w:type="dxa"/>
            <w:vAlign w:val="center"/>
          </w:tcPr>
          <w:p w14:paraId="68EF05C0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  <w:vAlign w:val="center"/>
          </w:tcPr>
          <w:p w14:paraId="34BC832C" w14:textId="77777777" w:rsidR="00517CFC" w:rsidRPr="00517CFC" w:rsidRDefault="00517CFC" w:rsidP="00BF7AB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517CFC">
              <w:rPr>
                <w:rFonts w:ascii="Times New Roman" w:hAnsi="Times New Roman" w:cs="Times New Roman"/>
                <w:b/>
              </w:rPr>
              <w:t>ZIBUD Spółka z ograniczoną odpowiedzialnością Spółka komandytowa</w:t>
            </w:r>
          </w:p>
          <w:p w14:paraId="3F010274" w14:textId="77777777" w:rsidR="00517CFC" w:rsidRPr="00517CFC" w:rsidRDefault="00517CFC" w:rsidP="00BF7AB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 xml:space="preserve">Kamienica 1000 </w:t>
            </w:r>
          </w:p>
          <w:p w14:paraId="24C80352" w14:textId="77777777" w:rsidR="00517CFC" w:rsidRPr="00517CFC" w:rsidRDefault="00517CFC" w:rsidP="00BF7AB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>34-608 Kamienica</w:t>
            </w:r>
          </w:p>
        </w:tc>
        <w:tc>
          <w:tcPr>
            <w:tcW w:w="1134" w:type="dxa"/>
            <w:vAlign w:val="center"/>
          </w:tcPr>
          <w:p w14:paraId="283418D6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14:paraId="71A99E7C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7B976D2E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517CFC" w:rsidRPr="00517CFC" w14:paraId="3655AAE3" w14:textId="77777777" w:rsidTr="00517CFC">
        <w:tc>
          <w:tcPr>
            <w:tcW w:w="851" w:type="dxa"/>
            <w:vAlign w:val="center"/>
          </w:tcPr>
          <w:p w14:paraId="0B0189F7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Align w:val="center"/>
          </w:tcPr>
          <w:p w14:paraId="4F553121" w14:textId="119C7BC0" w:rsidR="00E35254" w:rsidRDefault="00E35254" w:rsidP="00BF7AB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Konsorcju</w:t>
            </w:r>
            <w:r w:rsidR="005D7BC0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14:paraId="55168AE4" w14:textId="710BAC9B" w:rsidR="00517CFC" w:rsidRPr="00517CFC" w:rsidRDefault="00E35254" w:rsidP="00BF7AB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Lider: </w:t>
            </w:r>
            <w:r w:rsidR="00517CFC" w:rsidRPr="00517CFC">
              <w:rPr>
                <w:rFonts w:ascii="Times New Roman" w:hAnsi="Times New Roman" w:cs="Times New Roman"/>
                <w:b/>
              </w:rPr>
              <w:t>P-BUD PRZEMYSŁAW BIRKOWSKI</w:t>
            </w:r>
          </w:p>
          <w:p w14:paraId="5E0FD5C8" w14:textId="77777777" w:rsidR="00517CFC" w:rsidRDefault="00517CFC" w:rsidP="00E3525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>Zawada 86</w:t>
            </w:r>
            <w:r w:rsidR="00E35254">
              <w:rPr>
                <w:rFonts w:ascii="Times New Roman" w:hAnsi="Times New Roman" w:cs="Times New Roman"/>
                <w:bCs/>
              </w:rPr>
              <w:t>,</w:t>
            </w:r>
            <w:r w:rsidRPr="00517CFC">
              <w:rPr>
                <w:rFonts w:ascii="Times New Roman" w:hAnsi="Times New Roman" w:cs="Times New Roman"/>
                <w:bCs/>
              </w:rPr>
              <w:t xml:space="preserve"> 32-700 ZAWADA</w:t>
            </w:r>
          </w:p>
          <w:p w14:paraId="3CD33A8F" w14:textId="77777777" w:rsidR="00E35254" w:rsidRDefault="00E35254" w:rsidP="00E35254">
            <w:pPr>
              <w:pStyle w:val="Zwykytekst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E35254">
              <w:rPr>
                <w:rFonts w:ascii="Times New Roman" w:hAnsi="Times New Roman" w:cs="Times New Roman"/>
                <w:b/>
              </w:rPr>
              <w:t>Partner: R-BUD Firma Usługowo-Transporotowo-Handlowa Ryszard Birkowski</w:t>
            </w:r>
          </w:p>
          <w:p w14:paraId="60A3460E" w14:textId="508A6CB5" w:rsidR="00E35254" w:rsidRPr="00E35254" w:rsidRDefault="00E35254" w:rsidP="00E3525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lastRenderedPageBreak/>
              <w:t>Zawada 86</w:t>
            </w:r>
            <w:r>
              <w:rPr>
                <w:rFonts w:ascii="Times New Roman" w:hAnsi="Times New Roman" w:cs="Times New Roman"/>
                <w:bCs/>
              </w:rPr>
              <w:t>,</w:t>
            </w:r>
            <w:r w:rsidRPr="00517CFC">
              <w:rPr>
                <w:rFonts w:ascii="Times New Roman" w:hAnsi="Times New Roman" w:cs="Times New Roman"/>
                <w:bCs/>
              </w:rPr>
              <w:t xml:space="preserve"> 32-700 ZAWADA</w:t>
            </w:r>
          </w:p>
        </w:tc>
        <w:tc>
          <w:tcPr>
            <w:tcW w:w="1134" w:type="dxa"/>
            <w:vAlign w:val="center"/>
          </w:tcPr>
          <w:p w14:paraId="72C37860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lastRenderedPageBreak/>
              <w:t xml:space="preserve">  55,46</w:t>
            </w:r>
          </w:p>
        </w:tc>
        <w:tc>
          <w:tcPr>
            <w:tcW w:w="2551" w:type="dxa"/>
            <w:vAlign w:val="center"/>
          </w:tcPr>
          <w:p w14:paraId="4FEDED4A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DDA9A14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95,46</w:t>
            </w:r>
          </w:p>
        </w:tc>
      </w:tr>
      <w:tr w:rsidR="00517CFC" w:rsidRPr="00517CFC" w14:paraId="63D15037" w14:textId="77777777" w:rsidTr="00517CFC">
        <w:tc>
          <w:tcPr>
            <w:tcW w:w="851" w:type="dxa"/>
            <w:vAlign w:val="center"/>
          </w:tcPr>
          <w:p w14:paraId="0F899418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14:paraId="2C031717" w14:textId="77777777" w:rsidR="00517CFC" w:rsidRPr="00517CFC" w:rsidRDefault="00517CFC" w:rsidP="00BF7AB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517CFC">
              <w:rPr>
                <w:rFonts w:ascii="Times New Roman" w:hAnsi="Times New Roman" w:cs="Times New Roman"/>
                <w:b/>
              </w:rPr>
              <w:t>Kapibara Sp. z o.o.</w:t>
            </w:r>
          </w:p>
          <w:p w14:paraId="0D9993F1" w14:textId="65DB1399" w:rsidR="00517CFC" w:rsidRPr="00517CFC" w:rsidRDefault="00517CFC" w:rsidP="00BF7AB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517CFC">
              <w:rPr>
                <w:rFonts w:ascii="Times New Roman" w:hAnsi="Times New Roman" w:cs="Times New Roman"/>
                <w:bCs/>
              </w:rPr>
              <w:t xml:space="preserve">Floriana 7 </w:t>
            </w:r>
          </w:p>
          <w:p w14:paraId="57CD3C12" w14:textId="77777777" w:rsidR="00517CFC" w:rsidRPr="00517CFC" w:rsidRDefault="00517CFC" w:rsidP="00BF7AB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>44-190 Knurów</w:t>
            </w:r>
          </w:p>
        </w:tc>
        <w:tc>
          <w:tcPr>
            <w:tcW w:w="1134" w:type="dxa"/>
            <w:vAlign w:val="center"/>
          </w:tcPr>
          <w:p w14:paraId="77866F3A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39,42</w:t>
            </w:r>
          </w:p>
        </w:tc>
        <w:tc>
          <w:tcPr>
            <w:tcW w:w="2551" w:type="dxa"/>
            <w:vAlign w:val="center"/>
          </w:tcPr>
          <w:p w14:paraId="7B660B76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3F97384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79,42</w:t>
            </w:r>
          </w:p>
        </w:tc>
      </w:tr>
      <w:tr w:rsidR="00517CFC" w:rsidRPr="00517CFC" w14:paraId="266B71E4" w14:textId="77777777" w:rsidTr="00517CFC">
        <w:tc>
          <w:tcPr>
            <w:tcW w:w="851" w:type="dxa"/>
            <w:vAlign w:val="center"/>
          </w:tcPr>
          <w:p w14:paraId="6FFF2FD6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Align w:val="center"/>
          </w:tcPr>
          <w:p w14:paraId="2BDB0720" w14:textId="77777777" w:rsidR="00517CFC" w:rsidRPr="00517CFC" w:rsidRDefault="00517CFC" w:rsidP="00BF7AB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517CFC">
              <w:rPr>
                <w:rFonts w:ascii="Times New Roman" w:hAnsi="Times New Roman" w:cs="Times New Roman"/>
                <w:b/>
              </w:rPr>
              <w:t>SORTED sp. z o. o.</w:t>
            </w:r>
          </w:p>
          <w:p w14:paraId="0CAD1D23" w14:textId="77777777" w:rsidR="00517CFC" w:rsidRPr="00517CFC" w:rsidRDefault="00517CFC" w:rsidP="00BF7AB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 xml:space="preserve">Chyliczki, ul. Wschodnia 27B </w:t>
            </w:r>
          </w:p>
          <w:p w14:paraId="68437844" w14:textId="77777777" w:rsidR="00517CFC" w:rsidRPr="00517CFC" w:rsidRDefault="00517CFC" w:rsidP="00BF7AB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>05-500 Piaseczno</w:t>
            </w:r>
          </w:p>
        </w:tc>
        <w:tc>
          <w:tcPr>
            <w:tcW w:w="1134" w:type="dxa"/>
            <w:vAlign w:val="center"/>
          </w:tcPr>
          <w:p w14:paraId="7F69BD83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38,58</w:t>
            </w:r>
          </w:p>
        </w:tc>
        <w:tc>
          <w:tcPr>
            <w:tcW w:w="2551" w:type="dxa"/>
            <w:vAlign w:val="center"/>
          </w:tcPr>
          <w:p w14:paraId="1698519D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16BFA3C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78,58</w:t>
            </w:r>
          </w:p>
        </w:tc>
      </w:tr>
      <w:tr w:rsidR="00517CFC" w:rsidRPr="00517CFC" w14:paraId="40CB16A8" w14:textId="77777777" w:rsidTr="00517CFC">
        <w:tc>
          <w:tcPr>
            <w:tcW w:w="851" w:type="dxa"/>
            <w:vAlign w:val="center"/>
          </w:tcPr>
          <w:p w14:paraId="02FD041C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14:paraId="3F9361B4" w14:textId="77777777" w:rsidR="00517CFC" w:rsidRPr="00517CFC" w:rsidRDefault="00517CFC" w:rsidP="00BF7AB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517CFC">
              <w:rPr>
                <w:rFonts w:ascii="Times New Roman" w:hAnsi="Times New Roman" w:cs="Times New Roman"/>
                <w:b/>
              </w:rPr>
              <w:t xml:space="preserve">Firma Handlowo-Usługowa VANGA - Artur </w:t>
            </w:r>
            <w:proofErr w:type="spellStart"/>
            <w:r w:rsidRPr="00517CFC">
              <w:rPr>
                <w:rFonts w:ascii="Times New Roman" w:hAnsi="Times New Roman" w:cs="Times New Roman"/>
                <w:b/>
              </w:rPr>
              <w:t>Gromala</w:t>
            </w:r>
            <w:proofErr w:type="spellEnd"/>
          </w:p>
          <w:p w14:paraId="14180914" w14:textId="77777777" w:rsidR="00517CFC" w:rsidRPr="00517CFC" w:rsidRDefault="00517CFC" w:rsidP="00BF7AB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 xml:space="preserve">Grajów 205 </w:t>
            </w:r>
          </w:p>
          <w:p w14:paraId="79210C6B" w14:textId="77777777" w:rsidR="00517CFC" w:rsidRPr="00517CFC" w:rsidRDefault="00517CFC" w:rsidP="00BF7AB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17CFC">
              <w:rPr>
                <w:rFonts w:ascii="Times New Roman" w:hAnsi="Times New Roman" w:cs="Times New Roman"/>
                <w:bCs/>
              </w:rPr>
              <w:t>32-020 Wieliczka</w:t>
            </w:r>
          </w:p>
        </w:tc>
        <w:tc>
          <w:tcPr>
            <w:tcW w:w="1134" w:type="dxa"/>
            <w:vAlign w:val="center"/>
          </w:tcPr>
          <w:p w14:paraId="03E66201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2551" w:type="dxa"/>
            <w:vAlign w:val="center"/>
          </w:tcPr>
          <w:p w14:paraId="384A8107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26AC732C" w14:textId="77777777" w:rsidR="00517CFC" w:rsidRPr="00517CFC" w:rsidRDefault="00517CFC" w:rsidP="00BF7AB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17CFC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4A31034C" w14:textId="77777777" w:rsidR="00E85D70" w:rsidRPr="00517CF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55585366" w14:textId="77777777" w:rsidR="00F960D7" w:rsidRPr="00517CFC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517CFC" w:rsidSect="00517C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142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7A1C3" w14:textId="77777777" w:rsidR="004B2B30" w:rsidRDefault="004B2B30">
      <w:r>
        <w:separator/>
      </w:r>
    </w:p>
  </w:endnote>
  <w:endnote w:type="continuationSeparator" w:id="0">
    <w:p w14:paraId="7C7908B2" w14:textId="77777777" w:rsidR="004B2B30" w:rsidRDefault="004B2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2C8CF" w14:textId="77777777" w:rsidR="00093917" w:rsidRDefault="000939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8BF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D01CA" w14:textId="77777777" w:rsidR="00093917" w:rsidRDefault="00093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6EED9" w14:textId="77777777" w:rsidR="004B2B30" w:rsidRDefault="004B2B30">
      <w:r>
        <w:separator/>
      </w:r>
    </w:p>
  </w:footnote>
  <w:footnote w:type="continuationSeparator" w:id="0">
    <w:p w14:paraId="014E72B8" w14:textId="77777777" w:rsidR="004B2B30" w:rsidRDefault="004B2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CA582" w14:textId="77777777" w:rsidR="00093917" w:rsidRDefault="00093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971AC" w14:textId="77777777" w:rsidR="00093917" w:rsidRDefault="005D7BC0">
    <w:pPr>
      <w:pStyle w:val="Nagwek"/>
    </w:pPr>
    <w:bookmarkStart w:id="3" w:name="_Hlk218841133"/>
    <w:r>
      <w:rPr>
        <w:noProof/>
      </w:rPr>
      <w:pict w14:anchorId="4023D5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4pt;height:55.8pt;visibility:visible">
          <v:imagedata r:id="rId1" o:title=""/>
        </v:shape>
      </w:pict>
    </w:r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4A622" w14:textId="77777777" w:rsidR="00093917" w:rsidRDefault="000939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B30"/>
    <w:rsid w:val="00005838"/>
    <w:rsid w:val="00022322"/>
    <w:rsid w:val="00042497"/>
    <w:rsid w:val="00081D13"/>
    <w:rsid w:val="0009391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2B30"/>
    <w:rsid w:val="004C3459"/>
    <w:rsid w:val="004E324A"/>
    <w:rsid w:val="004E7234"/>
    <w:rsid w:val="00517CFC"/>
    <w:rsid w:val="0054734E"/>
    <w:rsid w:val="00596FD7"/>
    <w:rsid w:val="005D7BC0"/>
    <w:rsid w:val="005E5BFF"/>
    <w:rsid w:val="00607F9B"/>
    <w:rsid w:val="00632945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28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5254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D408B7"/>
  <w15:chartTrackingRefBased/>
  <w15:docId w15:val="{75A96032-C30D-4EAD-A5A4-DAF34D2E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2026-02-06T13:41:00Z</cp:lastPrinted>
  <dcterms:created xsi:type="dcterms:W3CDTF">2026-02-06T13:41:00Z</dcterms:created>
  <dcterms:modified xsi:type="dcterms:W3CDTF">2026-02-06T13:41:00Z</dcterms:modified>
</cp:coreProperties>
</file>