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B3D3F" w14:textId="5766E8F2" w:rsidR="00B36EDA" w:rsidRPr="008E00CD" w:rsidRDefault="00140779" w:rsidP="008E00CD">
      <w:pPr>
        <w:spacing w:after="600" w:line="276" w:lineRule="auto"/>
        <w:jc w:val="right"/>
      </w:pPr>
      <w:bookmarkStart w:id="0" w:name="_Hlk53520193"/>
      <w:r w:rsidRPr="008E00CD">
        <w:t>Kraków</w:t>
      </w:r>
      <w:r w:rsidR="00B36EDA" w:rsidRPr="008E00CD">
        <w:t xml:space="preserve"> dnia: </w:t>
      </w:r>
      <w:r w:rsidR="0046382F">
        <w:t>06.02.2026 r.</w:t>
      </w:r>
    </w:p>
    <w:p w14:paraId="2A19621F" w14:textId="77777777" w:rsidR="00140779" w:rsidRPr="008E00CD" w:rsidRDefault="00140779" w:rsidP="008E00CD">
      <w:pPr>
        <w:spacing w:line="276" w:lineRule="auto"/>
        <w:ind w:right="3969"/>
        <w:rPr>
          <w:b/>
          <w:bCs/>
        </w:rPr>
      </w:pPr>
      <w:r w:rsidRPr="008E00CD">
        <w:rPr>
          <w:b/>
          <w:bCs/>
        </w:rPr>
        <w:t>Szpital Miejski Specjalistyczny</w:t>
      </w:r>
    </w:p>
    <w:p w14:paraId="6D63879B" w14:textId="29AFCD66" w:rsidR="00B36EDA" w:rsidRPr="008E00CD" w:rsidRDefault="00140779" w:rsidP="008E00CD">
      <w:pPr>
        <w:spacing w:line="276" w:lineRule="auto"/>
        <w:ind w:right="3969"/>
        <w:rPr>
          <w:b/>
          <w:bCs/>
        </w:rPr>
      </w:pPr>
      <w:r w:rsidRPr="008E00CD">
        <w:rPr>
          <w:b/>
          <w:bCs/>
        </w:rPr>
        <w:t>im. Gabriela Narutowicza w Krakowie</w:t>
      </w:r>
    </w:p>
    <w:p w14:paraId="1E562E96" w14:textId="77777777" w:rsidR="00B36EDA" w:rsidRPr="008E00CD" w:rsidRDefault="00140779" w:rsidP="008E00CD">
      <w:pPr>
        <w:spacing w:line="276" w:lineRule="auto"/>
        <w:ind w:right="3969"/>
      </w:pPr>
      <w:r w:rsidRPr="008E00CD">
        <w:t>ul. Prądnicka</w:t>
      </w:r>
      <w:r w:rsidR="00B36EDA" w:rsidRPr="008E00CD">
        <w:t xml:space="preserve"> </w:t>
      </w:r>
      <w:r w:rsidRPr="008E00CD">
        <w:t>35-37</w:t>
      </w:r>
    </w:p>
    <w:p w14:paraId="6B45EBE8" w14:textId="77777777" w:rsidR="00B36EDA" w:rsidRPr="008E00CD" w:rsidRDefault="00140779" w:rsidP="008E00CD">
      <w:pPr>
        <w:spacing w:line="276" w:lineRule="auto"/>
        <w:ind w:right="3969"/>
      </w:pPr>
      <w:r w:rsidRPr="008E00CD">
        <w:t>31-202</w:t>
      </w:r>
      <w:r w:rsidR="00B36EDA" w:rsidRPr="008E00CD">
        <w:t xml:space="preserve"> </w:t>
      </w:r>
      <w:r w:rsidRPr="008E00CD">
        <w:t>Kraków</w:t>
      </w:r>
    </w:p>
    <w:p w14:paraId="6BA5A502" w14:textId="77777777" w:rsidR="00B36EDA" w:rsidRPr="008E00CD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E00CD" w14:paraId="78A16BC7" w14:textId="77777777" w:rsidTr="00B36EDA">
        <w:tc>
          <w:tcPr>
            <w:tcW w:w="9923" w:type="dxa"/>
            <w:shd w:val="clear" w:color="auto" w:fill="F2F2F2"/>
            <w:hideMark/>
          </w:tcPr>
          <w:p w14:paraId="4CB84126" w14:textId="42A2F6D3" w:rsidR="00B36EDA" w:rsidRPr="008E00CD" w:rsidRDefault="008E00CD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E00CD">
              <w:rPr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53A83FB9" w14:textId="77777777" w:rsidR="00B36EDA" w:rsidRPr="008E00CD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8E00CD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0C066D5A" w14:textId="7882F8FC" w:rsidR="00B36EDA" w:rsidRPr="008E00CD" w:rsidRDefault="008E00CD" w:rsidP="008E00CD">
      <w:pPr>
        <w:spacing w:after="12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B36EDA" w:rsidRPr="008E00CD">
        <w:rPr>
          <w:rFonts w:eastAsia="Calibri"/>
          <w:lang w:eastAsia="en-US"/>
        </w:rPr>
        <w:t xml:space="preserve">Dotyczy </w:t>
      </w:r>
      <w:r w:rsidR="00B36EDA" w:rsidRPr="008E00CD">
        <w:t>postępowania o udzielenie zamówienia publicznego</w:t>
      </w:r>
      <w:r w:rsidR="00B36EDA" w:rsidRPr="008E00CD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E00CD" w14:paraId="2A419036" w14:textId="77777777" w:rsidTr="008E00CD">
        <w:trPr>
          <w:trHeight w:val="364"/>
        </w:trPr>
        <w:tc>
          <w:tcPr>
            <w:tcW w:w="2269" w:type="dxa"/>
          </w:tcPr>
          <w:p w14:paraId="6D9DDDEC" w14:textId="77777777" w:rsidR="00B36EDA" w:rsidRPr="008E00CD" w:rsidRDefault="00B36EDA" w:rsidP="008E00C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8E00CD">
              <w:t>Nazwa zamówienia:</w:t>
            </w:r>
          </w:p>
        </w:tc>
        <w:tc>
          <w:tcPr>
            <w:tcW w:w="7654" w:type="dxa"/>
          </w:tcPr>
          <w:p w14:paraId="5C57AAD5" w14:textId="77777777" w:rsidR="00B36EDA" w:rsidRPr="008E00CD" w:rsidRDefault="00140779" w:rsidP="008E00C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8E00CD">
              <w:rPr>
                <w:bCs/>
                <w:i/>
                <w:iCs/>
              </w:rPr>
              <w:t>Zakup i dostawa materiałów do utrzymania czystości III</w:t>
            </w:r>
          </w:p>
        </w:tc>
      </w:tr>
      <w:tr w:rsidR="00140779" w:rsidRPr="008E00CD" w14:paraId="7A063806" w14:textId="77777777" w:rsidTr="00DF218E">
        <w:tc>
          <w:tcPr>
            <w:tcW w:w="2269" w:type="dxa"/>
          </w:tcPr>
          <w:p w14:paraId="3046317F" w14:textId="77777777" w:rsidR="00140779" w:rsidRPr="008E00CD" w:rsidRDefault="00140779" w:rsidP="008E00C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8E00CD">
              <w:t>Numer referencyjny:</w:t>
            </w:r>
          </w:p>
        </w:tc>
        <w:tc>
          <w:tcPr>
            <w:tcW w:w="7654" w:type="dxa"/>
          </w:tcPr>
          <w:p w14:paraId="0FE5B2BA" w14:textId="77777777" w:rsidR="00140779" w:rsidRPr="008E00CD" w:rsidRDefault="00140779" w:rsidP="008E00C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8E00CD">
              <w:rPr>
                <w:b/>
              </w:rPr>
              <w:t>ZP/73/2025</w:t>
            </w:r>
          </w:p>
        </w:tc>
      </w:tr>
    </w:tbl>
    <w:p w14:paraId="5BA02FB2" w14:textId="77777777" w:rsidR="00B36EDA" w:rsidRPr="008E00CD" w:rsidRDefault="00B36EDA" w:rsidP="008E00CD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3BAA05AA" w14:textId="04E68868" w:rsidR="00B36EDA" w:rsidRPr="008E00CD" w:rsidRDefault="00B36EDA" w:rsidP="008E00CD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8E00CD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140779" w:rsidRPr="008E00CD">
        <w:rPr>
          <w:sz w:val="22"/>
          <w:szCs w:val="22"/>
        </w:rPr>
        <w:t>(t.j. Dz. U. z 2024 r. poz. 1320 z późn. zm.)</w:t>
      </w:r>
      <w:r w:rsidRPr="008E00CD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40779" w:rsidRPr="008E00CD" w14:paraId="1815F449" w14:textId="77777777" w:rsidTr="008E00CD">
        <w:trPr>
          <w:cantSplit/>
          <w:trHeight w:val="176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81697" w14:textId="688763D1" w:rsidR="00140779" w:rsidRPr="008E00CD" w:rsidRDefault="00140779" w:rsidP="008E00CD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8E00CD">
              <w:rPr>
                <w:b/>
                <w:bCs/>
                <w:sz w:val="20"/>
                <w:szCs w:val="20"/>
              </w:rPr>
              <w:t>Pakiet 1 – Worki na zwłoki</w:t>
            </w:r>
          </w:p>
          <w:p w14:paraId="3F774B70" w14:textId="61676A56" w:rsidR="00140779" w:rsidRPr="008E00CD" w:rsidRDefault="00140779" w:rsidP="008E00CD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8E00CD">
              <w:rPr>
                <w:b/>
                <w:sz w:val="20"/>
                <w:szCs w:val="20"/>
              </w:rPr>
              <w:t>Zarys International Sp</w:t>
            </w:r>
            <w:r w:rsidR="008E00CD">
              <w:rPr>
                <w:b/>
                <w:sz w:val="20"/>
                <w:szCs w:val="20"/>
              </w:rPr>
              <w:t>. z o.o.</w:t>
            </w:r>
          </w:p>
          <w:p w14:paraId="5E95E472" w14:textId="77777777" w:rsidR="00140779" w:rsidRPr="008E00CD" w:rsidRDefault="00140779" w:rsidP="008E00CD">
            <w:pPr>
              <w:jc w:val="both"/>
              <w:rPr>
                <w:bCs/>
                <w:sz w:val="20"/>
                <w:szCs w:val="20"/>
              </w:rPr>
            </w:pPr>
            <w:r w:rsidRPr="008E00CD">
              <w:rPr>
                <w:bCs/>
                <w:sz w:val="20"/>
                <w:szCs w:val="20"/>
              </w:rPr>
              <w:t xml:space="preserve">ul. Ziemska 44 </w:t>
            </w:r>
          </w:p>
          <w:p w14:paraId="3769E4AC" w14:textId="77777777" w:rsidR="00140779" w:rsidRPr="008E00CD" w:rsidRDefault="00140779" w:rsidP="008E00CD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E00CD">
              <w:rPr>
                <w:bCs/>
                <w:sz w:val="20"/>
                <w:szCs w:val="20"/>
              </w:rPr>
              <w:t>41-803 Zabrze</w:t>
            </w:r>
          </w:p>
          <w:p w14:paraId="454F8E61" w14:textId="2FE02F4F" w:rsidR="00140779" w:rsidRPr="008E00CD" w:rsidRDefault="00140779" w:rsidP="008E00CD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8E00C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E00CD">
              <w:rPr>
                <w:color w:val="000000"/>
                <w:sz w:val="20"/>
                <w:szCs w:val="20"/>
              </w:rPr>
              <w:t>:</w:t>
            </w:r>
            <w:r w:rsidR="008E00CD">
              <w:rPr>
                <w:color w:val="000000"/>
                <w:sz w:val="20"/>
                <w:szCs w:val="20"/>
              </w:rPr>
              <w:t xml:space="preserve"> </w:t>
            </w:r>
            <w:r w:rsidRPr="008E00CD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40779" w:rsidRPr="008E00CD" w14:paraId="0ABFD6F2" w14:textId="77777777" w:rsidTr="008E00CD">
        <w:trPr>
          <w:cantSplit/>
          <w:trHeight w:val="170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94E37" w14:textId="4683BE12" w:rsidR="00140779" w:rsidRPr="008E00CD" w:rsidRDefault="00140779" w:rsidP="008E00CD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8E00CD">
              <w:rPr>
                <w:b/>
                <w:bCs/>
                <w:sz w:val="20"/>
                <w:szCs w:val="20"/>
              </w:rPr>
              <w:t>Pakiet 3 - Kosze na odpady (metalowe i z tworzywa sztucznego), szczotki do toalet</w:t>
            </w:r>
          </w:p>
          <w:p w14:paraId="204A6894" w14:textId="2C51627F" w:rsidR="00140779" w:rsidRPr="008E00CD" w:rsidRDefault="00140779" w:rsidP="008E00CD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8E00CD">
              <w:rPr>
                <w:b/>
                <w:sz w:val="20"/>
                <w:szCs w:val="20"/>
              </w:rPr>
              <w:t xml:space="preserve">MERIDA </w:t>
            </w:r>
            <w:r w:rsidR="008E00CD">
              <w:rPr>
                <w:b/>
                <w:sz w:val="20"/>
                <w:szCs w:val="20"/>
              </w:rPr>
              <w:t>Sp. z o.o.</w:t>
            </w:r>
          </w:p>
          <w:p w14:paraId="619AAC03" w14:textId="36DFBC55" w:rsidR="00140779" w:rsidRPr="008E00CD" w:rsidRDefault="008E00CD" w:rsidP="008E00CD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40779" w:rsidRPr="008E00CD">
              <w:rPr>
                <w:bCs/>
                <w:sz w:val="20"/>
                <w:szCs w:val="20"/>
              </w:rPr>
              <w:t xml:space="preserve">Karkonoska 59 </w:t>
            </w:r>
          </w:p>
          <w:p w14:paraId="12A58283" w14:textId="3688530A" w:rsidR="00140779" w:rsidRPr="008E00CD" w:rsidRDefault="00140779" w:rsidP="008E00CD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E00CD">
              <w:rPr>
                <w:bCs/>
                <w:sz w:val="20"/>
                <w:szCs w:val="20"/>
              </w:rPr>
              <w:t>53-015 Wrocław</w:t>
            </w:r>
          </w:p>
          <w:p w14:paraId="15AF8CF9" w14:textId="2E4EC872" w:rsidR="00140779" w:rsidRPr="008E00CD" w:rsidRDefault="00140779" w:rsidP="008E00CD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8E00C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E00CD">
              <w:rPr>
                <w:color w:val="000000"/>
                <w:sz w:val="20"/>
                <w:szCs w:val="20"/>
              </w:rPr>
              <w:t>:</w:t>
            </w:r>
            <w:r w:rsidR="008E00CD">
              <w:rPr>
                <w:color w:val="000000"/>
                <w:sz w:val="20"/>
                <w:szCs w:val="20"/>
              </w:rPr>
              <w:t xml:space="preserve"> </w:t>
            </w:r>
            <w:r w:rsidRPr="008E00CD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7CA5B503" w14:textId="77777777" w:rsidR="00B36EDA" w:rsidRPr="008E00CD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8E00CD">
        <w:rPr>
          <w:b/>
          <w:bCs/>
          <w:color w:val="000000"/>
        </w:rPr>
        <w:t>Punktacja przyznana ofertom w każdym kryterium oceny ofert wraz z łączną punktacją</w:t>
      </w:r>
      <w:r w:rsidRPr="008E00CD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E00CD" w14:paraId="2985BE25" w14:textId="77777777" w:rsidTr="0014077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1E2FA5" w14:textId="77777777" w:rsidR="00B36EDA" w:rsidRPr="008E00C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E00CD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16BB03" w14:textId="77777777" w:rsidR="00B36EDA" w:rsidRPr="008E00CD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8E00CD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11357C" w14:textId="77777777" w:rsidR="00B36EDA" w:rsidRPr="008E00C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E00CD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3DB642" w14:textId="77777777" w:rsidR="00B36EDA" w:rsidRPr="008E00C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E00CD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40779" w:rsidRPr="008E00CD" w14:paraId="56013700" w14:textId="77777777" w:rsidTr="0014077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65D0" w14:textId="77777777" w:rsidR="00140779" w:rsidRPr="008E00CD" w:rsidRDefault="00140779" w:rsidP="00DF218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1 - Pakiet 1 – Worki na zwłoki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AA445" w14:textId="253C1265" w:rsidR="00140779" w:rsidRPr="008E00CD" w:rsidRDefault="00140779" w:rsidP="00DF218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E00CD">
              <w:rPr>
                <w:b/>
                <w:bCs/>
                <w:sz w:val="20"/>
                <w:szCs w:val="20"/>
              </w:rPr>
              <w:t>Zarys International S</w:t>
            </w:r>
            <w:r w:rsidR="008E00CD">
              <w:rPr>
                <w:b/>
                <w:bCs/>
                <w:sz w:val="20"/>
                <w:szCs w:val="20"/>
              </w:rPr>
              <w:t>p. z o.o.</w:t>
            </w:r>
          </w:p>
          <w:p w14:paraId="18BCBE64" w14:textId="77777777" w:rsidR="00140779" w:rsidRPr="008E00CD" w:rsidRDefault="00140779" w:rsidP="00DF218E">
            <w:pPr>
              <w:spacing w:line="276" w:lineRule="auto"/>
              <w:rPr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ul. Ziemska 44</w:t>
            </w:r>
          </w:p>
          <w:p w14:paraId="1BE0B535" w14:textId="77777777" w:rsidR="00140779" w:rsidRPr="008E00CD" w:rsidRDefault="00140779" w:rsidP="00DF218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4728C" w14:textId="77777777" w:rsidR="00140779" w:rsidRPr="008E00CD" w:rsidRDefault="00140779" w:rsidP="00DF218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B127D" w14:textId="77777777" w:rsidR="00140779" w:rsidRPr="008E00CD" w:rsidRDefault="00140779" w:rsidP="00DF218E">
            <w:pPr>
              <w:jc w:val="center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 xml:space="preserve">  400,00</w:t>
            </w:r>
          </w:p>
        </w:tc>
      </w:tr>
      <w:tr w:rsidR="00140779" w:rsidRPr="008E00CD" w14:paraId="13159E6F" w14:textId="77777777" w:rsidTr="0014077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E2EE" w14:textId="77777777" w:rsidR="00140779" w:rsidRPr="008E00CD" w:rsidRDefault="00140779" w:rsidP="00DF218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1 - Pakiet 1 – Worki na zwłoki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7577" w14:textId="77777777" w:rsidR="00140779" w:rsidRPr="008E00CD" w:rsidRDefault="00140779" w:rsidP="00DF218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E00CD">
              <w:rPr>
                <w:b/>
                <w:bCs/>
                <w:sz w:val="20"/>
                <w:szCs w:val="20"/>
              </w:rPr>
              <w:t>Helplast Bis Joanna Hadasik</w:t>
            </w:r>
          </w:p>
          <w:p w14:paraId="3BDC2821" w14:textId="210CE5F0" w:rsidR="00140779" w:rsidRPr="008E00CD" w:rsidRDefault="008E00CD" w:rsidP="00DF218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40779" w:rsidRPr="008E00CD">
              <w:rPr>
                <w:sz w:val="20"/>
                <w:szCs w:val="20"/>
              </w:rPr>
              <w:t>Gliwicka 73</w:t>
            </w:r>
          </w:p>
          <w:p w14:paraId="07FC41EC" w14:textId="77777777" w:rsidR="00140779" w:rsidRPr="008E00CD" w:rsidRDefault="00140779" w:rsidP="00DF218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43-180 Orzesze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9BC98" w14:textId="77777777" w:rsidR="00140779" w:rsidRPr="008E00CD" w:rsidRDefault="00140779" w:rsidP="00DF218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1 - Cena - 398.44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50676" w14:textId="77777777" w:rsidR="00140779" w:rsidRPr="008E00CD" w:rsidRDefault="00140779" w:rsidP="00DF218E">
            <w:pPr>
              <w:jc w:val="center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 xml:space="preserve">  398,44</w:t>
            </w:r>
          </w:p>
        </w:tc>
      </w:tr>
      <w:tr w:rsidR="00140779" w:rsidRPr="008E00CD" w14:paraId="75C32A3D" w14:textId="77777777" w:rsidTr="0014077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B954" w14:textId="77777777" w:rsidR="00140779" w:rsidRPr="008E00CD" w:rsidRDefault="00140779" w:rsidP="00DF218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3 - Pakiet 3 - Kosze na odpady (metalowe i z tworzywa sztucznego), szczotki do toalet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19D6A" w14:textId="3F545FB8" w:rsidR="00140779" w:rsidRPr="008E00CD" w:rsidRDefault="00140779" w:rsidP="00DF218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E00CD">
              <w:rPr>
                <w:b/>
                <w:bCs/>
                <w:sz w:val="20"/>
                <w:szCs w:val="20"/>
              </w:rPr>
              <w:t xml:space="preserve">MERIDA </w:t>
            </w:r>
            <w:r w:rsidR="008E00CD">
              <w:rPr>
                <w:b/>
                <w:bCs/>
                <w:sz w:val="20"/>
                <w:szCs w:val="20"/>
              </w:rPr>
              <w:t>Sp. z o.o.</w:t>
            </w:r>
          </w:p>
          <w:p w14:paraId="12F0B371" w14:textId="62078B61" w:rsidR="00140779" w:rsidRPr="008E00CD" w:rsidRDefault="008E00CD" w:rsidP="00DF218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40779" w:rsidRPr="008E00CD">
              <w:rPr>
                <w:sz w:val="20"/>
                <w:szCs w:val="20"/>
              </w:rPr>
              <w:t>Karkonoska 59</w:t>
            </w:r>
          </w:p>
          <w:p w14:paraId="3720B7EA" w14:textId="77777777" w:rsidR="00140779" w:rsidRPr="008E00CD" w:rsidRDefault="00140779" w:rsidP="00DF218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53-015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C58E1" w14:textId="77777777" w:rsidR="00140779" w:rsidRPr="008E00CD" w:rsidRDefault="00140779" w:rsidP="00DF218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BDE1" w14:textId="77777777" w:rsidR="00140779" w:rsidRPr="008E00CD" w:rsidRDefault="00140779" w:rsidP="00DF218E">
            <w:pPr>
              <w:jc w:val="center"/>
              <w:rPr>
                <w:color w:val="000000"/>
                <w:sz w:val="20"/>
                <w:szCs w:val="20"/>
              </w:rPr>
            </w:pPr>
            <w:r w:rsidRPr="008E00CD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14:paraId="1ED2A2EA" w14:textId="567B04D8" w:rsidR="008642B3" w:rsidRPr="008E00CD" w:rsidRDefault="008642B3" w:rsidP="008E00CD">
      <w:pPr>
        <w:ind w:right="-425"/>
        <w:rPr>
          <w:vertAlign w:val="superscript"/>
        </w:rPr>
      </w:pPr>
    </w:p>
    <w:sectPr w:rsidR="008642B3" w:rsidRPr="008E00CD" w:rsidSect="008E00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112B6" w14:textId="77777777" w:rsidR="00831A36" w:rsidRDefault="00831A36">
      <w:r>
        <w:separator/>
      </w:r>
    </w:p>
  </w:endnote>
  <w:endnote w:type="continuationSeparator" w:id="0">
    <w:p w14:paraId="7D2E0CB6" w14:textId="77777777" w:rsidR="00831A36" w:rsidRDefault="00831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533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3E74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3D75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E1CFCC" w14:textId="07EAC75C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3F01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39C5A" w14:textId="77777777" w:rsidR="00831A36" w:rsidRDefault="00831A36">
      <w:r>
        <w:separator/>
      </w:r>
    </w:p>
  </w:footnote>
  <w:footnote w:type="continuationSeparator" w:id="0">
    <w:p w14:paraId="4E7A91E4" w14:textId="77777777" w:rsidR="00831A36" w:rsidRDefault="00831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EC4C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1E9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4396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A36"/>
    <w:rsid w:val="00022322"/>
    <w:rsid w:val="00042497"/>
    <w:rsid w:val="000C1E6F"/>
    <w:rsid w:val="000E4E56"/>
    <w:rsid w:val="00140779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382F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106A"/>
    <w:rsid w:val="006E3089"/>
    <w:rsid w:val="00712C39"/>
    <w:rsid w:val="00756CDA"/>
    <w:rsid w:val="007E2ACC"/>
    <w:rsid w:val="007E68C5"/>
    <w:rsid w:val="00831A36"/>
    <w:rsid w:val="00832144"/>
    <w:rsid w:val="00836DAF"/>
    <w:rsid w:val="008567C7"/>
    <w:rsid w:val="008642B3"/>
    <w:rsid w:val="008A6C10"/>
    <w:rsid w:val="008E00CD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D3F0E"/>
  <w15:chartTrackingRefBased/>
  <w15:docId w15:val="{63C1389C-119B-473B-BEC4-9D1CB37A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245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2026-01-30T12:29:00Z</cp:lastPrinted>
  <dcterms:created xsi:type="dcterms:W3CDTF">2026-01-30T12:26:00Z</dcterms:created>
  <dcterms:modified xsi:type="dcterms:W3CDTF">2026-02-06T11:19:00Z</dcterms:modified>
</cp:coreProperties>
</file>