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068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68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68FD">
        <w:rPr>
          <w:sz w:val="22"/>
          <w:szCs w:val="22"/>
        </w:rPr>
        <w:t>2026-02-06</w:t>
      </w:r>
    </w:p>
    <w:p w:rsidR="006068FD" w:rsidRPr="006068FD" w:rsidRDefault="006068FD" w:rsidP="00FB7F50">
      <w:pPr>
        <w:spacing w:after="40"/>
        <w:rPr>
          <w:b/>
          <w:bCs/>
          <w:sz w:val="22"/>
          <w:szCs w:val="22"/>
        </w:rPr>
      </w:pPr>
      <w:r w:rsidRPr="006068FD">
        <w:rPr>
          <w:b/>
          <w:bCs/>
          <w:sz w:val="22"/>
          <w:szCs w:val="22"/>
        </w:rPr>
        <w:t>Akademia Górniczo - Hutnicza</w:t>
      </w:r>
    </w:p>
    <w:p w:rsidR="006068FD" w:rsidRPr="006068FD" w:rsidRDefault="006068FD" w:rsidP="00FB7F50">
      <w:pPr>
        <w:spacing w:after="40"/>
        <w:rPr>
          <w:b/>
          <w:bCs/>
          <w:sz w:val="22"/>
          <w:szCs w:val="22"/>
        </w:rPr>
      </w:pPr>
      <w:r w:rsidRPr="006068FD">
        <w:rPr>
          <w:b/>
          <w:bCs/>
          <w:sz w:val="22"/>
          <w:szCs w:val="22"/>
        </w:rPr>
        <w:t>im. Stanisława Staszica w Krakowie</w:t>
      </w:r>
    </w:p>
    <w:p w:rsidR="00FB7F50" w:rsidRPr="002245BE" w:rsidRDefault="006068FD" w:rsidP="00FB7F50">
      <w:pPr>
        <w:spacing w:after="40"/>
        <w:rPr>
          <w:b/>
          <w:bCs/>
          <w:sz w:val="22"/>
          <w:szCs w:val="22"/>
        </w:rPr>
      </w:pPr>
      <w:r w:rsidRPr="006068FD">
        <w:rPr>
          <w:b/>
          <w:bCs/>
          <w:sz w:val="22"/>
          <w:szCs w:val="22"/>
        </w:rPr>
        <w:t>Dział Zamówień Publicznych</w:t>
      </w:r>
    </w:p>
    <w:p w:rsidR="00FB7F50" w:rsidRPr="002245BE" w:rsidRDefault="006068FD" w:rsidP="00FB7F50">
      <w:pPr>
        <w:rPr>
          <w:sz w:val="22"/>
          <w:szCs w:val="22"/>
        </w:rPr>
      </w:pPr>
      <w:r w:rsidRPr="006068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68FD">
        <w:rPr>
          <w:sz w:val="22"/>
          <w:szCs w:val="22"/>
        </w:rPr>
        <w:t>30</w:t>
      </w:r>
    </w:p>
    <w:p w:rsidR="00FB7F50" w:rsidRPr="002245BE" w:rsidRDefault="006068FD" w:rsidP="00FB7F50">
      <w:pPr>
        <w:rPr>
          <w:sz w:val="22"/>
          <w:szCs w:val="22"/>
        </w:rPr>
      </w:pPr>
      <w:r w:rsidRPr="006068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68F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bookmarkStart w:id="1" w:name="_GoBack"/>
      <w:bookmarkEnd w:id="1"/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68FD" w:rsidRPr="00607F9B" w:rsidTr="00723C00">
        <w:trPr>
          <w:trHeight w:val="638"/>
        </w:trPr>
        <w:tc>
          <w:tcPr>
            <w:tcW w:w="959" w:type="dxa"/>
            <w:shd w:val="clear" w:color="auto" w:fill="auto"/>
          </w:tcPr>
          <w:p w:rsidR="006068FD" w:rsidRPr="00607F9B" w:rsidRDefault="006068FD" w:rsidP="00723C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68FD" w:rsidRPr="00607F9B" w:rsidRDefault="006068FD" w:rsidP="00723C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68F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68FD">
              <w:rPr>
                <w:b/>
                <w:bCs/>
                <w:sz w:val="22"/>
                <w:szCs w:val="22"/>
              </w:rPr>
              <w:t xml:space="preserve">Dostawa wysokowydajnego laptopa dla </w:t>
            </w:r>
            <w:proofErr w:type="spellStart"/>
            <w:r w:rsidRPr="006068FD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68FD">
              <w:rPr>
                <w:b/>
                <w:bCs/>
                <w:sz w:val="22"/>
                <w:szCs w:val="22"/>
              </w:rPr>
              <w:t xml:space="preserve"> - DE-KC-zp.272-643/25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68FD">
              <w:rPr>
                <w:b/>
                <w:sz w:val="22"/>
                <w:szCs w:val="22"/>
              </w:rPr>
              <w:t>DE-KC-zp.272-643/25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68FD" w:rsidTr="00723C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068FD" w:rsidRPr="00D26ED6" w:rsidRDefault="006068FD" w:rsidP="00723C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068FD">
              <w:rPr>
                <w:b/>
                <w:sz w:val="22"/>
                <w:szCs w:val="22"/>
              </w:rPr>
              <w:t>PROGRESS Systemy Komputerowe Sp. z o.o.</w:t>
            </w:r>
          </w:p>
          <w:p w:rsidR="006068FD" w:rsidRPr="009F0E5C" w:rsidRDefault="006068FD" w:rsidP="00723C00">
            <w:pPr>
              <w:jc w:val="both"/>
              <w:rPr>
                <w:bCs/>
                <w:sz w:val="22"/>
                <w:szCs w:val="22"/>
              </w:rPr>
            </w:pPr>
            <w:r w:rsidRPr="006068F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68F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68FD" w:rsidRPr="009F0E5C" w:rsidRDefault="006068FD" w:rsidP="00723C00">
            <w:pPr>
              <w:jc w:val="both"/>
              <w:rPr>
                <w:bCs/>
                <w:sz w:val="22"/>
                <w:szCs w:val="22"/>
              </w:rPr>
            </w:pPr>
            <w:r w:rsidRPr="006068F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68FD">
              <w:rPr>
                <w:bCs/>
                <w:sz w:val="22"/>
                <w:szCs w:val="22"/>
              </w:rPr>
              <w:t>Kraków</w:t>
            </w:r>
          </w:p>
          <w:p w:rsidR="006068FD" w:rsidRPr="00D26ED6" w:rsidRDefault="006068FD" w:rsidP="00723C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068FD" w:rsidRDefault="006068FD" w:rsidP="00723C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068FD">
              <w:rPr>
                <w:sz w:val="22"/>
                <w:szCs w:val="22"/>
              </w:rPr>
              <w:t xml:space="preserve">Dostawa wysokowydajnego laptopa dla </w:t>
            </w:r>
            <w:proofErr w:type="spellStart"/>
            <w:r w:rsidRPr="006068FD">
              <w:rPr>
                <w:sz w:val="22"/>
                <w:szCs w:val="22"/>
              </w:rPr>
              <w:t>WGGiOŚ</w:t>
            </w:r>
            <w:proofErr w:type="spellEnd"/>
            <w:r w:rsidRPr="006068FD">
              <w:rPr>
                <w:sz w:val="22"/>
                <w:szCs w:val="22"/>
              </w:rPr>
              <w:t xml:space="preserve"> - DE-KC-zp.272-643/25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068FD" w:rsidRPr="00D26ED6" w:rsidRDefault="006068FD" w:rsidP="00723C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068FD">
              <w:rPr>
                <w:b/>
                <w:sz w:val="22"/>
                <w:szCs w:val="22"/>
              </w:rPr>
              <w:t>13 776.00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068FD" w:rsidRDefault="006068FD" w:rsidP="00723C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701"/>
        <w:gridCol w:w="1418"/>
        <w:gridCol w:w="1559"/>
      </w:tblGrid>
      <w:tr w:rsidR="00AE4BFD" w:rsidRPr="008567C7" w:rsidTr="00AE4BFD">
        <w:trPr>
          <w:trHeight w:val="510"/>
        </w:trPr>
        <w:tc>
          <w:tcPr>
            <w:tcW w:w="709" w:type="dxa"/>
            <w:vAlign w:val="center"/>
          </w:tcPr>
          <w:p w:rsidR="00AE4BFD" w:rsidRPr="008567C7" w:rsidRDefault="00AE4B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AE4BFD" w:rsidRPr="008567C7" w:rsidRDefault="00AE4B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E4BFD" w:rsidRPr="008567C7" w:rsidRDefault="00AE4B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AE4BFD" w:rsidRPr="008567C7" w:rsidRDefault="00AE4B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E4BFD" w:rsidRPr="008567C7" w:rsidTr="00AE4BFD">
        <w:tc>
          <w:tcPr>
            <w:tcW w:w="70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AE4BFD" w:rsidRPr="002B6761" w:rsidRDefault="00AE4BFD" w:rsidP="00723C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AE4BFD" w:rsidRPr="008567C7" w:rsidRDefault="00AE4BFD" w:rsidP="00723C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4BFD" w:rsidRPr="001B7815" w:rsidRDefault="00AE4BFD" w:rsidP="00723C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E4BFD" w:rsidRPr="008567C7" w:rsidTr="00AE4BFD">
        <w:tc>
          <w:tcPr>
            <w:tcW w:w="70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AE4BFD" w:rsidRPr="002B6761" w:rsidRDefault="00AE4BFD" w:rsidP="00723C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AE4BFD" w:rsidRPr="008567C7" w:rsidRDefault="00AE4BFD" w:rsidP="00723C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AE4BFD" w:rsidRPr="001B7815" w:rsidRDefault="00AE4BFD" w:rsidP="00723C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55,67</w:t>
            </w:r>
          </w:p>
        </w:tc>
        <w:tc>
          <w:tcPr>
            <w:tcW w:w="1701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95,67</w:t>
            </w:r>
          </w:p>
        </w:tc>
      </w:tr>
      <w:tr w:rsidR="00AE4BFD" w:rsidRPr="008567C7" w:rsidTr="00AE4BFD">
        <w:tc>
          <w:tcPr>
            <w:tcW w:w="70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AE4BFD" w:rsidRPr="002B6761" w:rsidRDefault="00AE4BFD" w:rsidP="00723C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AE4BFD" w:rsidRPr="008567C7" w:rsidRDefault="00AE4BFD" w:rsidP="00723C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4BFD" w:rsidRPr="001B7815" w:rsidRDefault="00AE4BFD" w:rsidP="00723C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68FD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53,45</w:t>
            </w:r>
          </w:p>
        </w:tc>
        <w:tc>
          <w:tcPr>
            <w:tcW w:w="1701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AE4BFD" w:rsidRPr="008567C7" w:rsidRDefault="00AE4BFD" w:rsidP="00723C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8FD">
              <w:rPr>
                <w:rFonts w:ascii="Times New Roman" w:hAnsi="Times New Roman" w:cs="Times New Roman"/>
                <w:sz w:val="18"/>
                <w:szCs w:val="18"/>
              </w:rPr>
              <w:t xml:space="preserve">  93,45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9F9" w:rsidRDefault="002849F9">
      <w:r>
        <w:separator/>
      </w:r>
    </w:p>
  </w:endnote>
  <w:endnote w:type="continuationSeparator" w:id="0">
    <w:p w:rsidR="002849F9" w:rsidRDefault="00284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9F9" w:rsidRDefault="002849F9">
      <w:r>
        <w:separator/>
      </w:r>
    </w:p>
  </w:footnote>
  <w:footnote w:type="continuationSeparator" w:id="0">
    <w:p w:rsidR="002849F9" w:rsidRDefault="00284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9F9"/>
    <w:rsid w:val="00005838"/>
    <w:rsid w:val="00022322"/>
    <w:rsid w:val="00042497"/>
    <w:rsid w:val="000C1E6F"/>
    <w:rsid w:val="000E4E56"/>
    <w:rsid w:val="001A1468"/>
    <w:rsid w:val="001B7815"/>
    <w:rsid w:val="001C31ED"/>
    <w:rsid w:val="002849F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8FD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4BF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B4379-651B-45CB-9B35-4F08CB9D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2026-02-06T11:06:00Z</dcterms:created>
  <dcterms:modified xsi:type="dcterms:W3CDTF">2026-02-06T11:07:00Z</dcterms:modified>
</cp:coreProperties>
</file>