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2813B" w14:textId="77777777" w:rsidR="00420E2E" w:rsidRPr="00AF3D5C" w:rsidRDefault="00420E2E" w:rsidP="00420E2E">
      <w:pPr>
        <w:spacing w:before="48" w:line="240" w:lineRule="atLeast"/>
        <w:jc w:val="right"/>
        <w:rPr>
          <w:b/>
        </w:rPr>
      </w:pPr>
      <w:r w:rsidRPr="00AF3D5C">
        <w:rPr>
          <w:b/>
        </w:rPr>
        <w:t xml:space="preserve">Załącznik nr </w:t>
      </w:r>
      <w:r>
        <w:rPr>
          <w:b/>
        </w:rPr>
        <w:t>5</w:t>
      </w:r>
    </w:p>
    <w:p w14:paraId="58449829" w14:textId="77777777" w:rsidR="00420E2E" w:rsidRPr="00AF3D5C" w:rsidRDefault="00420E2E" w:rsidP="00420E2E">
      <w:pPr>
        <w:spacing w:before="48" w:line="240" w:lineRule="atLeast"/>
        <w:jc w:val="center"/>
        <w:rPr>
          <w:b/>
        </w:rPr>
      </w:pPr>
      <w:r w:rsidRPr="00AF3D5C">
        <w:rPr>
          <w:b/>
        </w:rPr>
        <w:t>WZÓR UMOWY</w:t>
      </w:r>
    </w:p>
    <w:p w14:paraId="5A8E5407" w14:textId="77777777" w:rsidR="00420E2E" w:rsidRPr="00AF3D5C" w:rsidRDefault="00420E2E" w:rsidP="00420E2E">
      <w:pPr>
        <w:spacing w:before="48" w:line="240" w:lineRule="atLeast"/>
        <w:jc w:val="center"/>
        <w:rPr>
          <w:b/>
        </w:rPr>
      </w:pPr>
      <w:r w:rsidRPr="00AF3D5C">
        <w:rPr>
          <w:b/>
        </w:rPr>
        <w:t xml:space="preserve">Ostateczna treść umowy może ulec zmianie w zakresie nie zmieniającym istotnych postanowień wzoru umowy i SWZ. </w:t>
      </w:r>
    </w:p>
    <w:p w14:paraId="213A8968" w14:textId="77777777" w:rsidR="00420E2E" w:rsidRPr="00946C60" w:rsidRDefault="00420E2E" w:rsidP="00420E2E">
      <w:pPr>
        <w:spacing w:before="48"/>
        <w:rPr>
          <w:b/>
        </w:rPr>
      </w:pPr>
    </w:p>
    <w:p w14:paraId="5DB60DBB" w14:textId="180D84F4" w:rsidR="00420E2E" w:rsidRPr="00946C60" w:rsidRDefault="00420E2E" w:rsidP="00420E2E">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KC-DE</w:t>
      </w:r>
      <w:r w:rsidRPr="00946C60">
        <w:rPr>
          <w:rFonts w:ascii="Times New Roman" w:hAnsi="Times New Roman"/>
        </w:rPr>
        <w:t>-zp.272-</w:t>
      </w:r>
      <w:r>
        <w:rPr>
          <w:rFonts w:ascii="Times New Roman" w:hAnsi="Times New Roman"/>
        </w:rPr>
        <w:t>14/26</w:t>
      </w:r>
      <w:r w:rsidRPr="00946C60">
        <w:rPr>
          <w:rFonts w:ascii="Times New Roman" w:hAnsi="Times New Roman"/>
        </w:rPr>
        <w:t>,</w:t>
      </w:r>
    </w:p>
    <w:p w14:paraId="2C39AC8E" w14:textId="77777777" w:rsidR="00420E2E" w:rsidRPr="00946C60" w:rsidRDefault="00420E2E" w:rsidP="00420E2E">
      <w:pPr>
        <w:pStyle w:val="Tekstpodstawowy"/>
        <w:spacing w:line="240" w:lineRule="auto"/>
        <w:ind w:right="-47"/>
        <w:rPr>
          <w:rFonts w:ascii="Times New Roman" w:hAnsi="Times New Roman"/>
        </w:rPr>
      </w:pPr>
      <w:r w:rsidRPr="00946C60">
        <w:rPr>
          <w:rFonts w:ascii="Times New Roman" w:hAnsi="Times New Roman"/>
        </w:rPr>
        <w:t>pomiędzy</w:t>
      </w:r>
    </w:p>
    <w:p w14:paraId="3B9D9376" w14:textId="77777777" w:rsidR="00420E2E" w:rsidRPr="00946C60" w:rsidRDefault="00420E2E" w:rsidP="00420E2E">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272EE179" w14:textId="77777777" w:rsidR="00420E2E" w:rsidRPr="00946C60" w:rsidRDefault="00420E2E" w:rsidP="00420E2E">
      <w:pPr>
        <w:pStyle w:val="Tekstpodstawowy"/>
        <w:spacing w:line="240" w:lineRule="auto"/>
        <w:ind w:right="-47"/>
        <w:rPr>
          <w:rFonts w:ascii="Times New Roman" w:hAnsi="Times New Roman"/>
        </w:rPr>
      </w:pPr>
      <w:r w:rsidRPr="00946C60">
        <w:rPr>
          <w:rFonts w:ascii="Times New Roman" w:hAnsi="Times New Roman"/>
        </w:rPr>
        <w:t>reprezentowana przez:</w:t>
      </w:r>
    </w:p>
    <w:p w14:paraId="4C8C9CFF" w14:textId="77777777" w:rsidR="00420E2E" w:rsidRPr="00946C60" w:rsidRDefault="00420E2E" w:rsidP="00420E2E">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496FCBC3" w14:textId="77777777" w:rsidR="00420E2E" w:rsidRPr="00946C60" w:rsidRDefault="00420E2E" w:rsidP="00420E2E">
      <w:pPr>
        <w:pStyle w:val="Tekstpodstawowy"/>
        <w:spacing w:line="240" w:lineRule="auto"/>
        <w:ind w:right="-47"/>
        <w:rPr>
          <w:rFonts w:ascii="Times New Roman" w:hAnsi="Times New Roman"/>
        </w:rPr>
      </w:pPr>
      <w:r w:rsidRPr="00946C60">
        <w:rPr>
          <w:rFonts w:ascii="Times New Roman" w:hAnsi="Times New Roman"/>
        </w:rPr>
        <w:t>.........................................................................................................</w:t>
      </w:r>
    </w:p>
    <w:p w14:paraId="60E8CB9C" w14:textId="77777777" w:rsidR="00420E2E" w:rsidRPr="00946C60" w:rsidRDefault="00420E2E" w:rsidP="00420E2E">
      <w:pPr>
        <w:pStyle w:val="Tekstpodstawowy"/>
        <w:spacing w:line="240" w:lineRule="auto"/>
        <w:ind w:right="-47"/>
        <w:rPr>
          <w:rFonts w:ascii="Times New Roman" w:hAnsi="Times New Roman"/>
        </w:rPr>
      </w:pPr>
      <w:r w:rsidRPr="00946C60">
        <w:rPr>
          <w:rFonts w:ascii="Times New Roman" w:hAnsi="Times New Roman"/>
        </w:rPr>
        <w:t>zwaną dalej KUPUJĄCYM</w:t>
      </w:r>
    </w:p>
    <w:p w14:paraId="5DD7FC5B" w14:textId="77777777" w:rsidR="00420E2E" w:rsidRPr="00946C60" w:rsidRDefault="00420E2E" w:rsidP="00420E2E">
      <w:pPr>
        <w:pStyle w:val="Tekstpodstawowy"/>
        <w:spacing w:line="240" w:lineRule="auto"/>
        <w:ind w:right="-47"/>
        <w:rPr>
          <w:rFonts w:ascii="Times New Roman" w:hAnsi="Times New Roman"/>
        </w:rPr>
      </w:pPr>
      <w:r w:rsidRPr="00946C60">
        <w:rPr>
          <w:rFonts w:ascii="Times New Roman" w:hAnsi="Times New Roman"/>
        </w:rPr>
        <w:t xml:space="preserve">a </w:t>
      </w:r>
    </w:p>
    <w:p w14:paraId="41F92359" w14:textId="77777777" w:rsidR="00420E2E" w:rsidRPr="00946C60" w:rsidRDefault="00420E2E" w:rsidP="00420E2E">
      <w:pPr>
        <w:pStyle w:val="Tekstpodstawowy"/>
        <w:spacing w:line="240" w:lineRule="auto"/>
        <w:ind w:right="-47"/>
        <w:rPr>
          <w:rFonts w:ascii="Times New Roman" w:hAnsi="Times New Roman"/>
        </w:rPr>
      </w:pPr>
      <w:r w:rsidRPr="00946C60">
        <w:rPr>
          <w:rFonts w:ascii="Times New Roman" w:hAnsi="Times New Roman"/>
        </w:rPr>
        <w:t>......................................................................................................................................................</w:t>
      </w:r>
    </w:p>
    <w:p w14:paraId="0DCDE394" w14:textId="77777777" w:rsidR="00420E2E" w:rsidRPr="00946C60" w:rsidRDefault="00420E2E" w:rsidP="00420E2E">
      <w:pPr>
        <w:pStyle w:val="Tekstpodstawowy"/>
        <w:spacing w:line="240" w:lineRule="auto"/>
        <w:ind w:right="-47"/>
        <w:rPr>
          <w:rFonts w:ascii="Times New Roman" w:hAnsi="Times New Roman"/>
        </w:rPr>
      </w:pPr>
      <w:r w:rsidRPr="00946C60">
        <w:rPr>
          <w:rFonts w:ascii="Times New Roman" w:hAnsi="Times New Roman"/>
        </w:rPr>
        <w:t>......................................................................................................................................................</w:t>
      </w:r>
    </w:p>
    <w:p w14:paraId="2EA05ADE" w14:textId="77777777" w:rsidR="00420E2E" w:rsidRPr="00946C60" w:rsidRDefault="00420E2E" w:rsidP="00420E2E">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58CAAFAB" w14:textId="77777777" w:rsidR="00420E2E" w:rsidRPr="00946C60" w:rsidRDefault="00420E2E" w:rsidP="00420E2E">
      <w:pPr>
        <w:pStyle w:val="Tekstpodstawowy"/>
        <w:spacing w:line="240" w:lineRule="auto"/>
        <w:ind w:right="-47"/>
        <w:rPr>
          <w:rFonts w:ascii="Times New Roman" w:hAnsi="Times New Roman"/>
        </w:rPr>
      </w:pPr>
      <w:r w:rsidRPr="00946C60">
        <w:rPr>
          <w:rFonts w:ascii="Times New Roman" w:hAnsi="Times New Roman"/>
        </w:rPr>
        <w:t>reprezentowanym przez:</w:t>
      </w:r>
    </w:p>
    <w:p w14:paraId="72C215B9" w14:textId="77777777" w:rsidR="00420E2E" w:rsidRPr="00946C60" w:rsidRDefault="00420E2E" w:rsidP="00420E2E">
      <w:pPr>
        <w:pStyle w:val="Tekstpodstawowy"/>
        <w:spacing w:line="240" w:lineRule="auto"/>
        <w:ind w:right="-47"/>
        <w:rPr>
          <w:rFonts w:ascii="Times New Roman" w:hAnsi="Times New Roman"/>
        </w:rPr>
      </w:pPr>
      <w:r w:rsidRPr="00946C60">
        <w:rPr>
          <w:rFonts w:ascii="Times New Roman" w:hAnsi="Times New Roman"/>
        </w:rPr>
        <w:t>1...................................................................................................................................................</w:t>
      </w:r>
    </w:p>
    <w:p w14:paraId="1AC85BE9" w14:textId="77777777" w:rsidR="00420E2E" w:rsidRPr="00946C60" w:rsidRDefault="00420E2E" w:rsidP="00420E2E">
      <w:pPr>
        <w:pStyle w:val="Tekstpodstawowy"/>
        <w:spacing w:line="240" w:lineRule="auto"/>
        <w:ind w:right="-47"/>
        <w:rPr>
          <w:rFonts w:ascii="Times New Roman" w:hAnsi="Times New Roman"/>
        </w:rPr>
      </w:pPr>
      <w:r w:rsidRPr="00946C60">
        <w:rPr>
          <w:rFonts w:ascii="Times New Roman" w:hAnsi="Times New Roman"/>
        </w:rPr>
        <w:t xml:space="preserve">2................................................................................................................................................... </w:t>
      </w:r>
    </w:p>
    <w:p w14:paraId="137ABD4F" w14:textId="77777777" w:rsidR="00420E2E" w:rsidRPr="00946C60" w:rsidRDefault="00420E2E" w:rsidP="00420E2E">
      <w:pPr>
        <w:pStyle w:val="Tekstpodstawowy"/>
        <w:spacing w:line="240" w:lineRule="auto"/>
        <w:ind w:right="-47"/>
        <w:rPr>
          <w:rFonts w:ascii="Times New Roman" w:hAnsi="Times New Roman"/>
        </w:rPr>
      </w:pPr>
      <w:r w:rsidRPr="00946C60">
        <w:rPr>
          <w:rFonts w:ascii="Times New Roman" w:hAnsi="Times New Roman"/>
        </w:rPr>
        <w:t>zwanym dalej SPRZEDAWCĄ</w:t>
      </w:r>
    </w:p>
    <w:p w14:paraId="66BD33FF" w14:textId="77777777" w:rsidR="00420E2E" w:rsidRPr="00946C60" w:rsidRDefault="00420E2E" w:rsidP="00420E2E">
      <w:pPr>
        <w:pStyle w:val="Tekstpodstawowy"/>
        <w:ind w:right="-47"/>
        <w:jc w:val="center"/>
        <w:rPr>
          <w:rFonts w:ascii="Times New Roman" w:hAnsi="Times New Roman"/>
        </w:rPr>
      </w:pPr>
    </w:p>
    <w:p w14:paraId="0380B59A" w14:textId="77777777" w:rsidR="00420E2E" w:rsidRPr="00946C60" w:rsidRDefault="00420E2E" w:rsidP="00420E2E">
      <w:pPr>
        <w:pStyle w:val="Tekstpodstawowy"/>
        <w:ind w:right="-47"/>
        <w:jc w:val="center"/>
        <w:rPr>
          <w:rFonts w:ascii="Times New Roman" w:hAnsi="Times New Roman"/>
          <w:b/>
        </w:rPr>
      </w:pPr>
      <w:r w:rsidRPr="00946C60">
        <w:rPr>
          <w:rFonts w:ascii="Times New Roman" w:hAnsi="Times New Roman"/>
          <w:b/>
        </w:rPr>
        <w:t>§ 1</w:t>
      </w:r>
    </w:p>
    <w:p w14:paraId="7BC38100" w14:textId="150F93A5" w:rsidR="00420E2E" w:rsidRPr="00946C60" w:rsidRDefault="00420E2E" w:rsidP="00420E2E">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KC-DE</w:t>
      </w:r>
      <w:r w:rsidRPr="00946C60">
        <w:rPr>
          <w:rFonts w:ascii="Times New Roman" w:hAnsi="Times New Roman"/>
        </w:rPr>
        <w:t>-zp.272-</w:t>
      </w:r>
      <w:r>
        <w:rPr>
          <w:rFonts w:ascii="Times New Roman" w:hAnsi="Times New Roman"/>
        </w:rPr>
        <w:t>14</w:t>
      </w:r>
      <w:r w:rsidRPr="00946C60">
        <w:rPr>
          <w:rFonts w:ascii="Times New Roman" w:hAnsi="Times New Roman"/>
        </w:rPr>
        <w:t>/</w:t>
      </w:r>
      <w:r>
        <w:rPr>
          <w:rFonts w:ascii="Times New Roman" w:hAnsi="Times New Roman"/>
        </w:rPr>
        <w:t>26</w:t>
      </w:r>
      <w:r w:rsidRPr="00946C60">
        <w:rPr>
          <w:rFonts w:ascii="Times New Roman" w:hAnsi="Times New Roman"/>
          <w:bCs/>
        </w:rPr>
        <w:t xml:space="preserve">. </w:t>
      </w:r>
    </w:p>
    <w:p w14:paraId="1638D5B6" w14:textId="77777777" w:rsidR="00420E2E" w:rsidRPr="00946C60" w:rsidRDefault="00420E2E" w:rsidP="00420E2E">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1D6B7293" w14:textId="77777777" w:rsidR="00420E2E" w:rsidRPr="00946C60" w:rsidRDefault="00420E2E" w:rsidP="00420E2E">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3E172182" w14:textId="77777777" w:rsidR="00420E2E" w:rsidRPr="00946C60" w:rsidRDefault="00420E2E" w:rsidP="00420E2E">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186D433C" w14:textId="77777777" w:rsidR="00420E2E" w:rsidRPr="00946C60" w:rsidRDefault="00420E2E" w:rsidP="00420E2E">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32B90175" w14:textId="77777777" w:rsidR="00420E2E" w:rsidRPr="00946C60" w:rsidRDefault="00420E2E" w:rsidP="00420E2E">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7E79A2DE" w14:textId="77777777" w:rsidR="00420E2E" w:rsidRPr="00946C60" w:rsidRDefault="00420E2E" w:rsidP="00420E2E">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1B6A15C9" w14:textId="77777777" w:rsidR="00420E2E" w:rsidRPr="00946C60" w:rsidRDefault="00420E2E" w:rsidP="00420E2E">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4FD292AA" w14:textId="77777777" w:rsidR="00420E2E" w:rsidRPr="00946C60" w:rsidRDefault="00420E2E" w:rsidP="00420E2E">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5C516B02" w14:textId="77777777" w:rsidR="00420E2E" w:rsidRPr="00946C60" w:rsidRDefault="00420E2E" w:rsidP="00420E2E">
      <w:pPr>
        <w:pStyle w:val="Tekstpodstawowy"/>
        <w:ind w:right="-47"/>
        <w:rPr>
          <w:rFonts w:ascii="Times New Roman" w:hAnsi="Times New Roman"/>
        </w:rPr>
      </w:pPr>
    </w:p>
    <w:p w14:paraId="3A83111B" w14:textId="77777777" w:rsidR="00420E2E" w:rsidRPr="00946C60" w:rsidRDefault="00420E2E" w:rsidP="00420E2E">
      <w:pPr>
        <w:pStyle w:val="Tekstpodstawowy"/>
        <w:ind w:right="-47"/>
        <w:jc w:val="center"/>
        <w:rPr>
          <w:rFonts w:ascii="Times New Roman" w:hAnsi="Times New Roman"/>
          <w:b/>
        </w:rPr>
      </w:pPr>
    </w:p>
    <w:p w14:paraId="5134096E" w14:textId="77777777" w:rsidR="00420E2E" w:rsidRPr="00946C60" w:rsidRDefault="00420E2E" w:rsidP="00420E2E">
      <w:pPr>
        <w:pStyle w:val="Tekstpodstawowy"/>
        <w:ind w:right="-47"/>
        <w:jc w:val="center"/>
        <w:rPr>
          <w:rFonts w:ascii="Times New Roman" w:hAnsi="Times New Roman"/>
          <w:b/>
        </w:rPr>
      </w:pPr>
    </w:p>
    <w:p w14:paraId="545AABE2" w14:textId="77777777" w:rsidR="00420E2E" w:rsidRPr="00946C60" w:rsidRDefault="00420E2E" w:rsidP="00420E2E">
      <w:pPr>
        <w:pStyle w:val="Tekstpodstawowy"/>
        <w:ind w:right="-47"/>
        <w:jc w:val="center"/>
        <w:rPr>
          <w:rFonts w:ascii="Times New Roman" w:hAnsi="Times New Roman"/>
          <w:b/>
        </w:rPr>
      </w:pPr>
    </w:p>
    <w:p w14:paraId="3580DEA9" w14:textId="77777777" w:rsidR="00420E2E" w:rsidRPr="00946C60" w:rsidRDefault="00420E2E" w:rsidP="00420E2E">
      <w:pPr>
        <w:pStyle w:val="Tekstpodstawowy"/>
        <w:ind w:right="-47"/>
        <w:jc w:val="center"/>
        <w:rPr>
          <w:rFonts w:ascii="Times New Roman" w:hAnsi="Times New Roman"/>
          <w:b/>
        </w:rPr>
      </w:pPr>
      <w:r w:rsidRPr="00946C60">
        <w:rPr>
          <w:rFonts w:ascii="Times New Roman" w:hAnsi="Times New Roman"/>
          <w:b/>
        </w:rPr>
        <w:lastRenderedPageBreak/>
        <w:t>§ 2</w:t>
      </w:r>
    </w:p>
    <w:p w14:paraId="2BEABFE7" w14:textId="77777777" w:rsidR="00420E2E" w:rsidRPr="00946C60" w:rsidRDefault="00420E2E" w:rsidP="00420E2E">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67D0D7D5" w14:textId="77777777" w:rsidR="00420E2E" w:rsidRPr="00946C60" w:rsidRDefault="00420E2E" w:rsidP="00420E2E">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51F4FB31" w14:textId="77777777" w:rsidR="00420E2E" w:rsidRPr="00946C60" w:rsidRDefault="00420E2E" w:rsidP="00420E2E">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3E556775" w14:textId="77777777" w:rsidR="00420E2E" w:rsidRPr="00946C60" w:rsidRDefault="00420E2E" w:rsidP="00420E2E">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6D6ED97B" w14:textId="77777777" w:rsidR="00420E2E" w:rsidRPr="00946C60" w:rsidRDefault="00420E2E" w:rsidP="00420E2E">
      <w:pPr>
        <w:pStyle w:val="Tekstpodstawowy"/>
        <w:ind w:right="-47"/>
        <w:rPr>
          <w:rFonts w:ascii="Times New Roman" w:hAnsi="Times New Roman"/>
        </w:rPr>
      </w:pPr>
    </w:p>
    <w:p w14:paraId="509A25B0" w14:textId="77777777" w:rsidR="00420E2E" w:rsidRPr="00946C60" w:rsidRDefault="00420E2E" w:rsidP="00420E2E">
      <w:pPr>
        <w:pStyle w:val="Tekstpodstawowy"/>
        <w:ind w:right="-47"/>
        <w:jc w:val="center"/>
        <w:rPr>
          <w:rFonts w:ascii="Times New Roman" w:hAnsi="Times New Roman"/>
          <w:b/>
        </w:rPr>
      </w:pPr>
      <w:r w:rsidRPr="00946C60">
        <w:rPr>
          <w:rFonts w:ascii="Times New Roman" w:hAnsi="Times New Roman"/>
          <w:b/>
        </w:rPr>
        <w:t>§ 3</w:t>
      </w:r>
    </w:p>
    <w:p w14:paraId="44A4C141" w14:textId="77777777" w:rsidR="00420E2E" w:rsidRPr="00946C60" w:rsidRDefault="00420E2E" w:rsidP="00420E2E">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7F96BF2A" w14:textId="77777777" w:rsidR="00420E2E" w:rsidRPr="00946C60" w:rsidRDefault="00420E2E" w:rsidP="00420E2E">
      <w:pPr>
        <w:pStyle w:val="Tekstpodstawowy"/>
        <w:spacing w:line="240" w:lineRule="auto"/>
        <w:ind w:right="-45"/>
        <w:jc w:val="both"/>
        <w:rPr>
          <w:rFonts w:ascii="Times New Roman" w:hAnsi="Times New Roman"/>
          <w:i/>
        </w:rPr>
      </w:pPr>
      <w:r w:rsidRPr="00946C60">
        <w:rPr>
          <w:rFonts w:ascii="Times New Roman" w:hAnsi="Times New Roman"/>
          <w:i/>
        </w:rPr>
        <w:t>(słownie....................................................................................)</w:t>
      </w:r>
    </w:p>
    <w:p w14:paraId="5530A551" w14:textId="77777777" w:rsidR="00420E2E" w:rsidRPr="00946C60" w:rsidRDefault="00420E2E" w:rsidP="00420E2E">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46430664" w14:textId="77777777" w:rsidR="00420E2E" w:rsidRPr="00946C60" w:rsidRDefault="00420E2E" w:rsidP="00420E2E">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14590EBC" w14:textId="77777777" w:rsidR="00420E2E" w:rsidRPr="00946C60" w:rsidRDefault="00420E2E" w:rsidP="00420E2E">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3797050F" w14:textId="77777777" w:rsidR="00420E2E" w:rsidRPr="00946C60" w:rsidRDefault="00420E2E" w:rsidP="00420E2E">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37A9E438" w14:textId="77777777" w:rsidR="00420E2E" w:rsidRPr="00946C60" w:rsidRDefault="00420E2E" w:rsidP="00420E2E">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0BA51509" w14:textId="77777777" w:rsidR="00420E2E" w:rsidRPr="00946C60" w:rsidRDefault="00420E2E" w:rsidP="00420E2E">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5724A1D5" w14:textId="77777777" w:rsidR="00420E2E" w:rsidRPr="00946C60" w:rsidRDefault="00420E2E" w:rsidP="00420E2E">
      <w:pPr>
        <w:pStyle w:val="Tekstpodstawowy"/>
        <w:ind w:right="-47"/>
        <w:rPr>
          <w:rFonts w:ascii="Times New Roman" w:hAnsi="Times New Roman"/>
        </w:rPr>
      </w:pPr>
    </w:p>
    <w:p w14:paraId="33613E9F" w14:textId="77777777" w:rsidR="00420E2E" w:rsidRPr="00946C60" w:rsidRDefault="00420E2E" w:rsidP="00420E2E">
      <w:pPr>
        <w:pStyle w:val="Tekstpodstawowy"/>
        <w:ind w:right="-47"/>
        <w:rPr>
          <w:rFonts w:ascii="Times New Roman" w:hAnsi="Times New Roman"/>
        </w:rPr>
      </w:pPr>
    </w:p>
    <w:p w14:paraId="34AC3639" w14:textId="77777777" w:rsidR="00420E2E" w:rsidRPr="008C1807" w:rsidRDefault="00420E2E" w:rsidP="00420E2E">
      <w:pPr>
        <w:pStyle w:val="Tekstpodstawowy"/>
        <w:ind w:right="-47"/>
        <w:jc w:val="center"/>
        <w:rPr>
          <w:rFonts w:ascii="Times New Roman" w:hAnsi="Times New Roman"/>
          <w:b/>
        </w:rPr>
      </w:pPr>
      <w:r w:rsidRPr="008C1807">
        <w:rPr>
          <w:rFonts w:ascii="Times New Roman" w:hAnsi="Times New Roman"/>
          <w:b/>
        </w:rPr>
        <w:t>§ 4</w:t>
      </w:r>
    </w:p>
    <w:p w14:paraId="3669471A" w14:textId="77777777" w:rsidR="002744DA" w:rsidRDefault="002744DA" w:rsidP="002744DA">
      <w:pPr>
        <w:pStyle w:val="NormalnyWeb"/>
        <w:suppressAutoHyphens w:val="0"/>
        <w:autoSpaceDN/>
        <w:spacing w:beforeAutospacing="1" w:afterAutospacing="1" w:line="300" w:lineRule="atLeast"/>
        <w:jc w:val="both"/>
        <w:rPr>
          <w:b/>
          <w:bCs/>
        </w:rPr>
      </w:pPr>
      <w:r>
        <w:rPr>
          <w:rStyle w:val="Pogrubienie"/>
          <w:b w:val="0"/>
          <w:bCs w:val="0"/>
        </w:rPr>
        <w:t xml:space="preserve">1. </w:t>
      </w:r>
      <w:r w:rsidRPr="002744DA">
        <w:rPr>
          <w:rStyle w:val="Pogrubienie"/>
          <w:b w:val="0"/>
          <w:bCs w:val="0"/>
        </w:rPr>
        <w:t>Należność, o której mowa w § 3, zostanie uregulowana przez Kupującego w terminie 21 dni od dnia otrzymania prawidłowo wystawionej faktury przez Sprzedawcę, po dokonaniu odbioru przedmiotu umowy, potwierdzonego protokołem zdawczo</w:t>
      </w:r>
      <w:r w:rsidRPr="002744DA">
        <w:rPr>
          <w:rStyle w:val="Pogrubienie"/>
          <w:b w:val="0"/>
          <w:bCs w:val="0"/>
        </w:rPr>
        <w:noBreakHyphen/>
        <w:t>odbiorczym.</w:t>
      </w:r>
    </w:p>
    <w:p w14:paraId="2D8F4C52" w14:textId="77777777" w:rsidR="002744DA" w:rsidRDefault="002744DA" w:rsidP="002744DA">
      <w:pPr>
        <w:pStyle w:val="NormalnyWeb"/>
        <w:suppressAutoHyphens w:val="0"/>
        <w:autoSpaceDN/>
        <w:spacing w:beforeAutospacing="1" w:afterAutospacing="1" w:line="300" w:lineRule="atLeast"/>
        <w:jc w:val="both"/>
        <w:rPr>
          <w:b/>
          <w:bCs/>
        </w:rPr>
      </w:pPr>
      <w:r w:rsidRPr="002744DA">
        <w:t>2.</w:t>
      </w:r>
      <w:r>
        <w:rPr>
          <w:b/>
          <w:bCs/>
        </w:rPr>
        <w:t xml:space="preserve"> </w:t>
      </w:r>
      <w:r w:rsidRPr="002744DA">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4077F932" w14:textId="77777777" w:rsidR="002744DA" w:rsidRDefault="002744DA" w:rsidP="002744DA">
      <w:pPr>
        <w:pStyle w:val="NormalnyWeb"/>
        <w:suppressAutoHyphens w:val="0"/>
        <w:autoSpaceDN/>
        <w:spacing w:beforeAutospacing="1" w:afterAutospacing="1" w:line="300" w:lineRule="atLeast"/>
        <w:jc w:val="both"/>
        <w:rPr>
          <w:b/>
          <w:bCs/>
        </w:rPr>
      </w:pPr>
      <w:r w:rsidRPr="002744DA">
        <w:t>3.</w:t>
      </w:r>
      <w:r>
        <w:rPr>
          <w:b/>
          <w:bCs/>
        </w:rPr>
        <w:t xml:space="preserve"> </w:t>
      </w:r>
      <w:r w:rsidRPr="002744DA">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5C0BCD39" w14:textId="77777777" w:rsidR="002744DA" w:rsidRDefault="002744DA" w:rsidP="002744DA">
      <w:pPr>
        <w:pStyle w:val="NormalnyWeb"/>
        <w:suppressAutoHyphens w:val="0"/>
        <w:autoSpaceDN/>
        <w:spacing w:beforeAutospacing="1" w:afterAutospacing="1" w:line="300" w:lineRule="atLeast"/>
        <w:jc w:val="both"/>
        <w:rPr>
          <w:b/>
          <w:bCs/>
        </w:rPr>
      </w:pPr>
      <w:r w:rsidRPr="002744DA">
        <w:t>4.</w:t>
      </w:r>
      <w:r>
        <w:rPr>
          <w:b/>
          <w:bCs/>
        </w:rPr>
        <w:t xml:space="preserve"> </w:t>
      </w:r>
      <w:r w:rsidRPr="002744DA">
        <w:rPr>
          <w:rStyle w:val="Pogrubienie"/>
          <w:b w:val="0"/>
          <w:bCs w:val="0"/>
        </w:rPr>
        <w:t>Sprzedawca nie może dokonywać cesji wierzytelności wynikających z niniejszej umowy.</w:t>
      </w:r>
    </w:p>
    <w:p w14:paraId="2E4AA3D8" w14:textId="77777777" w:rsidR="002744DA" w:rsidRDefault="002744DA" w:rsidP="002744DA">
      <w:pPr>
        <w:pStyle w:val="NormalnyWeb"/>
        <w:suppressAutoHyphens w:val="0"/>
        <w:autoSpaceDN/>
        <w:spacing w:beforeAutospacing="1" w:afterAutospacing="1" w:line="300" w:lineRule="atLeast"/>
        <w:jc w:val="both"/>
        <w:rPr>
          <w:b/>
          <w:bCs/>
        </w:rPr>
      </w:pPr>
      <w:r w:rsidRPr="002744DA">
        <w:lastRenderedPageBreak/>
        <w:t>5.</w:t>
      </w:r>
      <w:r>
        <w:rPr>
          <w:b/>
          <w:bCs/>
        </w:rPr>
        <w:t xml:space="preserve"> </w:t>
      </w:r>
      <w:r w:rsidRPr="002744DA">
        <w:rPr>
          <w:rStyle w:val="Pogrubienie"/>
          <w:b w:val="0"/>
          <w:bCs w:val="0"/>
        </w:rPr>
        <w:t>Zamawiający zobowiązuje Sprzedawcę do wystawiania faktur w postaci faktur ustrukturyzowanych za pośrednictwem Krajowego Systemu e</w:t>
      </w:r>
      <w:r w:rsidRPr="002744DA">
        <w:rPr>
          <w:rStyle w:val="Pogrubienie"/>
          <w:b w:val="0"/>
          <w:bCs w:val="0"/>
        </w:rPr>
        <w:noBreakHyphen/>
        <w:t>Faktur (</w:t>
      </w:r>
      <w:proofErr w:type="spellStart"/>
      <w:r w:rsidRPr="002744DA">
        <w:rPr>
          <w:rStyle w:val="Pogrubienie"/>
          <w:b w:val="0"/>
          <w:bCs w:val="0"/>
        </w:rPr>
        <w:t>KSeF</w:t>
      </w:r>
      <w:proofErr w:type="spellEnd"/>
      <w:r w:rsidRPr="002744DA">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2744DA">
        <w:rPr>
          <w:rStyle w:val="Pogrubienie"/>
          <w:b w:val="0"/>
          <w:bCs w:val="0"/>
        </w:rPr>
        <w:noBreakHyphen/>
        <w:t>Faktur (</w:t>
      </w:r>
      <w:proofErr w:type="spellStart"/>
      <w:r w:rsidRPr="002744DA">
        <w:rPr>
          <w:rStyle w:val="Pogrubienie"/>
          <w:b w:val="0"/>
          <w:bCs w:val="0"/>
        </w:rPr>
        <w:t>KSeF</w:t>
      </w:r>
      <w:proofErr w:type="spellEnd"/>
      <w:r w:rsidRPr="002744DA">
        <w:rPr>
          <w:rStyle w:val="Pogrubienie"/>
          <w:b w:val="0"/>
          <w:bCs w:val="0"/>
        </w:rPr>
        <w:t xml:space="preserve">), Sprzedawca wystawi fakturę w </w:t>
      </w:r>
      <w:proofErr w:type="spellStart"/>
      <w:r w:rsidRPr="002744DA">
        <w:rPr>
          <w:rStyle w:val="Pogrubienie"/>
          <w:b w:val="0"/>
          <w:bCs w:val="0"/>
        </w:rPr>
        <w:t>KSeF</w:t>
      </w:r>
      <w:proofErr w:type="spellEnd"/>
      <w:r w:rsidRPr="002744DA">
        <w:rPr>
          <w:rStyle w:val="Pogrubienie"/>
          <w:b w:val="0"/>
          <w:bCs w:val="0"/>
        </w:rPr>
        <w:t>, a w polu „Podmiot3” poda identyfikator wewnętrzny (</w:t>
      </w:r>
      <w:proofErr w:type="spellStart"/>
      <w:r w:rsidRPr="002744DA">
        <w:rPr>
          <w:rStyle w:val="Pogrubienie"/>
          <w:b w:val="0"/>
          <w:bCs w:val="0"/>
        </w:rPr>
        <w:t>IDWew</w:t>
      </w:r>
      <w:proofErr w:type="spellEnd"/>
      <w:r w:rsidRPr="002744DA">
        <w:rPr>
          <w:rStyle w:val="Pogrubienie"/>
          <w:b w:val="0"/>
          <w:bCs w:val="0"/>
        </w:rPr>
        <w:t>) jednostki Zamawiającego: 6750001923</w:t>
      </w:r>
      <w:r w:rsidRPr="002744DA">
        <w:rPr>
          <w:rStyle w:val="Pogrubienie"/>
          <w:b w:val="0"/>
          <w:bCs w:val="0"/>
        </w:rPr>
        <w:noBreakHyphen/>
        <w:t xml:space="preserve">….. </w:t>
      </w:r>
    </w:p>
    <w:p w14:paraId="523C768B" w14:textId="77777777" w:rsidR="002744DA" w:rsidRDefault="002744DA" w:rsidP="002744DA">
      <w:pPr>
        <w:pStyle w:val="NormalnyWeb"/>
        <w:suppressAutoHyphens w:val="0"/>
        <w:autoSpaceDN/>
        <w:spacing w:beforeAutospacing="1" w:afterAutospacing="1" w:line="300" w:lineRule="atLeast"/>
        <w:jc w:val="both"/>
        <w:rPr>
          <w:b/>
          <w:bCs/>
        </w:rPr>
      </w:pPr>
      <w:r w:rsidRPr="002744DA">
        <w:t>6.</w:t>
      </w:r>
      <w:r>
        <w:rPr>
          <w:b/>
          <w:bCs/>
        </w:rPr>
        <w:t xml:space="preserve"> </w:t>
      </w:r>
      <w:r w:rsidRPr="002744DA">
        <w:rPr>
          <w:rStyle w:val="Pogrubienie"/>
          <w:b w:val="0"/>
          <w:bCs w:val="0"/>
        </w:rPr>
        <w:t>Za moment doręczenia faktury ustrukturyzowanej wystawionej za pośrednictwem Krajowego Systemu e</w:t>
      </w:r>
      <w:r w:rsidRPr="002744DA">
        <w:rPr>
          <w:rStyle w:val="Pogrubienie"/>
          <w:b w:val="0"/>
          <w:bCs w:val="0"/>
        </w:rPr>
        <w:noBreakHyphen/>
        <w:t>Faktur uważa się dzień przydzielenia jej w tym systemie numeru identyfikującego (</w:t>
      </w:r>
      <w:proofErr w:type="spellStart"/>
      <w:r w:rsidRPr="002744DA">
        <w:rPr>
          <w:rStyle w:val="Pogrubienie"/>
          <w:b w:val="0"/>
          <w:bCs w:val="0"/>
        </w:rPr>
        <w:t>KSeF</w:t>
      </w:r>
      <w:proofErr w:type="spellEnd"/>
      <w:r w:rsidRPr="002744DA">
        <w:rPr>
          <w:rStyle w:val="Pogrubienie"/>
          <w:b w:val="0"/>
          <w:bCs w:val="0"/>
        </w:rPr>
        <w:t xml:space="preserve"> ID).</w:t>
      </w:r>
    </w:p>
    <w:p w14:paraId="5E8DAA43" w14:textId="3343460D" w:rsidR="002744DA" w:rsidRPr="002744DA" w:rsidRDefault="002744DA" w:rsidP="002744DA">
      <w:pPr>
        <w:pStyle w:val="NormalnyWeb"/>
        <w:suppressAutoHyphens w:val="0"/>
        <w:autoSpaceDN/>
        <w:spacing w:beforeAutospacing="1" w:afterAutospacing="1" w:line="300" w:lineRule="atLeast"/>
        <w:jc w:val="both"/>
        <w:rPr>
          <w:b/>
          <w:bCs/>
        </w:rPr>
      </w:pPr>
      <w:r w:rsidRPr="002744DA">
        <w:t>7.</w:t>
      </w:r>
      <w:r>
        <w:rPr>
          <w:b/>
          <w:bCs/>
        </w:rPr>
        <w:t xml:space="preserve"> </w:t>
      </w:r>
      <w:r w:rsidRPr="002744DA">
        <w:rPr>
          <w:rStyle w:val="Pogrubienie"/>
          <w:b w:val="0"/>
          <w:bCs w:val="0"/>
        </w:rPr>
        <w:t>Faktura powinna zawierać numer wewnętrzny zamówienia lub umowy nadany przez Zamawiającego.</w:t>
      </w:r>
    </w:p>
    <w:p w14:paraId="2953F84D" w14:textId="77777777" w:rsidR="00420E2E" w:rsidRPr="00946C60" w:rsidRDefault="00420E2E" w:rsidP="00420E2E">
      <w:pPr>
        <w:pStyle w:val="Tekstpodstawowy"/>
        <w:ind w:right="-47"/>
        <w:rPr>
          <w:rFonts w:ascii="Times New Roman" w:hAnsi="Times New Roman"/>
        </w:rPr>
      </w:pPr>
    </w:p>
    <w:p w14:paraId="156977B2" w14:textId="77777777" w:rsidR="00420E2E" w:rsidRPr="00946C60" w:rsidRDefault="00420E2E" w:rsidP="00420E2E">
      <w:pPr>
        <w:pStyle w:val="Tekstpodstawowy"/>
        <w:ind w:right="-47"/>
        <w:jc w:val="center"/>
        <w:rPr>
          <w:rFonts w:ascii="Times New Roman" w:hAnsi="Times New Roman"/>
          <w:b/>
        </w:rPr>
      </w:pPr>
      <w:r w:rsidRPr="00946C60">
        <w:rPr>
          <w:rFonts w:ascii="Times New Roman" w:hAnsi="Times New Roman"/>
          <w:b/>
        </w:rPr>
        <w:t>§ 5</w:t>
      </w:r>
    </w:p>
    <w:p w14:paraId="0A21AA5B" w14:textId="77777777" w:rsidR="00420E2E" w:rsidRPr="00946C60" w:rsidRDefault="00420E2E" w:rsidP="00420E2E">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48910B7F" w14:textId="77777777" w:rsidR="00420E2E" w:rsidRPr="00946C60" w:rsidRDefault="00420E2E" w:rsidP="00420E2E">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7F72E7F1" w14:textId="77777777" w:rsidR="00420E2E" w:rsidRPr="00946C60" w:rsidRDefault="00420E2E" w:rsidP="00420E2E">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7638FC76" w14:textId="77777777" w:rsidR="00420E2E" w:rsidRPr="00946C60" w:rsidRDefault="00420E2E" w:rsidP="00420E2E">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033A3B13" w14:textId="77777777" w:rsidR="00420E2E" w:rsidRPr="00946C60" w:rsidRDefault="00420E2E" w:rsidP="00420E2E">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6BF8F349" w14:textId="77777777" w:rsidR="00420E2E" w:rsidRPr="00946C60" w:rsidRDefault="00420E2E" w:rsidP="00420E2E">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489A17E1" w14:textId="77777777" w:rsidR="00420E2E" w:rsidRPr="00946C60" w:rsidRDefault="00420E2E" w:rsidP="00420E2E">
      <w:pPr>
        <w:pStyle w:val="Tekstpodstawowy"/>
        <w:ind w:right="-47"/>
        <w:jc w:val="both"/>
        <w:rPr>
          <w:rFonts w:ascii="Times New Roman" w:hAnsi="Times New Roman"/>
        </w:rPr>
      </w:pPr>
      <w:r w:rsidRPr="00946C60">
        <w:rPr>
          <w:rFonts w:ascii="Times New Roman" w:hAnsi="Times New Roman"/>
        </w:rPr>
        <w:t>3. Kupujący zapłaci Sprzedawcy karę umową:</w:t>
      </w:r>
    </w:p>
    <w:p w14:paraId="5A92F3EB" w14:textId="77777777" w:rsidR="00420E2E" w:rsidRPr="00946C60" w:rsidRDefault="00420E2E" w:rsidP="00420E2E">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52A46EC3" w14:textId="77777777" w:rsidR="00420E2E" w:rsidRDefault="00420E2E" w:rsidP="00420E2E">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093A1A5E" w14:textId="77777777" w:rsidR="00420E2E" w:rsidRDefault="00420E2E" w:rsidP="00420E2E">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15122E5D" w14:textId="77777777" w:rsidR="00420E2E" w:rsidRPr="00CC347C" w:rsidRDefault="00420E2E" w:rsidP="00420E2E">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758971AF" w14:textId="77777777" w:rsidR="00420E2E" w:rsidRPr="00946C60" w:rsidRDefault="00420E2E" w:rsidP="00420E2E">
      <w:pPr>
        <w:pStyle w:val="Tekstpodstawowy"/>
        <w:ind w:right="-47"/>
        <w:rPr>
          <w:rFonts w:ascii="Times New Roman" w:hAnsi="Times New Roman"/>
        </w:rPr>
      </w:pPr>
    </w:p>
    <w:p w14:paraId="34DB46DA" w14:textId="77777777" w:rsidR="00420E2E" w:rsidRPr="00946C60" w:rsidRDefault="00420E2E" w:rsidP="00420E2E">
      <w:pPr>
        <w:pStyle w:val="Tekstpodstawowy"/>
        <w:ind w:right="-47"/>
        <w:jc w:val="center"/>
        <w:rPr>
          <w:rFonts w:ascii="Times New Roman" w:hAnsi="Times New Roman"/>
          <w:b/>
        </w:rPr>
      </w:pPr>
      <w:r w:rsidRPr="00946C60">
        <w:rPr>
          <w:rFonts w:ascii="Times New Roman" w:hAnsi="Times New Roman"/>
          <w:b/>
        </w:rPr>
        <w:t>§ 6</w:t>
      </w:r>
    </w:p>
    <w:p w14:paraId="5B39F1D6" w14:textId="77777777" w:rsidR="00420E2E" w:rsidRPr="00946C60" w:rsidRDefault="00420E2E" w:rsidP="00420E2E">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58FF7402" w14:textId="77777777" w:rsidR="00420E2E" w:rsidRPr="00946C60" w:rsidRDefault="00420E2E" w:rsidP="00420E2E">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5B1265B0" w14:textId="77777777" w:rsidR="00420E2E" w:rsidRPr="00946C60" w:rsidRDefault="00420E2E" w:rsidP="00420E2E">
      <w:pPr>
        <w:pStyle w:val="Tekstpodstawowy"/>
        <w:ind w:right="-47"/>
        <w:rPr>
          <w:rFonts w:ascii="Times New Roman" w:hAnsi="Times New Roman"/>
        </w:rPr>
      </w:pPr>
    </w:p>
    <w:p w14:paraId="6BD3FF88" w14:textId="77777777" w:rsidR="00420E2E" w:rsidRDefault="00420E2E" w:rsidP="00420E2E">
      <w:pPr>
        <w:pStyle w:val="Tekstpodstawowy"/>
        <w:ind w:right="-47"/>
        <w:jc w:val="center"/>
        <w:rPr>
          <w:rFonts w:ascii="Times New Roman" w:hAnsi="Times New Roman"/>
          <w:b/>
        </w:rPr>
      </w:pPr>
      <w:r w:rsidRPr="00946C60">
        <w:rPr>
          <w:rFonts w:ascii="Times New Roman" w:hAnsi="Times New Roman"/>
          <w:b/>
        </w:rPr>
        <w:t>§ 7</w:t>
      </w:r>
    </w:p>
    <w:p w14:paraId="3EFEE224" w14:textId="77777777" w:rsidR="00420E2E" w:rsidRPr="00CC347C" w:rsidRDefault="00420E2E" w:rsidP="00420E2E">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533661E8" w14:textId="77777777" w:rsidR="00420E2E" w:rsidRPr="00946C60" w:rsidRDefault="00420E2E" w:rsidP="00420E2E">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6856F186" w14:textId="77777777" w:rsidR="00420E2E" w:rsidRPr="00946C60" w:rsidRDefault="00420E2E" w:rsidP="00420E2E">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6A7C7F43" w14:textId="77777777" w:rsidR="00420E2E" w:rsidRPr="00946C60" w:rsidRDefault="00420E2E" w:rsidP="00420E2E">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452B2886" w14:textId="77777777" w:rsidR="00420E2E" w:rsidRPr="00946C60" w:rsidRDefault="00420E2E" w:rsidP="00420E2E">
      <w:pPr>
        <w:jc w:val="center"/>
        <w:rPr>
          <w:b/>
        </w:rPr>
      </w:pPr>
    </w:p>
    <w:p w14:paraId="23BE67D6" w14:textId="77777777" w:rsidR="00420E2E" w:rsidRDefault="00420E2E" w:rsidP="00420E2E">
      <w:pPr>
        <w:pStyle w:val="Tekstpodstawowy"/>
        <w:spacing w:line="240" w:lineRule="auto"/>
        <w:ind w:right="-45"/>
        <w:jc w:val="center"/>
        <w:rPr>
          <w:rFonts w:ascii="Times New Roman" w:hAnsi="Times New Roman"/>
          <w:b/>
        </w:rPr>
      </w:pPr>
    </w:p>
    <w:p w14:paraId="5AA23756" w14:textId="77777777" w:rsidR="00420E2E" w:rsidRPr="00946C60" w:rsidRDefault="00420E2E" w:rsidP="00420E2E">
      <w:pPr>
        <w:pStyle w:val="Tekstpodstawowy"/>
        <w:spacing w:line="240" w:lineRule="auto"/>
        <w:ind w:right="-45"/>
        <w:jc w:val="center"/>
        <w:rPr>
          <w:rFonts w:ascii="Times New Roman" w:hAnsi="Times New Roman"/>
          <w:b/>
        </w:rPr>
      </w:pPr>
      <w:r w:rsidRPr="00946C60">
        <w:rPr>
          <w:rFonts w:ascii="Times New Roman" w:hAnsi="Times New Roman"/>
          <w:b/>
        </w:rPr>
        <w:t>§ 8</w:t>
      </w:r>
    </w:p>
    <w:p w14:paraId="1C31B9BB" w14:textId="77777777" w:rsidR="00420E2E" w:rsidRPr="00946C60" w:rsidRDefault="00420E2E" w:rsidP="00420E2E">
      <w:pPr>
        <w:pStyle w:val="Tekstpodstawowy"/>
        <w:spacing w:line="240" w:lineRule="auto"/>
        <w:ind w:right="-45"/>
        <w:jc w:val="both"/>
        <w:rPr>
          <w:rFonts w:ascii="Times New Roman" w:hAnsi="Times New Roman"/>
        </w:rPr>
      </w:pPr>
      <w:r w:rsidRPr="00946C6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AAF0C75" w14:textId="77777777" w:rsidR="00420E2E" w:rsidRPr="00946C60" w:rsidRDefault="00420E2E" w:rsidP="00420E2E">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687DAFF4" w14:textId="77777777" w:rsidR="00420E2E" w:rsidRPr="00946C60" w:rsidRDefault="00420E2E" w:rsidP="00420E2E">
      <w:pPr>
        <w:pStyle w:val="Tekstpodstawowy"/>
        <w:spacing w:line="240" w:lineRule="auto"/>
        <w:ind w:right="-45"/>
        <w:jc w:val="both"/>
        <w:rPr>
          <w:rFonts w:ascii="Times New Roman" w:hAnsi="Times New Roman"/>
        </w:rPr>
      </w:pPr>
    </w:p>
    <w:p w14:paraId="38D42079" w14:textId="77777777" w:rsidR="00420E2E" w:rsidRPr="00515AFA" w:rsidRDefault="00420E2E" w:rsidP="00420E2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CEE8CF6" w14:textId="77777777" w:rsidR="00420E2E" w:rsidRPr="00515AFA" w:rsidRDefault="00420E2E" w:rsidP="00420E2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A28C64" w14:textId="77777777" w:rsidR="00420E2E" w:rsidRPr="00515AFA" w:rsidRDefault="00420E2E" w:rsidP="00420E2E">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44F095B2" w14:textId="77777777" w:rsidR="00420E2E" w:rsidRPr="00515AFA" w:rsidRDefault="00420E2E" w:rsidP="00420E2E">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w:t>
      </w:r>
      <w:r w:rsidRPr="00515AFA">
        <w:rPr>
          <w:rFonts w:ascii="Times New Roman" w:eastAsia="Lucida Sans Unicode" w:hAnsi="Times New Roman" w:cs="Times New Roman"/>
          <w:lang w:eastAsia="ar-SA"/>
        </w:rPr>
        <w:lastRenderedPageBreak/>
        <w:t xml:space="preserve">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CAB9E6F" w14:textId="77777777" w:rsidR="00420E2E" w:rsidRPr="00515AFA" w:rsidRDefault="00420E2E" w:rsidP="00420E2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3EEA012F" w14:textId="77777777" w:rsidR="00420E2E" w:rsidRPr="00515AFA" w:rsidRDefault="00420E2E" w:rsidP="00420E2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23C4164" w14:textId="77777777" w:rsidR="00420E2E" w:rsidRPr="00515AFA" w:rsidRDefault="00420E2E" w:rsidP="00420E2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4CA56096" w14:textId="77777777" w:rsidR="00420E2E" w:rsidRPr="00515AFA" w:rsidRDefault="00420E2E" w:rsidP="00420E2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772A5D" w14:textId="77777777" w:rsidR="00420E2E" w:rsidRPr="00946C60" w:rsidRDefault="00420E2E" w:rsidP="00420E2E">
      <w:pPr>
        <w:pStyle w:val="Tekstpodstawowy"/>
        <w:ind w:right="-47"/>
        <w:rPr>
          <w:rFonts w:ascii="Times New Roman" w:hAnsi="Times New Roman"/>
        </w:rPr>
      </w:pPr>
    </w:p>
    <w:p w14:paraId="19A123C1" w14:textId="77777777" w:rsidR="00420E2E" w:rsidRPr="00946C60" w:rsidRDefault="00420E2E" w:rsidP="00420E2E">
      <w:pPr>
        <w:pStyle w:val="Tekstpodstawowy"/>
        <w:ind w:right="-47"/>
        <w:jc w:val="center"/>
        <w:rPr>
          <w:rFonts w:ascii="Times New Roman" w:hAnsi="Times New Roman"/>
          <w:b/>
        </w:rPr>
      </w:pPr>
    </w:p>
    <w:p w14:paraId="55E5613A" w14:textId="77777777" w:rsidR="00420E2E" w:rsidRPr="00946C60" w:rsidRDefault="00420E2E" w:rsidP="00420E2E">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5BCFDE29" w14:textId="77777777" w:rsidR="00420E2E" w:rsidRPr="00946C60" w:rsidRDefault="00420E2E" w:rsidP="00420E2E">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508AC0E8" w14:textId="77777777" w:rsidR="00420E2E" w:rsidRPr="00946C60" w:rsidRDefault="00420E2E" w:rsidP="00420E2E">
      <w:pPr>
        <w:numPr>
          <w:ilvl w:val="0"/>
          <w:numId w:val="49"/>
        </w:numPr>
        <w:tabs>
          <w:tab w:val="left" w:pos="360"/>
        </w:tabs>
        <w:suppressAutoHyphens/>
        <w:spacing w:after="120"/>
        <w:ind w:left="360"/>
        <w:jc w:val="both"/>
        <w:rPr>
          <w:color w:val="000000"/>
          <w:kern w:val="2"/>
        </w:rPr>
      </w:pPr>
      <w:r w:rsidRPr="00946C60">
        <w:rPr>
          <w:color w:val="000000"/>
          <w:kern w:val="2"/>
        </w:rPr>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76176157" w14:textId="77777777" w:rsidR="00420E2E" w:rsidRPr="00946C60" w:rsidRDefault="00420E2E" w:rsidP="00420E2E">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79FE375F" w14:textId="77777777" w:rsidR="00420E2E" w:rsidRPr="00946C60" w:rsidRDefault="00420E2E" w:rsidP="00420E2E">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289F1F97" w14:textId="77777777" w:rsidR="00420E2E" w:rsidRPr="00946C60" w:rsidRDefault="00420E2E" w:rsidP="00420E2E">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7B8BA2DE" w14:textId="77777777" w:rsidR="00420E2E" w:rsidRPr="00946C60" w:rsidRDefault="00420E2E" w:rsidP="00420E2E">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36F415A3" w14:textId="77777777" w:rsidR="00420E2E" w:rsidRPr="00946C60" w:rsidRDefault="00420E2E" w:rsidP="00420E2E">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4CEED2C6" w14:textId="77777777" w:rsidR="00420E2E" w:rsidRPr="00946C60" w:rsidRDefault="00420E2E" w:rsidP="00420E2E">
      <w:pPr>
        <w:numPr>
          <w:ilvl w:val="0"/>
          <w:numId w:val="5"/>
        </w:numPr>
        <w:spacing w:after="120"/>
        <w:rPr>
          <w:b/>
          <w:color w:val="000000"/>
          <w:kern w:val="2"/>
        </w:rPr>
      </w:pPr>
      <w:r w:rsidRPr="00946C60">
        <w:rPr>
          <w:b/>
          <w:color w:val="000000"/>
          <w:kern w:val="2"/>
        </w:rPr>
        <w:t>wysokości wynagrodzenia w przypadku zmiany stawki podatku od towarów i usług.</w:t>
      </w:r>
    </w:p>
    <w:p w14:paraId="0118D77E" w14:textId="77777777" w:rsidR="00420E2E" w:rsidRPr="00946C60" w:rsidRDefault="00420E2E" w:rsidP="00420E2E">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10F9CEB" w14:textId="77777777" w:rsidR="00420E2E" w:rsidRPr="00946C60" w:rsidRDefault="00420E2E" w:rsidP="00420E2E">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3F03BA4A" w14:textId="77777777" w:rsidR="00420E2E" w:rsidRPr="00946C60" w:rsidRDefault="00420E2E" w:rsidP="00420E2E">
      <w:pPr>
        <w:tabs>
          <w:tab w:val="left" w:pos="1040"/>
        </w:tabs>
        <w:suppressAutoHyphens/>
        <w:ind w:left="360"/>
        <w:jc w:val="both"/>
        <w:rPr>
          <w:b/>
          <w:color w:val="000000"/>
          <w:kern w:val="2"/>
        </w:rPr>
      </w:pPr>
    </w:p>
    <w:p w14:paraId="0D0E82D6" w14:textId="77777777" w:rsidR="00420E2E" w:rsidRPr="00946C60" w:rsidRDefault="00420E2E" w:rsidP="00420E2E">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0BE14BA" w14:textId="77777777" w:rsidR="00420E2E" w:rsidRPr="00946C60" w:rsidRDefault="00420E2E" w:rsidP="00420E2E">
      <w:pPr>
        <w:pStyle w:val="Tekstpodstawowy"/>
        <w:ind w:right="-47"/>
        <w:rPr>
          <w:rFonts w:ascii="Times New Roman" w:hAnsi="Times New Roman"/>
        </w:rPr>
      </w:pPr>
    </w:p>
    <w:p w14:paraId="172DD3E7" w14:textId="77777777" w:rsidR="00420E2E" w:rsidRDefault="00420E2E" w:rsidP="00420E2E">
      <w:pPr>
        <w:pStyle w:val="Tekstpodstawowy"/>
        <w:spacing w:line="240" w:lineRule="auto"/>
        <w:ind w:right="-45"/>
        <w:rPr>
          <w:rFonts w:ascii="Times New Roman" w:hAnsi="Times New Roman"/>
        </w:rPr>
      </w:pPr>
    </w:p>
    <w:p w14:paraId="5426FE77" w14:textId="77777777" w:rsidR="00420E2E" w:rsidRPr="00946C60" w:rsidRDefault="00420E2E" w:rsidP="00420E2E">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76FCED63" w14:textId="77777777" w:rsidR="00420E2E" w:rsidRPr="00946C60" w:rsidRDefault="00420E2E" w:rsidP="00420E2E">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602BE281" w14:textId="77777777" w:rsidR="00420E2E" w:rsidRPr="00946C60" w:rsidRDefault="00420E2E" w:rsidP="00420E2E">
      <w:pPr>
        <w:pStyle w:val="Tekstpodstawowy"/>
        <w:ind w:right="-47"/>
        <w:rPr>
          <w:rFonts w:ascii="Times New Roman" w:hAnsi="Times New Roman"/>
        </w:rPr>
      </w:pPr>
    </w:p>
    <w:p w14:paraId="0E9D4C4D" w14:textId="77777777" w:rsidR="00420E2E" w:rsidRDefault="00420E2E" w:rsidP="00420E2E">
      <w:pPr>
        <w:pStyle w:val="Tekstpodstawowy"/>
        <w:ind w:right="-47"/>
        <w:jc w:val="center"/>
        <w:rPr>
          <w:rFonts w:ascii="Times New Roman" w:hAnsi="Times New Roman"/>
          <w:b/>
        </w:rPr>
      </w:pPr>
    </w:p>
    <w:p w14:paraId="4384ECDB" w14:textId="77777777" w:rsidR="00420E2E" w:rsidRPr="00946C60" w:rsidRDefault="00420E2E" w:rsidP="00420E2E">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2</w:t>
      </w:r>
    </w:p>
    <w:p w14:paraId="5D7F60F4" w14:textId="77777777" w:rsidR="00420E2E" w:rsidRPr="00946C60" w:rsidRDefault="00420E2E" w:rsidP="00420E2E">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7AB750D8" w14:textId="77777777" w:rsidR="00420E2E" w:rsidRPr="00946C60" w:rsidRDefault="00420E2E" w:rsidP="00420E2E">
      <w:pPr>
        <w:pStyle w:val="Tekstpodstawowy"/>
        <w:ind w:right="-47"/>
        <w:rPr>
          <w:rFonts w:ascii="Times New Roman" w:hAnsi="Times New Roman"/>
        </w:rPr>
      </w:pPr>
    </w:p>
    <w:p w14:paraId="65A5775C" w14:textId="77777777" w:rsidR="00420E2E" w:rsidRPr="00946C60" w:rsidRDefault="00420E2E" w:rsidP="00420E2E">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17E0FF3B" w14:textId="77777777" w:rsidR="00420E2E" w:rsidRPr="00946C60" w:rsidRDefault="00420E2E" w:rsidP="00420E2E">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2DAC491C" w14:textId="77777777" w:rsidR="00420E2E" w:rsidRPr="00946C60" w:rsidRDefault="00420E2E" w:rsidP="00420E2E">
      <w:pPr>
        <w:pStyle w:val="Tekstpodstawowy"/>
        <w:ind w:right="-47"/>
        <w:rPr>
          <w:rFonts w:ascii="Times New Roman" w:hAnsi="Times New Roman"/>
        </w:rPr>
      </w:pPr>
    </w:p>
    <w:p w14:paraId="457D865F" w14:textId="77777777" w:rsidR="00420E2E" w:rsidRPr="00946C60" w:rsidRDefault="00420E2E" w:rsidP="00420E2E">
      <w:pPr>
        <w:pStyle w:val="Tekstpodstawowy"/>
        <w:ind w:right="-47"/>
        <w:jc w:val="center"/>
        <w:rPr>
          <w:rFonts w:ascii="Times New Roman" w:hAnsi="Times New Roman"/>
          <w:b/>
        </w:rPr>
      </w:pPr>
      <w:r>
        <w:rPr>
          <w:rFonts w:ascii="Times New Roman" w:hAnsi="Times New Roman"/>
          <w:b/>
        </w:rPr>
        <w:t>§14</w:t>
      </w:r>
    </w:p>
    <w:p w14:paraId="7B98C41F" w14:textId="77777777" w:rsidR="00420E2E" w:rsidRPr="004F0507" w:rsidRDefault="00420E2E" w:rsidP="00420E2E">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EA8E2C2" w14:textId="77777777" w:rsidR="00420E2E" w:rsidRDefault="00420E2E" w:rsidP="00420E2E">
      <w:pPr>
        <w:pStyle w:val="Tekstpodstawowy2"/>
        <w:spacing w:line="240" w:lineRule="auto"/>
        <w:ind w:right="-47"/>
      </w:pPr>
    </w:p>
    <w:p w14:paraId="200FEBF1" w14:textId="77777777" w:rsidR="00420E2E" w:rsidRDefault="00420E2E" w:rsidP="00420E2E">
      <w:pPr>
        <w:pStyle w:val="Tekstpodstawowy2"/>
        <w:spacing w:line="240" w:lineRule="auto"/>
        <w:ind w:right="-47"/>
        <w:rPr>
          <w:b/>
        </w:rPr>
      </w:pPr>
      <w:r>
        <w:rPr>
          <w:b/>
        </w:rPr>
        <w:t xml:space="preserve">     </w:t>
      </w:r>
    </w:p>
    <w:p w14:paraId="1DDB509F" w14:textId="77777777" w:rsidR="00420E2E" w:rsidRDefault="00420E2E" w:rsidP="00420E2E">
      <w:pPr>
        <w:pStyle w:val="Tekstpodstawowy2"/>
        <w:spacing w:line="240" w:lineRule="auto"/>
        <w:ind w:right="-47"/>
        <w:rPr>
          <w:b/>
        </w:rPr>
      </w:pPr>
    </w:p>
    <w:p w14:paraId="01B0B5F6" w14:textId="77777777" w:rsidR="00420E2E" w:rsidRPr="004F0507" w:rsidRDefault="00420E2E" w:rsidP="00420E2E">
      <w:pPr>
        <w:pStyle w:val="Tekstpodstawowy2"/>
        <w:spacing w:line="240" w:lineRule="auto"/>
        <w:ind w:right="-47"/>
        <w:rPr>
          <w:b/>
        </w:rPr>
      </w:pPr>
      <w:r>
        <w:rPr>
          <w:b/>
        </w:rPr>
        <w:t xml:space="preserve"> </w:t>
      </w:r>
      <w:r w:rsidRPr="004F0507">
        <w:rPr>
          <w:b/>
        </w:rPr>
        <w:t>Za Sprzedawcę                                                                                   Za Kupującego</w:t>
      </w:r>
    </w:p>
    <w:p w14:paraId="73415BCE" w14:textId="77777777" w:rsidR="00420E2E" w:rsidRPr="000936CA" w:rsidRDefault="00420E2E" w:rsidP="00420E2E"/>
    <w:p w14:paraId="2D6BEBF2" w14:textId="77777777" w:rsidR="00420E2E" w:rsidRDefault="00420E2E" w:rsidP="00420E2E">
      <w:pPr>
        <w:pStyle w:val="Zwykytekst"/>
      </w:pPr>
      <w:r>
        <w:t>……………………………………</w:t>
      </w:r>
      <w:r>
        <w:tab/>
      </w:r>
      <w:r>
        <w:tab/>
      </w:r>
      <w:r>
        <w:tab/>
      </w:r>
      <w:r>
        <w:tab/>
      </w:r>
      <w:r>
        <w:tab/>
      </w:r>
      <w:r>
        <w:tab/>
      </w:r>
      <w:r>
        <w:tab/>
        <w:t>…………………………………………</w:t>
      </w:r>
    </w:p>
    <w:p w14:paraId="204761EE" w14:textId="77777777" w:rsidR="00420E2E" w:rsidRDefault="00420E2E" w:rsidP="00420E2E">
      <w:pPr>
        <w:pStyle w:val="Zwykytekst"/>
      </w:pPr>
    </w:p>
    <w:p w14:paraId="6D84B815" w14:textId="77777777" w:rsidR="00420E2E" w:rsidRPr="00C603E2" w:rsidRDefault="00420E2E" w:rsidP="00420E2E">
      <w:pPr>
        <w:pStyle w:val="Zwykytekst"/>
        <w:rPr>
          <w:rFonts w:ascii="Times New Roman" w:hAnsi="Times New Roman" w:cs="Times New Roman"/>
          <w:b/>
          <w:bCs/>
          <w:sz w:val="24"/>
          <w:szCs w:val="24"/>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r w:rsidRPr="00C603E2">
        <w:rPr>
          <w:rFonts w:ascii="Times New Roman" w:hAnsi="Times New Roman" w:cs="Times New Roman"/>
          <w:b/>
          <w:bCs/>
          <w:sz w:val="24"/>
          <w:szCs w:val="24"/>
        </w:rPr>
        <w:t>Kontrasygnata finansowa</w:t>
      </w:r>
    </w:p>
    <w:p w14:paraId="1796E88E" w14:textId="77777777" w:rsidR="00420E2E" w:rsidRDefault="00420E2E" w:rsidP="00420E2E">
      <w:pPr>
        <w:pStyle w:val="Zwykytekst"/>
        <w:rPr>
          <w:rFonts w:ascii="Times New Roman" w:hAnsi="Times New Roman" w:cs="Times New Roman"/>
          <w:b/>
          <w:bCs/>
        </w:rPr>
      </w:pPr>
    </w:p>
    <w:p w14:paraId="13644ADB" w14:textId="77777777" w:rsidR="00420E2E" w:rsidRPr="006E067C" w:rsidRDefault="00420E2E" w:rsidP="00420E2E">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p>
    <w:p w14:paraId="0998810A" w14:textId="77777777" w:rsidR="00420E2E" w:rsidRDefault="00420E2E" w:rsidP="00420E2E">
      <w:pPr>
        <w:pStyle w:val="Zwykytekst"/>
        <w:rPr>
          <w:sz w:val="16"/>
          <w:szCs w:val="16"/>
        </w:rPr>
      </w:pPr>
    </w:p>
    <w:p w14:paraId="3A9B0911" w14:textId="77777777" w:rsidR="00420E2E" w:rsidRDefault="00420E2E" w:rsidP="00420E2E">
      <w:pPr>
        <w:pStyle w:val="Zwykytekst"/>
        <w:rPr>
          <w:sz w:val="16"/>
          <w:szCs w:val="16"/>
        </w:rPr>
      </w:pPr>
    </w:p>
    <w:p w14:paraId="68B7A000" w14:textId="77777777" w:rsidR="00420E2E" w:rsidRDefault="00420E2E" w:rsidP="00420E2E">
      <w:pPr>
        <w:pStyle w:val="Zwykytekst"/>
        <w:rPr>
          <w:sz w:val="16"/>
          <w:szCs w:val="16"/>
        </w:rPr>
      </w:pPr>
    </w:p>
    <w:p w14:paraId="6781FD22" w14:textId="77777777" w:rsidR="00420E2E" w:rsidRDefault="00420E2E" w:rsidP="00420E2E">
      <w:pPr>
        <w:pStyle w:val="Zwykytekst"/>
        <w:rPr>
          <w:sz w:val="16"/>
          <w:szCs w:val="16"/>
        </w:rPr>
      </w:pPr>
    </w:p>
    <w:p w14:paraId="00D8F917" w14:textId="77777777" w:rsidR="00420E2E" w:rsidRDefault="00420E2E" w:rsidP="00420E2E">
      <w:pPr>
        <w:pStyle w:val="Zwykytekst"/>
        <w:rPr>
          <w:sz w:val="16"/>
          <w:szCs w:val="16"/>
        </w:rPr>
      </w:pPr>
    </w:p>
    <w:p w14:paraId="1ED8A4E0" w14:textId="77777777" w:rsidR="00420E2E" w:rsidRDefault="00420E2E" w:rsidP="00420E2E">
      <w:pPr>
        <w:pStyle w:val="Zwykytekst"/>
        <w:rPr>
          <w:sz w:val="16"/>
          <w:szCs w:val="16"/>
        </w:rPr>
      </w:pPr>
    </w:p>
    <w:p w14:paraId="7839DDB8" w14:textId="77777777" w:rsidR="00420E2E" w:rsidRDefault="00420E2E" w:rsidP="00420E2E">
      <w:pPr>
        <w:pStyle w:val="Zwykytekst"/>
        <w:rPr>
          <w:sz w:val="16"/>
          <w:szCs w:val="16"/>
        </w:rPr>
      </w:pPr>
    </w:p>
    <w:p w14:paraId="5EFBD7F6" w14:textId="77777777" w:rsidR="00420E2E" w:rsidRDefault="00420E2E" w:rsidP="00420E2E">
      <w:pPr>
        <w:pStyle w:val="Zwykytekst"/>
        <w:rPr>
          <w:sz w:val="16"/>
          <w:szCs w:val="16"/>
        </w:rPr>
      </w:pPr>
    </w:p>
    <w:p w14:paraId="7E98E130" w14:textId="77777777" w:rsidR="00420E2E" w:rsidRDefault="00420E2E" w:rsidP="00420E2E">
      <w:pPr>
        <w:pStyle w:val="Zwykytekst"/>
        <w:rPr>
          <w:sz w:val="16"/>
          <w:szCs w:val="16"/>
        </w:rPr>
      </w:pPr>
    </w:p>
    <w:p w14:paraId="4A03F30F" w14:textId="77777777" w:rsidR="00420E2E" w:rsidRDefault="00420E2E" w:rsidP="00420E2E">
      <w:pPr>
        <w:pStyle w:val="Zwykytekst"/>
        <w:rPr>
          <w:sz w:val="16"/>
          <w:szCs w:val="16"/>
        </w:rPr>
      </w:pPr>
    </w:p>
    <w:p w14:paraId="149073C6" w14:textId="77777777" w:rsidR="00420E2E" w:rsidRDefault="00420E2E" w:rsidP="00420E2E">
      <w:pPr>
        <w:pStyle w:val="Zwykytekst"/>
        <w:rPr>
          <w:sz w:val="16"/>
          <w:szCs w:val="16"/>
        </w:rPr>
      </w:pPr>
    </w:p>
    <w:p w14:paraId="04B626EF" w14:textId="77777777" w:rsidR="00420E2E" w:rsidRDefault="00420E2E" w:rsidP="00420E2E">
      <w:pPr>
        <w:pStyle w:val="Zwykytekst"/>
        <w:rPr>
          <w:sz w:val="16"/>
          <w:szCs w:val="16"/>
        </w:rPr>
      </w:pPr>
    </w:p>
    <w:p w14:paraId="5B00548C" w14:textId="77777777" w:rsidR="00420E2E" w:rsidRDefault="00420E2E" w:rsidP="00420E2E">
      <w:pPr>
        <w:pStyle w:val="Zwykytekst"/>
        <w:rPr>
          <w:sz w:val="16"/>
          <w:szCs w:val="16"/>
        </w:rPr>
      </w:pPr>
    </w:p>
    <w:p w14:paraId="36B861C4" w14:textId="77777777" w:rsidR="00420E2E" w:rsidRDefault="00420E2E" w:rsidP="00420E2E">
      <w:pPr>
        <w:pStyle w:val="Zwykytekst"/>
        <w:rPr>
          <w:sz w:val="16"/>
          <w:szCs w:val="16"/>
        </w:rPr>
      </w:pPr>
    </w:p>
    <w:p w14:paraId="5A8B6D0D" w14:textId="77777777" w:rsidR="00420E2E" w:rsidRDefault="00420E2E" w:rsidP="00420E2E">
      <w:pPr>
        <w:pStyle w:val="Zwykytekst"/>
        <w:rPr>
          <w:sz w:val="16"/>
          <w:szCs w:val="16"/>
        </w:rPr>
      </w:pPr>
    </w:p>
    <w:p w14:paraId="31E36530" w14:textId="77777777" w:rsidR="00420E2E" w:rsidRDefault="00420E2E" w:rsidP="00420E2E">
      <w:pPr>
        <w:pStyle w:val="Zwykytekst"/>
        <w:rPr>
          <w:sz w:val="16"/>
          <w:szCs w:val="16"/>
        </w:rPr>
      </w:pPr>
    </w:p>
    <w:p w14:paraId="7BADB7A1" w14:textId="77777777" w:rsidR="00420E2E" w:rsidRPr="00496551" w:rsidRDefault="00420E2E" w:rsidP="00420E2E">
      <w:pPr>
        <w:pStyle w:val="Zwykytekst"/>
        <w:rPr>
          <w:sz w:val="16"/>
          <w:szCs w:val="16"/>
        </w:rPr>
      </w:pPr>
    </w:p>
    <w:p w14:paraId="526A897B" w14:textId="77777777" w:rsidR="00420E2E" w:rsidRPr="00877B92" w:rsidRDefault="00420E2E" w:rsidP="00420E2E"/>
    <w:p w14:paraId="5C292666" w14:textId="77777777" w:rsidR="00420E2E" w:rsidRDefault="00420E2E" w:rsidP="00420E2E"/>
    <w:p w14:paraId="31B2F46B" w14:textId="77777777" w:rsidR="00420E2E" w:rsidRPr="009B06ED" w:rsidRDefault="00420E2E" w:rsidP="00420E2E">
      <w:r>
        <w:t>* Egzemplarz dla Wykonawcy / AGH</w:t>
      </w:r>
    </w:p>
    <w:p w14:paraId="39576CC9" w14:textId="77777777" w:rsidR="00420E2E" w:rsidRPr="00456B64" w:rsidRDefault="00420E2E" w:rsidP="00420E2E">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69F53289" w14:textId="77777777" w:rsidR="00420E2E" w:rsidRPr="00456B64" w:rsidRDefault="00420E2E" w:rsidP="00420E2E">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7EA09199" w14:textId="77777777" w:rsidR="00420E2E" w:rsidRPr="00456B64" w:rsidRDefault="00420E2E" w:rsidP="00420E2E">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70FEA6FF" w14:textId="77777777" w:rsidR="00420E2E" w:rsidRDefault="00420E2E" w:rsidP="00420E2E">
      <w:pPr>
        <w:widowControl w:val="0"/>
        <w:autoSpaceDE w:val="0"/>
        <w:autoSpaceDN w:val="0"/>
        <w:jc w:val="right"/>
        <w:textAlignment w:val="baseline"/>
      </w:pPr>
    </w:p>
    <w:p w14:paraId="74596DC2" w14:textId="77777777" w:rsidR="00420E2E" w:rsidRDefault="00420E2E" w:rsidP="00420E2E">
      <w:pPr>
        <w:widowControl w:val="0"/>
        <w:autoSpaceDE w:val="0"/>
        <w:autoSpaceDN w:val="0"/>
        <w:jc w:val="right"/>
        <w:textAlignment w:val="baseline"/>
      </w:pPr>
    </w:p>
    <w:p w14:paraId="25D4A5B0" w14:textId="77777777" w:rsidR="00420E2E" w:rsidRDefault="00420E2E" w:rsidP="00420E2E">
      <w:pPr>
        <w:widowControl w:val="0"/>
        <w:autoSpaceDE w:val="0"/>
        <w:autoSpaceDN w:val="0"/>
        <w:jc w:val="right"/>
        <w:textAlignment w:val="baseline"/>
      </w:pPr>
    </w:p>
    <w:p w14:paraId="69E50E4D" w14:textId="77777777" w:rsidR="00420E2E" w:rsidRDefault="00420E2E" w:rsidP="00420E2E">
      <w:pPr>
        <w:widowControl w:val="0"/>
        <w:autoSpaceDE w:val="0"/>
        <w:autoSpaceDN w:val="0"/>
        <w:jc w:val="right"/>
        <w:textAlignment w:val="baseline"/>
      </w:pPr>
    </w:p>
    <w:p w14:paraId="1362971D" w14:textId="77777777" w:rsidR="00420E2E" w:rsidRDefault="00420E2E" w:rsidP="00420E2E">
      <w:pPr>
        <w:widowControl w:val="0"/>
        <w:autoSpaceDE w:val="0"/>
        <w:autoSpaceDN w:val="0"/>
        <w:jc w:val="right"/>
        <w:textAlignment w:val="baseline"/>
      </w:pPr>
    </w:p>
    <w:p w14:paraId="484BDFAB" w14:textId="77777777" w:rsidR="00420E2E" w:rsidRDefault="00420E2E" w:rsidP="00420E2E">
      <w:pPr>
        <w:widowControl w:val="0"/>
        <w:autoSpaceDE w:val="0"/>
        <w:autoSpaceDN w:val="0"/>
        <w:jc w:val="right"/>
        <w:textAlignment w:val="baseline"/>
      </w:pPr>
    </w:p>
    <w:p w14:paraId="21D07C70" w14:textId="77777777" w:rsidR="00420E2E" w:rsidRDefault="00420E2E" w:rsidP="00420E2E">
      <w:pPr>
        <w:widowControl w:val="0"/>
        <w:autoSpaceDE w:val="0"/>
        <w:autoSpaceDN w:val="0"/>
        <w:jc w:val="right"/>
        <w:textAlignment w:val="baseline"/>
      </w:pPr>
    </w:p>
    <w:p w14:paraId="56429BF1" w14:textId="77777777" w:rsidR="00420E2E" w:rsidRDefault="00420E2E" w:rsidP="00420E2E">
      <w:pPr>
        <w:widowControl w:val="0"/>
        <w:autoSpaceDE w:val="0"/>
        <w:autoSpaceDN w:val="0"/>
        <w:jc w:val="right"/>
        <w:textAlignment w:val="baseline"/>
      </w:pPr>
    </w:p>
    <w:p w14:paraId="546562C9" w14:textId="77777777" w:rsidR="00420E2E" w:rsidRDefault="00420E2E" w:rsidP="00420E2E">
      <w:pPr>
        <w:widowControl w:val="0"/>
        <w:autoSpaceDE w:val="0"/>
        <w:autoSpaceDN w:val="0"/>
        <w:jc w:val="right"/>
        <w:textAlignment w:val="baseline"/>
      </w:pPr>
    </w:p>
    <w:p w14:paraId="508BAAFC" w14:textId="77777777" w:rsidR="00420E2E" w:rsidRDefault="00420E2E" w:rsidP="00420E2E">
      <w:pPr>
        <w:widowControl w:val="0"/>
        <w:autoSpaceDE w:val="0"/>
        <w:autoSpaceDN w:val="0"/>
        <w:jc w:val="right"/>
        <w:textAlignment w:val="baseline"/>
      </w:pPr>
    </w:p>
    <w:p w14:paraId="192B69F4" w14:textId="77777777" w:rsidR="00420E2E" w:rsidRDefault="00420E2E" w:rsidP="00420E2E">
      <w:pPr>
        <w:widowControl w:val="0"/>
        <w:autoSpaceDE w:val="0"/>
        <w:autoSpaceDN w:val="0"/>
        <w:jc w:val="right"/>
        <w:textAlignment w:val="baseline"/>
      </w:pPr>
    </w:p>
    <w:p w14:paraId="318C7867" w14:textId="77777777" w:rsidR="00420E2E" w:rsidRDefault="00420E2E" w:rsidP="00420E2E">
      <w:pPr>
        <w:widowControl w:val="0"/>
        <w:autoSpaceDE w:val="0"/>
        <w:autoSpaceDN w:val="0"/>
        <w:jc w:val="right"/>
        <w:textAlignment w:val="baseline"/>
      </w:pPr>
    </w:p>
    <w:p w14:paraId="74F3DB2F" w14:textId="77777777" w:rsidR="00420E2E" w:rsidRDefault="00420E2E" w:rsidP="00420E2E">
      <w:pPr>
        <w:widowControl w:val="0"/>
        <w:autoSpaceDE w:val="0"/>
        <w:autoSpaceDN w:val="0"/>
        <w:jc w:val="right"/>
        <w:textAlignment w:val="baseline"/>
      </w:pPr>
    </w:p>
    <w:p w14:paraId="4A2C9D20" w14:textId="77777777" w:rsidR="00420E2E" w:rsidRDefault="00420E2E" w:rsidP="00420E2E">
      <w:pPr>
        <w:widowControl w:val="0"/>
        <w:autoSpaceDE w:val="0"/>
        <w:autoSpaceDN w:val="0"/>
        <w:jc w:val="right"/>
        <w:textAlignment w:val="baseline"/>
      </w:pPr>
    </w:p>
    <w:p w14:paraId="2C94A2A0" w14:textId="77777777" w:rsidR="00420E2E" w:rsidRDefault="00420E2E" w:rsidP="00420E2E">
      <w:pPr>
        <w:widowControl w:val="0"/>
        <w:autoSpaceDE w:val="0"/>
        <w:autoSpaceDN w:val="0"/>
        <w:jc w:val="right"/>
        <w:textAlignment w:val="baseline"/>
      </w:pPr>
    </w:p>
    <w:p w14:paraId="5D2FB156" w14:textId="77777777" w:rsidR="00420E2E" w:rsidRDefault="00420E2E" w:rsidP="00420E2E">
      <w:pPr>
        <w:widowControl w:val="0"/>
        <w:autoSpaceDE w:val="0"/>
        <w:autoSpaceDN w:val="0"/>
        <w:jc w:val="right"/>
        <w:textAlignment w:val="baseline"/>
      </w:pPr>
    </w:p>
    <w:p w14:paraId="09B30896" w14:textId="77777777" w:rsidR="00420E2E" w:rsidRDefault="00420E2E" w:rsidP="00420E2E">
      <w:pPr>
        <w:widowControl w:val="0"/>
        <w:autoSpaceDE w:val="0"/>
        <w:autoSpaceDN w:val="0"/>
        <w:jc w:val="right"/>
        <w:textAlignment w:val="baseline"/>
      </w:pPr>
    </w:p>
    <w:p w14:paraId="345D1BE3" w14:textId="77777777" w:rsidR="00420E2E" w:rsidRDefault="00420E2E" w:rsidP="00420E2E">
      <w:pPr>
        <w:widowControl w:val="0"/>
        <w:autoSpaceDE w:val="0"/>
        <w:autoSpaceDN w:val="0"/>
        <w:jc w:val="right"/>
        <w:textAlignment w:val="baseline"/>
      </w:pPr>
    </w:p>
    <w:p w14:paraId="7303B28C" w14:textId="77777777" w:rsidR="00420E2E" w:rsidRDefault="00420E2E" w:rsidP="00420E2E">
      <w:pPr>
        <w:widowControl w:val="0"/>
        <w:autoSpaceDE w:val="0"/>
        <w:autoSpaceDN w:val="0"/>
        <w:jc w:val="right"/>
        <w:textAlignment w:val="baseline"/>
      </w:pPr>
    </w:p>
    <w:p w14:paraId="6FE591F4" w14:textId="77777777" w:rsidR="00420E2E" w:rsidRDefault="00420E2E" w:rsidP="00420E2E">
      <w:pPr>
        <w:widowControl w:val="0"/>
        <w:autoSpaceDE w:val="0"/>
        <w:autoSpaceDN w:val="0"/>
        <w:jc w:val="right"/>
        <w:textAlignment w:val="baseline"/>
      </w:pPr>
    </w:p>
    <w:p w14:paraId="551D2976" w14:textId="77777777" w:rsidR="00420E2E" w:rsidRDefault="00420E2E" w:rsidP="00420E2E">
      <w:pPr>
        <w:widowControl w:val="0"/>
        <w:autoSpaceDE w:val="0"/>
        <w:autoSpaceDN w:val="0"/>
        <w:jc w:val="right"/>
        <w:textAlignment w:val="baseline"/>
      </w:pPr>
    </w:p>
    <w:p w14:paraId="5ACC7C64" w14:textId="77777777" w:rsidR="00420E2E" w:rsidRDefault="00420E2E" w:rsidP="00420E2E">
      <w:pPr>
        <w:widowControl w:val="0"/>
        <w:autoSpaceDE w:val="0"/>
        <w:autoSpaceDN w:val="0"/>
        <w:jc w:val="right"/>
        <w:textAlignment w:val="baseline"/>
      </w:pPr>
    </w:p>
    <w:p w14:paraId="71CCF113" w14:textId="77777777" w:rsidR="00420E2E" w:rsidRDefault="00420E2E" w:rsidP="00420E2E">
      <w:pPr>
        <w:widowControl w:val="0"/>
        <w:autoSpaceDE w:val="0"/>
        <w:autoSpaceDN w:val="0"/>
        <w:jc w:val="right"/>
        <w:textAlignment w:val="baseline"/>
      </w:pPr>
    </w:p>
    <w:p w14:paraId="5E49638E" w14:textId="77777777" w:rsidR="00420E2E" w:rsidRDefault="00420E2E" w:rsidP="00420E2E">
      <w:pPr>
        <w:widowControl w:val="0"/>
        <w:autoSpaceDE w:val="0"/>
        <w:autoSpaceDN w:val="0"/>
        <w:jc w:val="right"/>
        <w:textAlignment w:val="baseline"/>
      </w:pPr>
    </w:p>
    <w:p w14:paraId="407D2FF4" w14:textId="77777777" w:rsidR="00420E2E" w:rsidRDefault="00420E2E" w:rsidP="00420E2E">
      <w:pPr>
        <w:widowControl w:val="0"/>
        <w:autoSpaceDE w:val="0"/>
        <w:autoSpaceDN w:val="0"/>
        <w:jc w:val="right"/>
        <w:textAlignment w:val="baseline"/>
      </w:pPr>
    </w:p>
    <w:p w14:paraId="1DA576AA" w14:textId="77777777" w:rsidR="00420E2E" w:rsidRDefault="00420E2E" w:rsidP="00420E2E">
      <w:pPr>
        <w:widowControl w:val="0"/>
        <w:autoSpaceDE w:val="0"/>
        <w:autoSpaceDN w:val="0"/>
        <w:jc w:val="right"/>
        <w:textAlignment w:val="baseline"/>
      </w:pPr>
    </w:p>
    <w:p w14:paraId="6FC6151F" w14:textId="77777777" w:rsidR="00420E2E" w:rsidRPr="00456B64" w:rsidRDefault="00420E2E" w:rsidP="00420E2E">
      <w:pPr>
        <w:widowControl w:val="0"/>
        <w:autoSpaceDE w:val="0"/>
        <w:autoSpaceDN w:val="0"/>
        <w:jc w:val="right"/>
        <w:textAlignment w:val="baseline"/>
      </w:pPr>
      <w:r w:rsidRPr="00456B64">
        <w:t>Załącznik nr 2 do umowy</w:t>
      </w:r>
    </w:p>
    <w:p w14:paraId="1D253D66" w14:textId="77777777" w:rsidR="00420E2E" w:rsidRPr="00456B64" w:rsidRDefault="00420E2E" w:rsidP="00420E2E">
      <w:pPr>
        <w:widowControl w:val="0"/>
        <w:autoSpaceDE w:val="0"/>
        <w:autoSpaceDN w:val="0"/>
        <w:jc w:val="both"/>
        <w:textAlignment w:val="baseline"/>
      </w:pPr>
      <w:r w:rsidRPr="00456B64">
        <w:t>.....................................… </w:t>
      </w:r>
    </w:p>
    <w:p w14:paraId="38B144B4" w14:textId="77777777" w:rsidR="00420E2E" w:rsidRPr="00456B64" w:rsidRDefault="00420E2E" w:rsidP="00420E2E">
      <w:pPr>
        <w:widowControl w:val="0"/>
        <w:autoSpaceDE w:val="0"/>
        <w:autoSpaceDN w:val="0"/>
        <w:ind w:firstLine="555"/>
        <w:textAlignment w:val="baseline"/>
      </w:pPr>
      <w:r w:rsidRPr="00456B64">
        <w:t>Nazwa Wykonawcy</w:t>
      </w:r>
    </w:p>
    <w:p w14:paraId="03A56E48" w14:textId="77777777" w:rsidR="00420E2E" w:rsidRPr="00456B64" w:rsidRDefault="00420E2E" w:rsidP="00420E2E">
      <w:pPr>
        <w:widowControl w:val="0"/>
        <w:autoSpaceDE w:val="0"/>
        <w:autoSpaceDN w:val="0"/>
        <w:textAlignment w:val="baseline"/>
      </w:pPr>
    </w:p>
    <w:p w14:paraId="7C847F2B" w14:textId="77777777" w:rsidR="00420E2E" w:rsidRPr="00456B64" w:rsidRDefault="00420E2E" w:rsidP="00420E2E">
      <w:pPr>
        <w:widowControl w:val="0"/>
        <w:autoSpaceDE w:val="0"/>
        <w:autoSpaceDN w:val="0"/>
        <w:jc w:val="both"/>
        <w:textAlignment w:val="baseline"/>
      </w:pPr>
      <w:r w:rsidRPr="00456B64">
        <w:t>.....................................…</w:t>
      </w:r>
    </w:p>
    <w:p w14:paraId="020F8B9C" w14:textId="77777777" w:rsidR="00420E2E" w:rsidRPr="00456B64" w:rsidRDefault="00420E2E" w:rsidP="00420E2E">
      <w:pPr>
        <w:widowControl w:val="0"/>
        <w:autoSpaceDE w:val="0"/>
        <w:autoSpaceDN w:val="0"/>
        <w:ind w:firstLine="840"/>
        <w:textAlignment w:val="baseline"/>
      </w:pPr>
      <w:r w:rsidRPr="00456B64">
        <w:t>NIP</w:t>
      </w:r>
      <w:r w:rsidRPr="00456B64">
        <w:tab/>
        <w:t> </w:t>
      </w:r>
    </w:p>
    <w:p w14:paraId="296BA43C" w14:textId="77777777" w:rsidR="00420E2E" w:rsidRPr="00456B64" w:rsidRDefault="00420E2E" w:rsidP="00420E2E">
      <w:pPr>
        <w:widowControl w:val="0"/>
        <w:autoSpaceDE w:val="0"/>
        <w:autoSpaceDN w:val="0"/>
        <w:spacing w:before="90"/>
        <w:ind w:left="115" w:right="110"/>
        <w:jc w:val="both"/>
        <w:outlineLvl w:val="0"/>
        <w:rPr>
          <w:rFonts w:eastAsia="Verdana"/>
          <w:b/>
          <w:bCs/>
          <w:lang w:eastAsia="en-US"/>
        </w:rPr>
      </w:pPr>
    </w:p>
    <w:p w14:paraId="21884CFF" w14:textId="77777777" w:rsidR="00420E2E" w:rsidRPr="00456B64" w:rsidRDefault="00420E2E" w:rsidP="00420E2E">
      <w:pPr>
        <w:widowControl w:val="0"/>
        <w:autoSpaceDE w:val="0"/>
        <w:autoSpaceDN w:val="0"/>
        <w:spacing w:before="90"/>
        <w:ind w:right="110"/>
        <w:jc w:val="both"/>
        <w:outlineLvl w:val="0"/>
        <w:rPr>
          <w:rFonts w:eastAsia="Verdana"/>
          <w:b/>
          <w:bCs/>
          <w:lang w:eastAsia="en-US"/>
        </w:rPr>
      </w:pPr>
    </w:p>
    <w:p w14:paraId="04FE89CA" w14:textId="77777777" w:rsidR="00420E2E" w:rsidRPr="00456B64" w:rsidRDefault="00420E2E" w:rsidP="00420E2E">
      <w:pPr>
        <w:widowControl w:val="0"/>
        <w:autoSpaceDE w:val="0"/>
        <w:autoSpaceDN w:val="0"/>
        <w:jc w:val="center"/>
        <w:textAlignment w:val="baseline"/>
        <w:rPr>
          <w:b/>
          <w:bCs/>
        </w:rPr>
      </w:pPr>
    </w:p>
    <w:p w14:paraId="33F8B1DF" w14:textId="77777777" w:rsidR="00420E2E" w:rsidRPr="00456B64" w:rsidRDefault="00420E2E" w:rsidP="00420E2E">
      <w:pPr>
        <w:widowControl w:val="0"/>
        <w:autoSpaceDE w:val="0"/>
        <w:autoSpaceDN w:val="0"/>
        <w:jc w:val="center"/>
        <w:textAlignment w:val="baseline"/>
        <w:rPr>
          <w:b/>
          <w:bCs/>
        </w:rPr>
      </w:pPr>
    </w:p>
    <w:p w14:paraId="66CC8749" w14:textId="77777777" w:rsidR="00420E2E" w:rsidRPr="00456B64" w:rsidRDefault="00420E2E" w:rsidP="00420E2E">
      <w:pPr>
        <w:widowControl w:val="0"/>
        <w:autoSpaceDE w:val="0"/>
        <w:autoSpaceDN w:val="0"/>
        <w:jc w:val="center"/>
        <w:textAlignment w:val="baseline"/>
        <w:rPr>
          <w:b/>
          <w:bCs/>
        </w:rPr>
      </w:pPr>
      <w:r w:rsidRPr="00456B64">
        <w:rPr>
          <w:b/>
          <w:bCs/>
        </w:rPr>
        <w:t>OŚWIADCZENIE DLA CELÓW PODATKOWYCH</w:t>
      </w:r>
    </w:p>
    <w:p w14:paraId="4F6EDC1A" w14:textId="77777777" w:rsidR="00420E2E" w:rsidRPr="00456B64" w:rsidRDefault="00420E2E" w:rsidP="00420E2E">
      <w:pPr>
        <w:widowControl w:val="0"/>
        <w:autoSpaceDE w:val="0"/>
        <w:autoSpaceDN w:val="0"/>
        <w:jc w:val="center"/>
        <w:textAlignment w:val="baseline"/>
        <w:rPr>
          <w:b/>
          <w:bCs/>
        </w:rPr>
      </w:pPr>
      <w:r w:rsidRPr="00456B64">
        <w:rPr>
          <w:b/>
          <w:bCs/>
        </w:rPr>
        <w:t xml:space="preserve">DOTYCZĄCE PODMIOTÓW POWIĄZANYCH </w:t>
      </w:r>
    </w:p>
    <w:p w14:paraId="6AFEB074" w14:textId="77777777" w:rsidR="00420E2E" w:rsidRPr="00456B64" w:rsidRDefault="00420E2E" w:rsidP="00420E2E">
      <w:pPr>
        <w:widowControl w:val="0"/>
        <w:autoSpaceDE w:val="0"/>
        <w:autoSpaceDN w:val="0"/>
        <w:jc w:val="center"/>
        <w:textAlignment w:val="baseline"/>
        <w:rPr>
          <w:b/>
          <w:bCs/>
        </w:rPr>
      </w:pPr>
    </w:p>
    <w:p w14:paraId="47C43845" w14:textId="77777777" w:rsidR="00420E2E" w:rsidRPr="00456B64" w:rsidRDefault="00420E2E" w:rsidP="00420E2E">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4DAF78B8" w14:textId="77777777" w:rsidR="00420E2E" w:rsidRPr="00456B64" w:rsidRDefault="00420E2E" w:rsidP="00420E2E">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5FB719E3" w14:textId="77777777" w:rsidR="00420E2E" w:rsidRPr="00456B64" w:rsidRDefault="00420E2E" w:rsidP="00420E2E">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lastRenderedPageBreak/>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0E68FAA6" w14:textId="77777777" w:rsidR="00420E2E" w:rsidRPr="00456B64" w:rsidRDefault="00420E2E" w:rsidP="00420E2E">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6C647C55" w14:textId="77777777" w:rsidR="00420E2E" w:rsidRPr="00456B64" w:rsidRDefault="00420E2E" w:rsidP="00420E2E">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6602B466" w14:textId="77777777" w:rsidR="00420E2E" w:rsidRPr="00456B64" w:rsidRDefault="00420E2E" w:rsidP="00420E2E">
      <w:pPr>
        <w:spacing w:after="200" w:line="276" w:lineRule="auto"/>
        <w:ind w:left="780"/>
        <w:contextualSpacing/>
        <w:textAlignment w:val="baseline"/>
      </w:pPr>
    </w:p>
    <w:p w14:paraId="10CFA013" w14:textId="77777777" w:rsidR="00420E2E" w:rsidRPr="00456B64" w:rsidRDefault="00420E2E" w:rsidP="00420E2E">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083CA56A" w14:textId="77777777" w:rsidR="00420E2E" w:rsidRPr="00456B64" w:rsidRDefault="00420E2E" w:rsidP="00420E2E">
      <w:pPr>
        <w:widowControl w:val="0"/>
        <w:autoSpaceDE w:val="0"/>
        <w:autoSpaceDN w:val="0"/>
        <w:spacing w:before="90"/>
        <w:ind w:right="110"/>
        <w:jc w:val="both"/>
        <w:outlineLvl w:val="0"/>
        <w:rPr>
          <w:rFonts w:eastAsia="Verdana"/>
          <w:b/>
          <w:bCs/>
          <w:lang w:eastAsia="en-US"/>
        </w:rPr>
      </w:pPr>
    </w:p>
    <w:p w14:paraId="19A282F1" w14:textId="77777777" w:rsidR="00420E2E" w:rsidRPr="00456B64" w:rsidRDefault="00420E2E" w:rsidP="00420E2E">
      <w:pPr>
        <w:widowControl w:val="0"/>
        <w:autoSpaceDE w:val="0"/>
        <w:autoSpaceDN w:val="0"/>
        <w:spacing w:before="90"/>
        <w:ind w:right="110"/>
        <w:jc w:val="both"/>
        <w:outlineLvl w:val="0"/>
        <w:rPr>
          <w:rFonts w:eastAsia="Verdana"/>
          <w:b/>
          <w:bCs/>
          <w:lang w:eastAsia="en-US"/>
        </w:rPr>
      </w:pPr>
    </w:p>
    <w:p w14:paraId="0A860A35" w14:textId="77777777" w:rsidR="00420E2E" w:rsidRPr="00456B64" w:rsidRDefault="00420E2E" w:rsidP="00420E2E">
      <w:pPr>
        <w:widowControl w:val="0"/>
        <w:autoSpaceDE w:val="0"/>
        <w:autoSpaceDN w:val="0"/>
        <w:spacing w:before="90"/>
        <w:ind w:right="110"/>
        <w:jc w:val="both"/>
        <w:outlineLvl w:val="0"/>
        <w:rPr>
          <w:rFonts w:eastAsia="Verdana"/>
          <w:b/>
          <w:bCs/>
          <w:lang w:eastAsia="en-US"/>
        </w:rPr>
      </w:pPr>
    </w:p>
    <w:p w14:paraId="53423EA3" w14:textId="77777777" w:rsidR="00420E2E" w:rsidRPr="00456B64" w:rsidRDefault="00420E2E" w:rsidP="00420E2E">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420E2E" w:rsidRPr="005B3AD3" w14:paraId="69A9DF5A" w14:textId="77777777" w:rsidTr="0024071B">
        <w:tc>
          <w:tcPr>
            <w:tcW w:w="4105" w:type="dxa"/>
          </w:tcPr>
          <w:p w14:paraId="2F69D393" w14:textId="77777777" w:rsidR="00420E2E" w:rsidRPr="001A7899" w:rsidRDefault="00420E2E" w:rsidP="0024071B">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09E67883" w14:textId="77777777" w:rsidR="00420E2E" w:rsidRPr="001A7899" w:rsidRDefault="00420E2E" w:rsidP="0024071B">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34EA6E84" w14:textId="77777777" w:rsidR="00420E2E" w:rsidRPr="001A7899" w:rsidRDefault="00420E2E" w:rsidP="00420E2E">
      <w:pPr>
        <w:spacing w:line="360" w:lineRule="auto"/>
        <w:contextualSpacing/>
        <w:jc w:val="both"/>
        <w:rPr>
          <w:rFonts w:ascii="Verdana" w:eastAsia="Calibri" w:hAnsi="Verdana" w:cs="Arial"/>
          <w:color w:val="222A35"/>
          <w:lang w:eastAsia="x-none"/>
        </w:rPr>
      </w:pPr>
    </w:p>
    <w:p w14:paraId="209E8A3B" w14:textId="77777777" w:rsidR="00420E2E" w:rsidRPr="003A3E17" w:rsidRDefault="00420E2E" w:rsidP="00420E2E"/>
    <w:p w14:paraId="7D29CFD3" w14:textId="77777777" w:rsidR="00420E2E" w:rsidRPr="001333A4" w:rsidRDefault="00420E2E" w:rsidP="00420E2E"/>
    <w:p w14:paraId="4816BC0D" w14:textId="77777777" w:rsidR="00420E2E" w:rsidRPr="00E02C5A" w:rsidRDefault="00420E2E" w:rsidP="00420E2E"/>
    <w:p w14:paraId="2B3915DE" w14:textId="77777777" w:rsidR="00420E2E" w:rsidRPr="00403B7C" w:rsidRDefault="00420E2E" w:rsidP="00420E2E"/>
    <w:p w14:paraId="4808A2A4" w14:textId="77777777" w:rsidR="00420E2E" w:rsidRPr="003558D3" w:rsidRDefault="00420E2E" w:rsidP="00420E2E"/>
    <w:p w14:paraId="0E5441E0" w14:textId="77777777" w:rsidR="00420E2E" w:rsidRPr="004A06AB" w:rsidRDefault="00420E2E" w:rsidP="00420E2E"/>
    <w:p w14:paraId="516FEF1D" w14:textId="77777777" w:rsidR="00420E2E" w:rsidRPr="005A1388" w:rsidRDefault="00420E2E" w:rsidP="00420E2E"/>
    <w:p w14:paraId="4E3502FA" w14:textId="77777777" w:rsidR="00420E2E" w:rsidRPr="007B6299" w:rsidRDefault="00420E2E" w:rsidP="00420E2E"/>
    <w:p w14:paraId="62C009AF" w14:textId="77777777" w:rsidR="00420E2E" w:rsidRPr="00856EBA" w:rsidRDefault="00420E2E" w:rsidP="00420E2E"/>
    <w:p w14:paraId="7C4068BF" w14:textId="77777777" w:rsidR="00420E2E" w:rsidRPr="000B1A2A" w:rsidRDefault="00420E2E" w:rsidP="00420E2E"/>
    <w:p w14:paraId="4DFF4FFC" w14:textId="77777777" w:rsidR="00420E2E" w:rsidRPr="00F5082F" w:rsidRDefault="00420E2E" w:rsidP="00420E2E"/>
    <w:p w14:paraId="56AC6644" w14:textId="77777777" w:rsidR="00420E2E" w:rsidRPr="002A4C49" w:rsidRDefault="00420E2E" w:rsidP="00420E2E"/>
    <w:p w14:paraId="2EDC11E0" w14:textId="77777777" w:rsidR="00420E2E" w:rsidRPr="00C603E2" w:rsidRDefault="00420E2E" w:rsidP="00420E2E"/>
    <w:p w14:paraId="4BA689AD" w14:textId="77777777" w:rsidR="00420E2E" w:rsidRPr="002567AF" w:rsidRDefault="00420E2E" w:rsidP="00420E2E"/>
    <w:p w14:paraId="4EFCA0BE" w14:textId="77777777" w:rsidR="00420E2E" w:rsidRPr="005F4E6B" w:rsidRDefault="00420E2E" w:rsidP="00420E2E"/>
    <w:p w14:paraId="4CAF6C45" w14:textId="77777777" w:rsidR="00420E2E" w:rsidRPr="00965298" w:rsidRDefault="00420E2E" w:rsidP="00420E2E"/>
    <w:p w14:paraId="233D66E4" w14:textId="77777777" w:rsidR="00496551" w:rsidRPr="00420E2E" w:rsidRDefault="00496551" w:rsidP="00420E2E"/>
    <w:sectPr w:rsidR="00496551" w:rsidRPr="00420E2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B9BFD" w14:textId="77777777" w:rsidR="00A31B24" w:rsidRDefault="00A31B24">
      <w:r>
        <w:separator/>
      </w:r>
    </w:p>
  </w:endnote>
  <w:endnote w:type="continuationSeparator" w:id="0">
    <w:p w14:paraId="243CC74D" w14:textId="77777777" w:rsidR="00A31B24" w:rsidRDefault="00A31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5699F" w14:textId="77777777" w:rsidR="005C6508" w:rsidRDefault="005C650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40E23" w14:textId="77777777" w:rsidR="00420E2E" w:rsidRDefault="00420E2E">
    <w:pPr>
      <w:pStyle w:val="Stopka"/>
      <w:jc w:val="right"/>
    </w:pPr>
    <w:r>
      <w:fldChar w:fldCharType="begin"/>
    </w:r>
    <w:r>
      <w:instrText>PAGE   \* MERGEFORMAT</w:instrText>
    </w:r>
    <w:r>
      <w:fldChar w:fldCharType="separate"/>
    </w:r>
    <w:r>
      <w:t>2</w:t>
    </w:r>
    <w:r>
      <w:fldChar w:fldCharType="end"/>
    </w:r>
  </w:p>
  <w:p w14:paraId="589A9433" w14:textId="77777777" w:rsidR="005C6508" w:rsidRDefault="005C650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90E25" w14:textId="77777777" w:rsidR="005C6508" w:rsidRDefault="005C65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BB55F" w14:textId="77777777" w:rsidR="00A31B24" w:rsidRDefault="00A31B24">
      <w:r>
        <w:separator/>
      </w:r>
    </w:p>
  </w:footnote>
  <w:footnote w:type="continuationSeparator" w:id="0">
    <w:p w14:paraId="5B379921" w14:textId="77777777" w:rsidR="00A31B24" w:rsidRDefault="00A31B24">
      <w:r>
        <w:continuationSeparator/>
      </w:r>
    </w:p>
  </w:footnote>
  <w:footnote w:id="1">
    <w:p w14:paraId="00D96558" w14:textId="77777777" w:rsidR="00420E2E" w:rsidRPr="00456B64" w:rsidRDefault="00420E2E" w:rsidP="00420E2E">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2F117F04" w14:textId="77777777" w:rsidR="00420E2E" w:rsidRPr="00456B64" w:rsidRDefault="00420E2E" w:rsidP="00420E2E">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D429013" w14:textId="77777777" w:rsidR="00420E2E" w:rsidRPr="00456B64" w:rsidRDefault="00420E2E" w:rsidP="00420E2E">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0D9E0328" w14:textId="77777777" w:rsidR="00420E2E" w:rsidRPr="00456B64" w:rsidRDefault="00420E2E" w:rsidP="00420E2E">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01EBD407" w14:textId="77777777" w:rsidR="00420E2E" w:rsidRPr="00456B64" w:rsidRDefault="00420E2E" w:rsidP="00420E2E">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4F31B063" w14:textId="77777777" w:rsidR="00420E2E" w:rsidRPr="00456B64" w:rsidRDefault="00420E2E" w:rsidP="00420E2E">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4048A760" w14:textId="77777777" w:rsidR="00420E2E" w:rsidRPr="00456B64" w:rsidRDefault="00420E2E" w:rsidP="00420E2E">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E49DD73" w14:textId="77777777" w:rsidR="00420E2E" w:rsidRPr="00456B64" w:rsidRDefault="00420E2E" w:rsidP="00420E2E">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2C15ADF" w14:textId="77777777" w:rsidR="00420E2E" w:rsidRPr="00456B64" w:rsidRDefault="00420E2E" w:rsidP="00420E2E">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3EC7EB89" w14:textId="77777777" w:rsidR="00420E2E" w:rsidRPr="00456B64" w:rsidRDefault="00420E2E" w:rsidP="00420E2E">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16A3CE66" w14:textId="77777777" w:rsidR="00420E2E" w:rsidRPr="00456B64" w:rsidRDefault="00420E2E" w:rsidP="00420E2E">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r w:rsidRPr="00456B64">
        <w:rPr>
          <w:rStyle w:val="normaltextrun"/>
          <w:rFonts w:ascii="Verdana" w:hAnsi="Verdana" w:cs="Arial"/>
          <w:color w:val="000000"/>
          <w:sz w:val="16"/>
          <w:szCs w:val="16"/>
        </w:rPr>
        <w:t>ekspektatywy, w tym jednostek uczestnictwa i certyfikatów inwestycyjnych, lub</w:t>
      </w:r>
      <w:r w:rsidRPr="00456B64">
        <w:rPr>
          <w:rStyle w:val="eop"/>
          <w:rFonts w:ascii="Verdana" w:hAnsi="Verdana" w:cs="Arial"/>
          <w:color w:val="000000"/>
          <w:sz w:val="16"/>
          <w:szCs w:val="16"/>
        </w:rPr>
        <w:t> </w:t>
      </w:r>
    </w:p>
    <w:p w14:paraId="2531DA8D" w14:textId="77777777" w:rsidR="00420E2E" w:rsidRPr="00456B64" w:rsidRDefault="00420E2E" w:rsidP="00420E2E">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49A0F3F" w14:textId="77777777" w:rsidR="00420E2E" w:rsidRPr="00456B64" w:rsidRDefault="00420E2E" w:rsidP="00420E2E">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54783F5" w14:textId="77777777" w:rsidR="00420E2E" w:rsidRPr="00456B64" w:rsidRDefault="00420E2E" w:rsidP="00420E2E">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439E1DF4" w14:textId="77777777" w:rsidR="00420E2E" w:rsidRPr="00456B64" w:rsidRDefault="00420E2E" w:rsidP="00420E2E">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23EFEC37" w14:textId="77777777" w:rsidR="00420E2E" w:rsidRPr="00456B64" w:rsidRDefault="00420E2E" w:rsidP="00420E2E">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4645B3E6" w14:textId="77777777" w:rsidR="00420E2E" w:rsidRPr="00456B64" w:rsidRDefault="00420E2E" w:rsidP="00420E2E">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7B13680D" w14:textId="77777777" w:rsidR="00420E2E" w:rsidRPr="00456B64" w:rsidRDefault="00420E2E" w:rsidP="00420E2E">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328BB156" w14:textId="77777777" w:rsidR="00420E2E" w:rsidRPr="00456B64" w:rsidRDefault="00420E2E" w:rsidP="00420E2E">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41EF866" w14:textId="77777777" w:rsidR="00420E2E" w:rsidRPr="00456B64" w:rsidRDefault="00420E2E" w:rsidP="00420E2E">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232C37D3" w14:textId="77777777" w:rsidR="00420E2E" w:rsidRPr="00456B64" w:rsidRDefault="00420E2E" w:rsidP="00420E2E">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72665A2A" w14:textId="77777777" w:rsidR="00420E2E" w:rsidRPr="00456B64" w:rsidRDefault="00420E2E" w:rsidP="00420E2E">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5B9DE628" w14:textId="77777777" w:rsidR="00420E2E" w:rsidRPr="00456B64" w:rsidRDefault="00420E2E" w:rsidP="00420E2E">
      <w:pPr>
        <w:pStyle w:val="Tekstprzypisudolnego"/>
        <w:ind w:firstLine="142"/>
        <w:jc w:val="both"/>
        <w:rPr>
          <w:sz w:val="16"/>
          <w:szCs w:val="16"/>
        </w:rPr>
      </w:pPr>
      <w:r w:rsidRPr="00456B64">
        <w:rPr>
          <w:sz w:val="16"/>
          <w:szCs w:val="16"/>
        </w:rPr>
        <w:t>a) osobę prawną,</w:t>
      </w:r>
    </w:p>
    <w:p w14:paraId="539371C2" w14:textId="77777777" w:rsidR="00420E2E" w:rsidRPr="00456B64" w:rsidRDefault="00420E2E" w:rsidP="00420E2E">
      <w:pPr>
        <w:pStyle w:val="Tekstprzypisudolnego"/>
        <w:ind w:firstLine="142"/>
        <w:jc w:val="both"/>
        <w:rPr>
          <w:sz w:val="16"/>
          <w:szCs w:val="16"/>
        </w:rPr>
      </w:pPr>
      <w:r w:rsidRPr="00456B64">
        <w:rPr>
          <w:sz w:val="16"/>
          <w:szCs w:val="16"/>
        </w:rPr>
        <w:t>b) spółkę kapitałową w organizacji,</w:t>
      </w:r>
    </w:p>
    <w:p w14:paraId="5A800886" w14:textId="77777777" w:rsidR="00420E2E" w:rsidRPr="00456B64" w:rsidRDefault="00420E2E" w:rsidP="00420E2E">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7CD3EFD7" w14:textId="77777777" w:rsidR="00420E2E" w:rsidRPr="00456B64" w:rsidRDefault="00420E2E" w:rsidP="00420E2E">
      <w:pPr>
        <w:pStyle w:val="Tekstprzypisudolnego"/>
        <w:ind w:firstLine="142"/>
        <w:jc w:val="both"/>
        <w:rPr>
          <w:sz w:val="16"/>
          <w:szCs w:val="16"/>
        </w:rPr>
      </w:pPr>
      <w:r w:rsidRPr="00456B64">
        <w:rPr>
          <w:sz w:val="16"/>
          <w:szCs w:val="16"/>
        </w:rPr>
        <w:t>d) spółkę niemającą osobowości prawnej, o której mowa w art. 1 ust. 3 pkt 2,</w:t>
      </w:r>
    </w:p>
    <w:p w14:paraId="69A51246" w14:textId="77777777" w:rsidR="00420E2E" w:rsidRPr="00456B64" w:rsidRDefault="00420E2E" w:rsidP="00420E2E">
      <w:pPr>
        <w:pStyle w:val="Tekstprzypisudolnego"/>
        <w:ind w:firstLine="142"/>
        <w:jc w:val="both"/>
        <w:rPr>
          <w:sz w:val="16"/>
          <w:szCs w:val="16"/>
        </w:rPr>
      </w:pPr>
      <w:r w:rsidRPr="00456B64">
        <w:rPr>
          <w:sz w:val="16"/>
          <w:szCs w:val="16"/>
        </w:rPr>
        <w:t>e) fundację, trust lub inny podmiot albo stosunek prawny o charakterze powierniczym,</w:t>
      </w:r>
    </w:p>
    <w:p w14:paraId="7CBAFB57" w14:textId="77777777" w:rsidR="00420E2E" w:rsidRPr="00456B64" w:rsidRDefault="00420E2E" w:rsidP="00420E2E">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2C4938BC" w14:textId="77777777" w:rsidR="00420E2E" w:rsidRPr="00456B64" w:rsidRDefault="00420E2E" w:rsidP="00420E2E">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10124F27" w14:textId="77777777" w:rsidR="00420E2E" w:rsidRPr="00456B64" w:rsidRDefault="00420E2E" w:rsidP="00420E2E">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sidRPr="00456B64">
        <w:rPr>
          <w:sz w:val="16"/>
          <w:szCs w:val="16"/>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6E24F" w14:textId="77777777" w:rsidR="005C6508" w:rsidRDefault="005C650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F1BDB" w14:textId="77777777" w:rsidR="005C6508" w:rsidRDefault="005C650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4D357" w14:textId="77777777" w:rsidR="005C6508" w:rsidRDefault="005C650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AD11565"/>
    <w:multiLevelType w:val="hybridMultilevel"/>
    <w:tmpl w:val="E7A6811C"/>
    <w:lvl w:ilvl="0" w:tplc="7C3463E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66419364">
    <w:abstractNumId w:val="20"/>
  </w:num>
  <w:num w:numId="2" w16cid:durableId="12106510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57067979">
    <w:abstractNumId w:val="31"/>
  </w:num>
  <w:num w:numId="4" w16cid:durableId="90515183">
    <w:abstractNumId w:val="12"/>
  </w:num>
  <w:num w:numId="5" w16cid:durableId="1391853958">
    <w:abstractNumId w:val="33"/>
  </w:num>
  <w:num w:numId="6" w16cid:durableId="411005777">
    <w:abstractNumId w:val="35"/>
  </w:num>
  <w:num w:numId="7" w16cid:durableId="1027759791">
    <w:abstractNumId w:val="38"/>
  </w:num>
  <w:num w:numId="8" w16cid:durableId="957681568">
    <w:abstractNumId w:val="27"/>
  </w:num>
  <w:num w:numId="9" w16cid:durableId="221723462">
    <w:abstractNumId w:val="42"/>
  </w:num>
  <w:num w:numId="10" w16cid:durableId="510534708">
    <w:abstractNumId w:val="29"/>
  </w:num>
  <w:num w:numId="11" w16cid:durableId="382367619">
    <w:abstractNumId w:val="6"/>
  </w:num>
  <w:num w:numId="12" w16cid:durableId="1072200390">
    <w:abstractNumId w:val="11"/>
  </w:num>
  <w:num w:numId="13" w16cid:durableId="1568223528">
    <w:abstractNumId w:val="15"/>
  </w:num>
  <w:num w:numId="14" w16cid:durableId="342778600">
    <w:abstractNumId w:val="43"/>
  </w:num>
  <w:num w:numId="15" w16cid:durableId="451632133">
    <w:abstractNumId w:val="14"/>
  </w:num>
  <w:num w:numId="16" w16cid:durableId="1715614197">
    <w:abstractNumId w:val="10"/>
  </w:num>
  <w:num w:numId="17" w16cid:durableId="1150361941">
    <w:abstractNumId w:val="40"/>
  </w:num>
  <w:num w:numId="18" w16cid:durableId="1870678948">
    <w:abstractNumId w:val="30"/>
  </w:num>
  <w:num w:numId="19" w16cid:durableId="270362513">
    <w:abstractNumId w:val="25"/>
  </w:num>
  <w:num w:numId="20" w16cid:durableId="1830708901">
    <w:abstractNumId w:val="28"/>
  </w:num>
  <w:num w:numId="21" w16cid:durableId="205916653">
    <w:abstractNumId w:val="21"/>
  </w:num>
  <w:num w:numId="22" w16cid:durableId="66538622">
    <w:abstractNumId w:val="0"/>
  </w:num>
  <w:num w:numId="23" w16cid:durableId="808547844">
    <w:abstractNumId w:val="41"/>
  </w:num>
  <w:num w:numId="24" w16cid:durableId="1498767229">
    <w:abstractNumId w:val="19"/>
  </w:num>
  <w:num w:numId="25" w16cid:durableId="216598450">
    <w:abstractNumId w:val="3"/>
  </w:num>
  <w:num w:numId="26" w16cid:durableId="1834249818">
    <w:abstractNumId w:val="34"/>
  </w:num>
  <w:num w:numId="27" w16cid:durableId="11455108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0165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593166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89582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4636899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140708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518618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30815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852649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4337759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6357810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564675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3948030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066340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354192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843338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4989096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792840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041475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974946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703514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928015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2"/>
  </w:num>
  <w:num w:numId="51" w16cid:durableId="268320278">
    <w:abstractNumId w:val="1"/>
  </w:num>
  <w:num w:numId="52" w16cid:durableId="629677449">
    <w:abstractNumId w:val="22"/>
  </w:num>
  <w:num w:numId="53" w16cid:durableId="1189830852">
    <w:abstractNumId w:val="17"/>
  </w:num>
  <w:num w:numId="54" w16cid:durableId="366219774">
    <w:abstractNumId w:val="2"/>
  </w:num>
  <w:num w:numId="55" w16cid:durableId="24063625">
    <w:abstractNumId w:val="13"/>
  </w:num>
  <w:num w:numId="56" w16cid:durableId="1783646381">
    <w:abstractNumId w:val="23"/>
  </w:num>
  <w:num w:numId="57" w16cid:durableId="13513753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31B24"/>
    <w:rsid w:val="000033EA"/>
    <w:rsid w:val="0002467C"/>
    <w:rsid w:val="00040A7A"/>
    <w:rsid w:val="0007315E"/>
    <w:rsid w:val="000936CA"/>
    <w:rsid w:val="00097182"/>
    <w:rsid w:val="000B1A00"/>
    <w:rsid w:val="000C0F66"/>
    <w:rsid w:val="001764D4"/>
    <w:rsid w:val="001F341B"/>
    <w:rsid w:val="002430FD"/>
    <w:rsid w:val="00267340"/>
    <w:rsid w:val="002744DA"/>
    <w:rsid w:val="00275C59"/>
    <w:rsid w:val="002E46B7"/>
    <w:rsid w:val="003121FD"/>
    <w:rsid w:val="00337165"/>
    <w:rsid w:val="003974EB"/>
    <w:rsid w:val="003C6167"/>
    <w:rsid w:val="003F1749"/>
    <w:rsid w:val="00420E2E"/>
    <w:rsid w:val="00496551"/>
    <w:rsid w:val="004A692C"/>
    <w:rsid w:val="004C4EC3"/>
    <w:rsid w:val="0050219D"/>
    <w:rsid w:val="00512FD2"/>
    <w:rsid w:val="00523F87"/>
    <w:rsid w:val="00593CEB"/>
    <w:rsid w:val="005C6508"/>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31B24"/>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CA06F9"/>
  <w15:chartTrackingRefBased/>
  <w15:docId w15:val="{C67874A1-1030-4FA9-8DC2-CDEE47EB5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20E2E"/>
    <w:rPr>
      <w:sz w:val="24"/>
      <w:szCs w:val="24"/>
    </w:rPr>
  </w:style>
  <w:style w:type="paragraph" w:styleId="Nagwek2">
    <w:name w:val="heading 2"/>
    <w:basedOn w:val="Normalny"/>
    <w:next w:val="Normalny"/>
    <w:link w:val="Nagwek2Znak"/>
    <w:uiPriority w:val="9"/>
    <w:semiHidden/>
    <w:unhideWhenUsed/>
    <w:qFormat/>
    <w:rsid w:val="00420E2E"/>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420E2E"/>
    <w:rPr>
      <w:rFonts w:ascii="Cambria" w:hAnsi="Cambria"/>
      <w:b/>
      <w:bCs/>
      <w:i/>
      <w:iCs/>
      <w:sz w:val="28"/>
      <w:szCs w:val="28"/>
    </w:rPr>
  </w:style>
  <w:style w:type="character" w:customStyle="1" w:styleId="StopkaZnak">
    <w:name w:val="Stopka Znak"/>
    <w:link w:val="Stopka"/>
    <w:uiPriority w:val="99"/>
    <w:rsid w:val="00420E2E"/>
    <w:rPr>
      <w:sz w:val="24"/>
      <w:szCs w:val="24"/>
    </w:rPr>
  </w:style>
  <w:style w:type="character" w:styleId="Pogrubienie">
    <w:name w:val="Strong"/>
    <w:uiPriority w:val="22"/>
    <w:qFormat/>
    <w:rsid w:val="002744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2182</Words>
  <Characters>14975</Characters>
  <Application>Microsoft Office Word</Application>
  <DocSecurity>0</DocSecurity>
  <Lines>383</Lines>
  <Paragraphs>147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2026-02-05T13:44:00Z</cp:lastPrinted>
  <dcterms:created xsi:type="dcterms:W3CDTF">2026-02-05T13:46:00Z</dcterms:created>
  <dcterms:modified xsi:type="dcterms:W3CDTF">2026-02-05T13:46:00Z</dcterms:modified>
</cp:coreProperties>
</file>