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E32E1" w14:textId="77777777" w:rsidR="0062466E" w:rsidRDefault="0062466E" w:rsidP="0062466E">
      <w:pPr>
        <w:jc w:val="right"/>
        <w:rPr>
          <w:b/>
        </w:rPr>
      </w:pPr>
      <w:r>
        <w:rPr>
          <w:noProof/>
        </w:rPr>
        <w:pict w14:anchorId="431E3EC2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6FE28F38" w14:textId="77777777" w:rsidR="0062466E" w:rsidRDefault="0062466E" w:rsidP="0062466E">
      <w:pPr>
        <w:jc w:val="right"/>
        <w:rPr>
          <w:rFonts w:eastAsia="MS Mincho"/>
          <w:b/>
        </w:rPr>
      </w:pPr>
    </w:p>
    <w:p w14:paraId="619D3B00" w14:textId="77777777" w:rsidR="0062466E" w:rsidRDefault="0062466E" w:rsidP="0062466E">
      <w:pPr>
        <w:jc w:val="right"/>
        <w:rPr>
          <w:rFonts w:eastAsia="MS Mincho"/>
          <w:b/>
        </w:rPr>
      </w:pPr>
      <w:r>
        <w:rPr>
          <w:noProof/>
        </w:rPr>
        <w:pict w14:anchorId="7A5A784E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7BC654C0" w14:textId="77777777" w:rsidR="0062466E" w:rsidRDefault="0062466E" w:rsidP="0062466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67ED4FE1" w14:textId="77777777" w:rsidR="0062466E" w:rsidRDefault="0062466E" w:rsidP="0062466E">
      <w:pPr>
        <w:jc w:val="right"/>
        <w:rPr>
          <w:rFonts w:eastAsia="MS Mincho"/>
          <w:b/>
        </w:rPr>
      </w:pPr>
    </w:p>
    <w:p w14:paraId="161E65A0" w14:textId="77777777" w:rsidR="0062466E" w:rsidRDefault="0062466E" w:rsidP="0062466E">
      <w:pPr>
        <w:jc w:val="center"/>
        <w:rPr>
          <w:b/>
        </w:rPr>
      </w:pPr>
      <w:r>
        <w:rPr>
          <w:b/>
        </w:rPr>
        <w:t>Kalkulacja Cenowa</w:t>
      </w:r>
    </w:p>
    <w:p w14:paraId="272D5A68" w14:textId="77777777" w:rsidR="0062466E" w:rsidRDefault="0062466E" w:rsidP="0062466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11F212DD" w14:textId="77777777" w:rsidR="0062466E" w:rsidRDefault="0062466E" w:rsidP="0062466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0ECA5BEA" w14:textId="69E73CAB" w:rsidR="0062466E" w:rsidRDefault="0062466E" w:rsidP="0062466E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KC-DE-zp.272-1</w:t>
      </w:r>
      <w:r>
        <w:rPr>
          <w:b/>
          <w:sz w:val="22"/>
        </w:rPr>
        <w:t>4</w:t>
      </w:r>
      <w:r>
        <w:rPr>
          <w:b/>
          <w:sz w:val="22"/>
        </w:rPr>
        <w:t>/2</w:t>
      </w:r>
      <w:r>
        <w:rPr>
          <w:b/>
          <w:sz w:val="22"/>
        </w:rPr>
        <w:t>6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62466E" w14:paraId="197F9FD9" w14:textId="77777777" w:rsidTr="0024071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434D942" w14:textId="77777777" w:rsidR="0062466E" w:rsidRDefault="0062466E" w:rsidP="0024071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A7F63C2" w14:textId="77777777" w:rsidR="0062466E" w:rsidRDefault="0062466E" w:rsidP="00240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22FED1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965CC9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C726217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B29C260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C12DBA7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A817C65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8E09A8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8153924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13DDC04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2E594C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6249C45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58BA682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62466E" w14:paraId="513510E2" w14:textId="77777777" w:rsidTr="0024071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023FA68" w14:textId="77777777" w:rsidR="0062466E" w:rsidRDefault="0062466E" w:rsidP="0024071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F4A58ED" w14:textId="77777777" w:rsidR="0062466E" w:rsidRDefault="0062466E" w:rsidP="00240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2423A37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C019B6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A72AC4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5207E43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98C11B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62466E" w14:paraId="13B6B7CE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5937A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7A64E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  <w:p w14:paraId="2E03E943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86A88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D047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20AB5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B690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B969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0CEC9805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61853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014B9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  <w:p w14:paraId="58B7DE9D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40BF9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0840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7350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ABC4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40AA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14D88FE3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0BE9F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DCC8E" w14:textId="77777777" w:rsidR="0062466E" w:rsidRDefault="0062466E" w:rsidP="002407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D218C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0060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46147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4CB1E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0E25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3439ED92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4C743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D4056" w14:textId="77777777" w:rsidR="0062466E" w:rsidRDefault="0062466E" w:rsidP="0024071B">
            <w:pPr>
              <w:rPr>
                <w:sz w:val="20"/>
                <w:szCs w:val="20"/>
              </w:rPr>
            </w:pPr>
          </w:p>
          <w:p w14:paraId="660A0BC4" w14:textId="77777777" w:rsidR="0062466E" w:rsidRDefault="0062466E" w:rsidP="0024071B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246F4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D5EE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FCC1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442B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E71B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7BB44322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BD022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C76E1" w14:textId="77777777" w:rsidR="0062466E" w:rsidRDefault="0062466E" w:rsidP="0024071B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2E795701" w14:textId="77777777" w:rsidR="0062466E" w:rsidRDefault="0062466E" w:rsidP="0024071B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B7CDC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BFF0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D46FC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0F23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602C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2B8834BD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076AC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5801F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  <w:p w14:paraId="6F2104B8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EF06B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102A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AE630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8B7D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2243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0EBF6E0C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C0CAE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F36C5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  <w:p w14:paraId="68C4E8F3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  <w:p w14:paraId="652993C2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65F62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E748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5CDD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94D3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6BB2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7445C7A7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D88CA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5A3B3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5B63C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FC15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74C5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5373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5138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7AAE7D1A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94AAE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2B62C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3A255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6361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6B88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644CF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6B2D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6650B793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253E5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93EFF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2AF6E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CCED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8242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BCFA8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23EA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3F0CA431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F6E13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EA96B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63189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0912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3C922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81622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0F0F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42C9C879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3BB4C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54819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BB9BB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FBD3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8CAB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4CBF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FFF2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6F28A4D3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C909D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4BBE4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8E009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9AAE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BDC9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80D1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9FA1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1107EE85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81B7B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2F5A8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6FBCF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FC81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C591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2A50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025A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5C587D46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62427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5E315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55A4C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DBE5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A235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7FB4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FBEC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47C56833" w14:textId="77777777" w:rsidR="0062466E" w:rsidRDefault="0062466E"/>
    <w:p w14:paraId="2B2CDFA7" w14:textId="77777777" w:rsidR="0062466E" w:rsidRDefault="0062466E"/>
    <w:p w14:paraId="7A26FBC4" w14:textId="77777777" w:rsidR="0062466E" w:rsidRDefault="0062466E"/>
    <w:p w14:paraId="350FA55D" w14:textId="77777777" w:rsidR="0062466E" w:rsidRDefault="0062466E"/>
    <w:p w14:paraId="3A882F12" w14:textId="77777777" w:rsidR="0062466E" w:rsidRDefault="0062466E"/>
    <w:p w14:paraId="4EAD8378" w14:textId="77777777" w:rsidR="0062466E" w:rsidRDefault="0062466E"/>
    <w:p w14:paraId="295FA7C7" w14:textId="77777777" w:rsidR="0062466E" w:rsidRDefault="0062466E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62466E" w14:paraId="50943F5B" w14:textId="77777777" w:rsidTr="0024071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6B635F5" w14:textId="77777777" w:rsidR="0062466E" w:rsidRDefault="0062466E" w:rsidP="0024071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740B0A7" w14:textId="77777777" w:rsidR="0062466E" w:rsidRDefault="0062466E" w:rsidP="00240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C5B66F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F489E7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4E5B4AFE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58D794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E53126C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3F681EA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2E2CF30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23354D5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64A3489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CE5EB6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314382B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19BBB179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62466E" w14:paraId="3DEB9DA9" w14:textId="77777777" w:rsidTr="0024071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24F5C13" w14:textId="77777777" w:rsidR="0062466E" w:rsidRDefault="0062466E" w:rsidP="0024071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98C32D3" w14:textId="77777777" w:rsidR="0062466E" w:rsidRDefault="0062466E" w:rsidP="0024071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2868E09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03D0C0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06C3BA8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33950B4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D9FDD4" w14:textId="77777777" w:rsidR="0062466E" w:rsidRDefault="0062466E" w:rsidP="0024071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62466E" w14:paraId="643E629E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ADFE3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BF22B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601EA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1A84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A0FC0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EB67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A02A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0F2BFD7F" w14:textId="77777777" w:rsidTr="0024071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A2ECD" w14:textId="77777777" w:rsidR="0062466E" w:rsidRDefault="0062466E" w:rsidP="002407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23B6D" w14:textId="77777777" w:rsidR="0062466E" w:rsidRDefault="0062466E" w:rsidP="0024071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E8CFB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3E7E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1424A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D48B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B328" w14:textId="77777777" w:rsidR="0062466E" w:rsidRDefault="0062466E" w:rsidP="00240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466E" w14:paraId="124358F1" w14:textId="77777777" w:rsidTr="0024071B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19BE43E" w14:textId="77777777" w:rsidR="0062466E" w:rsidRDefault="0062466E" w:rsidP="0024071B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8FF8AA" w14:textId="77777777" w:rsidR="0062466E" w:rsidRDefault="0062466E" w:rsidP="0024071B">
            <w:pPr>
              <w:rPr>
                <w:rFonts w:ascii="Calibri" w:hAnsi="Calibri"/>
              </w:rPr>
            </w:pPr>
          </w:p>
        </w:tc>
      </w:tr>
    </w:tbl>
    <w:p w14:paraId="3CB7DE75" w14:textId="77777777" w:rsidR="0062466E" w:rsidRDefault="0062466E" w:rsidP="0062466E">
      <w:pPr>
        <w:rPr>
          <w:b/>
          <w:bCs/>
          <w:sz w:val="20"/>
          <w:szCs w:val="20"/>
        </w:rPr>
      </w:pPr>
    </w:p>
    <w:p w14:paraId="74DDFE3A" w14:textId="77777777" w:rsidR="0062466E" w:rsidRPr="004918F4" w:rsidRDefault="0062466E" w:rsidP="0062466E">
      <w:pPr>
        <w:rPr>
          <w:b/>
          <w:bCs/>
          <w:sz w:val="20"/>
          <w:szCs w:val="20"/>
        </w:rPr>
      </w:pPr>
      <w:r w:rsidRPr="004918F4">
        <w:rPr>
          <w:b/>
          <w:bCs/>
          <w:sz w:val="20"/>
          <w:szCs w:val="20"/>
        </w:rPr>
        <w:t>Do oceny ofert konieczna jest wycena wszystkich pozycji wyszczególnionych w załączniku nr 3 (opis przedmiotu zamówienia) z uwzględnieniem ilości zamawianych urządzeń!!!</w:t>
      </w:r>
    </w:p>
    <w:p w14:paraId="036EDB1B" w14:textId="77777777" w:rsidR="0062466E" w:rsidRPr="004918F4" w:rsidRDefault="0062466E" w:rsidP="0062466E">
      <w:pPr>
        <w:jc w:val="both"/>
        <w:rPr>
          <w:sz w:val="20"/>
          <w:szCs w:val="20"/>
        </w:rPr>
      </w:pPr>
      <w:r w:rsidRPr="004918F4"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4ED83ACD" w14:textId="77777777" w:rsidR="0062466E" w:rsidRDefault="0062466E" w:rsidP="0062466E">
      <w:pPr>
        <w:jc w:val="center"/>
        <w:rPr>
          <w:bCs/>
          <w:i/>
          <w:iCs/>
          <w:color w:val="FF0000"/>
          <w:sz w:val="22"/>
          <w:szCs w:val="22"/>
        </w:rPr>
      </w:pPr>
    </w:p>
    <w:p w14:paraId="5854B9D1" w14:textId="77777777" w:rsidR="0062466E" w:rsidRPr="00324716" w:rsidRDefault="0062466E" w:rsidP="0062466E">
      <w:pPr>
        <w:jc w:val="center"/>
      </w:pPr>
      <w:r w:rsidRPr="004918F4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  <w:r>
        <w:rPr>
          <w:bCs/>
          <w:i/>
          <w:iCs/>
          <w:color w:val="FF0000"/>
          <w:sz w:val="22"/>
          <w:szCs w:val="22"/>
        </w:rPr>
        <w:t xml:space="preserve"> </w:t>
      </w:r>
      <w:r w:rsidRPr="004918F4">
        <w:rPr>
          <w:bCs/>
          <w:i/>
          <w:iCs/>
          <w:color w:val="FF0000"/>
          <w:sz w:val="22"/>
          <w:szCs w:val="22"/>
        </w:rPr>
        <w:t>podpisem elektronicznym lub podpisem zaufanym lub podpisem osobistym</w:t>
      </w:r>
      <w:r w:rsidRPr="00932BBB">
        <w:rPr>
          <w:bCs/>
          <w:i/>
          <w:iCs/>
          <w:color w:val="FF0000"/>
          <w:sz w:val="22"/>
          <w:szCs w:val="22"/>
        </w:rPr>
        <w:t>.</w:t>
      </w:r>
    </w:p>
    <w:p w14:paraId="45695D9E" w14:textId="77777777" w:rsidR="0062466E" w:rsidRPr="008C2FF6" w:rsidRDefault="0062466E" w:rsidP="0062466E"/>
    <w:p w14:paraId="0C776CC5" w14:textId="01D99925" w:rsidR="0014437C" w:rsidRDefault="0014437C" w:rsidP="0062466E"/>
    <w:p w14:paraId="1E4DBC33" w14:textId="77777777" w:rsidR="0062466E" w:rsidRPr="0062466E" w:rsidRDefault="0062466E" w:rsidP="0062466E"/>
    <w:p w14:paraId="6A47012B" w14:textId="77777777" w:rsidR="0062466E" w:rsidRPr="0062466E" w:rsidRDefault="0062466E" w:rsidP="0062466E"/>
    <w:p w14:paraId="704B88A6" w14:textId="77777777" w:rsidR="0062466E" w:rsidRPr="0062466E" w:rsidRDefault="0062466E" w:rsidP="0062466E"/>
    <w:p w14:paraId="7D657A25" w14:textId="77777777" w:rsidR="0062466E" w:rsidRPr="0062466E" w:rsidRDefault="0062466E" w:rsidP="0062466E"/>
    <w:p w14:paraId="14321812" w14:textId="77777777" w:rsidR="0062466E" w:rsidRPr="0062466E" w:rsidRDefault="0062466E" w:rsidP="0062466E"/>
    <w:p w14:paraId="7BBBC43F" w14:textId="77777777" w:rsidR="0062466E" w:rsidRPr="0062466E" w:rsidRDefault="0062466E" w:rsidP="0062466E"/>
    <w:p w14:paraId="4777A80A" w14:textId="77777777" w:rsidR="0062466E" w:rsidRPr="0062466E" w:rsidRDefault="0062466E" w:rsidP="0062466E"/>
    <w:p w14:paraId="5B443F1D" w14:textId="77777777" w:rsidR="0062466E" w:rsidRPr="0062466E" w:rsidRDefault="0062466E" w:rsidP="0062466E"/>
    <w:p w14:paraId="09FB9442" w14:textId="77777777" w:rsidR="0062466E" w:rsidRPr="0062466E" w:rsidRDefault="0062466E" w:rsidP="0062466E"/>
    <w:p w14:paraId="4B09C881" w14:textId="77777777" w:rsidR="0062466E" w:rsidRPr="0062466E" w:rsidRDefault="0062466E" w:rsidP="0062466E"/>
    <w:p w14:paraId="165EDBF2" w14:textId="77777777" w:rsidR="0062466E" w:rsidRPr="0062466E" w:rsidRDefault="0062466E" w:rsidP="0062466E"/>
    <w:p w14:paraId="41954F83" w14:textId="77777777" w:rsidR="0062466E" w:rsidRPr="0062466E" w:rsidRDefault="0062466E" w:rsidP="0062466E"/>
    <w:p w14:paraId="72EDC14D" w14:textId="77777777" w:rsidR="0062466E" w:rsidRPr="0062466E" w:rsidRDefault="0062466E" w:rsidP="0062466E"/>
    <w:p w14:paraId="5AF3B779" w14:textId="77777777" w:rsidR="0062466E" w:rsidRDefault="0062466E" w:rsidP="0062466E"/>
    <w:p w14:paraId="7012D70B" w14:textId="77777777" w:rsidR="0062466E" w:rsidRDefault="0062466E" w:rsidP="0062466E"/>
    <w:p w14:paraId="6CFAEE69" w14:textId="77777777" w:rsidR="0062466E" w:rsidRPr="0062466E" w:rsidRDefault="0062466E" w:rsidP="0062466E">
      <w:pPr>
        <w:ind w:firstLine="708"/>
      </w:pPr>
    </w:p>
    <w:sectPr w:rsidR="0062466E" w:rsidRPr="006246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49AA6" w14:textId="77777777" w:rsidR="00081B2A" w:rsidRDefault="00081B2A">
      <w:r>
        <w:separator/>
      </w:r>
    </w:p>
  </w:endnote>
  <w:endnote w:type="continuationSeparator" w:id="0">
    <w:p w14:paraId="1AAD377E" w14:textId="77777777" w:rsidR="00081B2A" w:rsidRDefault="00081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66349" w14:textId="77777777" w:rsidR="00AA36F2" w:rsidRDefault="00AA36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47157" w14:textId="77777777" w:rsidR="0062466E" w:rsidRPr="00CC4E7C" w:rsidRDefault="0062466E" w:rsidP="0062466E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49DF023" w14:textId="77777777" w:rsidR="00AA36F2" w:rsidRDefault="00AA36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44944" w14:textId="77777777" w:rsidR="00AA36F2" w:rsidRDefault="00AA36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22C09" w14:textId="77777777" w:rsidR="00081B2A" w:rsidRDefault="00081B2A">
      <w:r>
        <w:separator/>
      </w:r>
    </w:p>
  </w:footnote>
  <w:footnote w:type="continuationSeparator" w:id="0">
    <w:p w14:paraId="7569DEDC" w14:textId="77777777" w:rsidR="00081B2A" w:rsidRDefault="00081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EF50C" w14:textId="77777777" w:rsidR="00AA36F2" w:rsidRDefault="00AA36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189EE" w14:textId="77777777" w:rsidR="00AA36F2" w:rsidRDefault="00AA36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8B10D" w14:textId="77777777" w:rsidR="00AA36F2" w:rsidRDefault="00AA36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07878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B2A"/>
    <w:rsid w:val="00021E1F"/>
    <w:rsid w:val="00081B2A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62466E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AA36F2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4749B939"/>
  <w15:chartTrackingRefBased/>
  <w15:docId w15:val="{76CDB130-1AF4-4A3A-8E34-ED610D0B3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466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46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A36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36F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A36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36F2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466E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217</Words>
  <Characters>1208</Characters>
  <Application>Microsoft Office Word</Application>
  <DocSecurity>0</DocSecurity>
  <Lines>120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2026-02-03T09:22:00Z</cp:lastPrinted>
  <dcterms:created xsi:type="dcterms:W3CDTF">2026-02-03T09:23:00Z</dcterms:created>
  <dcterms:modified xsi:type="dcterms:W3CDTF">2026-02-03T09:23:00Z</dcterms:modified>
</cp:coreProperties>
</file>