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1D9B7" w14:textId="77777777" w:rsidR="00F052A2" w:rsidRPr="00240E71" w:rsidRDefault="00F052A2" w:rsidP="00F052A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3EA3A7D" w14:textId="77777777" w:rsidR="00F052A2" w:rsidRDefault="00F052A2" w:rsidP="00F052A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BD2B4A9" w14:textId="77777777" w:rsidR="00F052A2" w:rsidRPr="0022732C" w:rsidRDefault="00F052A2" w:rsidP="00F052A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D699CC6" w14:textId="77777777" w:rsidR="00F052A2" w:rsidRDefault="00F052A2" w:rsidP="00F052A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7B0288E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C109425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3103101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F349383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F0BB925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3FCAA5E5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C4B19C8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828F475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6370E6F" w14:textId="77777777" w:rsidR="00F052A2" w:rsidRPr="0022732C" w:rsidRDefault="00F052A2" w:rsidP="00F052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931A1AC" w14:textId="77777777" w:rsidR="00F052A2" w:rsidRDefault="00F052A2" w:rsidP="00F052A2">
      <w:pPr>
        <w:spacing w:line="360" w:lineRule="auto"/>
      </w:pPr>
      <w:r>
        <w:t>Do: Nazwa i siedziba Zamawiającego:</w:t>
      </w:r>
    </w:p>
    <w:p w14:paraId="30142C29" w14:textId="77777777" w:rsidR="00F052A2" w:rsidRPr="00247153" w:rsidRDefault="00F052A2" w:rsidP="00F052A2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10EEF139" w14:textId="77777777" w:rsidR="00F052A2" w:rsidRPr="00247153" w:rsidRDefault="00F052A2" w:rsidP="00F052A2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39A8C065" w14:textId="77777777" w:rsidR="00F052A2" w:rsidRDefault="00F052A2" w:rsidP="00F052A2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19E9AE5F" w14:textId="77777777" w:rsidR="00F052A2" w:rsidRDefault="00F052A2" w:rsidP="00F052A2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4D33786" w14:textId="77777777" w:rsidR="00F052A2" w:rsidRDefault="00F052A2" w:rsidP="00F052A2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2605CE52" w14:textId="77777777" w:rsidR="00F052A2" w:rsidRDefault="00F052A2" w:rsidP="00F052A2">
      <w:pPr>
        <w:ind w:firstLine="3969"/>
        <w:rPr>
          <w:b/>
        </w:rPr>
      </w:pPr>
    </w:p>
    <w:p w14:paraId="47C8F3EF" w14:textId="28440648" w:rsidR="00F052A2" w:rsidRDefault="00F052A2" w:rsidP="00F052A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-zp.272-</w:t>
      </w:r>
      <w:r>
        <w:rPr>
          <w:b/>
        </w:rPr>
        <w:t>1</w:t>
      </w:r>
      <w:r>
        <w:rPr>
          <w:b/>
        </w:rPr>
        <w:t>4</w:t>
      </w:r>
      <w:r w:rsidRPr="00247153">
        <w:rPr>
          <w:b/>
        </w:rPr>
        <w:t>/</w:t>
      </w:r>
      <w:r>
        <w:rPr>
          <w:b/>
        </w:rPr>
        <w:t>2</w:t>
      </w:r>
      <w:r>
        <w:rPr>
          <w:b/>
        </w:rPr>
        <w:t>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0342F0FE" w14:textId="77777777" w:rsidR="00F052A2" w:rsidRDefault="00F052A2" w:rsidP="00F052A2">
      <w:pPr>
        <w:tabs>
          <w:tab w:val="right" w:pos="9000"/>
        </w:tabs>
      </w:pPr>
    </w:p>
    <w:p w14:paraId="3A23F998" w14:textId="77777777" w:rsidR="00F052A2" w:rsidRPr="005F7BDF" w:rsidRDefault="00F052A2" w:rsidP="00F052A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12B1457" w14:textId="77777777" w:rsidR="00F052A2" w:rsidRPr="005F7BDF" w:rsidRDefault="00F052A2" w:rsidP="00F052A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CB80919" w14:textId="77777777" w:rsidR="00F052A2" w:rsidRPr="005F7BDF" w:rsidRDefault="00F052A2" w:rsidP="00F052A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B41E676" w14:textId="77777777" w:rsidR="00F052A2" w:rsidRPr="005F7BDF" w:rsidRDefault="00F052A2" w:rsidP="00F052A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A3329AA" w14:textId="77777777" w:rsidR="00F052A2" w:rsidRPr="005F7BDF" w:rsidRDefault="00F052A2" w:rsidP="00F052A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7D22EB6" w14:textId="77777777" w:rsidR="00F052A2" w:rsidRPr="002969BE" w:rsidRDefault="00F052A2" w:rsidP="00F052A2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556A854" w14:textId="77777777" w:rsidR="00F052A2" w:rsidRPr="002969BE" w:rsidRDefault="00F052A2" w:rsidP="00F052A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8845870" w14:textId="77777777" w:rsidR="00F052A2" w:rsidRPr="002969BE" w:rsidRDefault="00F052A2" w:rsidP="00F052A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84183D2" w14:textId="77777777" w:rsidR="00F052A2" w:rsidRPr="002969BE" w:rsidRDefault="00F052A2" w:rsidP="00F052A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646B05E6" w14:textId="77777777" w:rsidR="00F052A2" w:rsidRPr="002969BE" w:rsidRDefault="00F052A2" w:rsidP="00F052A2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78CE36FF" w14:textId="77777777" w:rsidR="00F052A2" w:rsidRPr="00FE545C" w:rsidRDefault="00F052A2" w:rsidP="00F052A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A20CACD" w14:textId="77777777" w:rsidR="00F052A2" w:rsidRPr="00FE545C" w:rsidRDefault="00F052A2" w:rsidP="00F052A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710DF2E" w14:textId="77777777" w:rsidR="00F052A2" w:rsidRDefault="00F052A2" w:rsidP="00F052A2">
      <w:pPr>
        <w:jc w:val="both"/>
        <w:rPr>
          <w:sz w:val="18"/>
          <w:szCs w:val="18"/>
        </w:rPr>
      </w:pPr>
    </w:p>
    <w:p w14:paraId="5D4ED734" w14:textId="77777777" w:rsidR="00F052A2" w:rsidRDefault="00F052A2" w:rsidP="00F052A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4A2CA85" w14:textId="77777777" w:rsidR="00F052A2" w:rsidRPr="00730EFE" w:rsidRDefault="00F052A2" w:rsidP="00F052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44027FB" w14:textId="77777777" w:rsidR="00F052A2" w:rsidRPr="001D671E" w:rsidRDefault="00F052A2" w:rsidP="00F052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C4AB5F5" w14:textId="77777777" w:rsidR="00F052A2" w:rsidRDefault="00F052A2" w:rsidP="00F052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332F74" w14:textId="77777777" w:rsidR="00F052A2" w:rsidRDefault="00F052A2" w:rsidP="00F052A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B03881" w14:textId="77777777" w:rsidR="00F052A2" w:rsidRDefault="00F052A2" w:rsidP="00F052A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746BA8" w14:textId="77777777" w:rsidR="00F052A2" w:rsidRPr="001D671E" w:rsidRDefault="00F052A2" w:rsidP="00F052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052A2" w:rsidRPr="00FE545C" w14:paraId="004F604C" w14:textId="77777777" w:rsidTr="002407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2C7BF" w14:textId="77777777" w:rsidR="00F052A2" w:rsidRPr="00FE545C" w:rsidRDefault="00F052A2" w:rsidP="002407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5E1AC" w14:textId="77777777" w:rsidR="00F052A2" w:rsidRPr="00FE545C" w:rsidRDefault="00F052A2" w:rsidP="002407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6F63EA" w14:textId="77777777" w:rsidR="00F052A2" w:rsidRPr="00FE545C" w:rsidRDefault="00F052A2" w:rsidP="002407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8FF84" w14:textId="77777777" w:rsidR="00F052A2" w:rsidRPr="00FE545C" w:rsidRDefault="00F052A2" w:rsidP="002407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052A2" w:rsidRPr="00FE545C" w14:paraId="4F55544F" w14:textId="77777777" w:rsidTr="002407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DE1F6" w14:textId="77777777" w:rsidR="00F052A2" w:rsidRPr="00FE545C" w:rsidRDefault="00F052A2" w:rsidP="0024071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23D22" w14:textId="77777777" w:rsidR="00F052A2" w:rsidRPr="00FE545C" w:rsidRDefault="00F052A2" w:rsidP="0024071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0345B" w14:textId="77777777" w:rsidR="00F052A2" w:rsidRPr="00FE545C" w:rsidRDefault="00F052A2" w:rsidP="0024071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052A2" w:rsidRPr="00FE545C" w14:paraId="05379E7C" w14:textId="77777777" w:rsidTr="002407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03EF5" w14:textId="77777777" w:rsidR="00F052A2" w:rsidRPr="00FE545C" w:rsidRDefault="00F052A2" w:rsidP="0024071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BF1D5" w14:textId="77777777" w:rsidR="00F052A2" w:rsidRPr="00FE545C" w:rsidRDefault="00F052A2" w:rsidP="0024071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92E08" w14:textId="77777777" w:rsidR="00F052A2" w:rsidRPr="00FE545C" w:rsidRDefault="00F052A2" w:rsidP="0024071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1C7A9A7" w14:textId="77777777" w:rsidR="00F052A2" w:rsidRDefault="00F052A2" w:rsidP="00F052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3C444C2" w14:textId="77777777" w:rsidR="00F052A2" w:rsidRPr="00D638CC" w:rsidRDefault="00F052A2" w:rsidP="00F052A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B8E9F31" w14:textId="77777777" w:rsidR="00F052A2" w:rsidRPr="002F276A" w:rsidRDefault="00F052A2" w:rsidP="00F052A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97DF709" w14:textId="77777777" w:rsidR="00F052A2" w:rsidRPr="002F276A" w:rsidRDefault="00F052A2" w:rsidP="00F052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07B051D" w14:textId="77777777" w:rsidR="00F052A2" w:rsidRPr="002F276A" w:rsidRDefault="00F052A2" w:rsidP="00F052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A7FF224" w14:textId="77777777" w:rsidR="00F052A2" w:rsidRPr="002F276A" w:rsidRDefault="00F052A2" w:rsidP="00F052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979294C" w14:textId="77777777" w:rsidR="00F052A2" w:rsidRPr="002F276A" w:rsidRDefault="00F052A2" w:rsidP="00F052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831F066" w14:textId="77777777" w:rsidR="00F052A2" w:rsidRDefault="00F052A2" w:rsidP="00F052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EE03DD6" w14:textId="77777777" w:rsidR="00F052A2" w:rsidRDefault="00F052A2" w:rsidP="00F052A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B13133" w14:textId="77777777" w:rsidR="00F052A2" w:rsidRDefault="00F052A2" w:rsidP="00F052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7B97879" w14:textId="77777777" w:rsidR="00F052A2" w:rsidRDefault="00F052A2" w:rsidP="00F052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14F990C" w14:textId="77777777" w:rsidR="00F052A2" w:rsidRDefault="00F052A2" w:rsidP="00F052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AF01BA" w14:textId="77777777" w:rsidR="00F052A2" w:rsidRDefault="00F052A2" w:rsidP="00F052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E22866" w14:textId="77777777" w:rsidR="00F052A2" w:rsidRDefault="00F052A2" w:rsidP="00F052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34783E" w14:textId="77777777" w:rsidR="00F052A2" w:rsidRPr="000B45FE" w:rsidRDefault="00F052A2" w:rsidP="00F052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7F5BC4B" w14:textId="77777777" w:rsidR="00F052A2" w:rsidRDefault="00F052A2" w:rsidP="00F052A2">
      <w:pPr>
        <w:jc w:val="both"/>
        <w:rPr>
          <w:sz w:val="22"/>
          <w:szCs w:val="22"/>
        </w:rPr>
      </w:pPr>
    </w:p>
    <w:p w14:paraId="79452D95" w14:textId="77777777" w:rsidR="00F052A2" w:rsidRDefault="00F052A2" w:rsidP="00F052A2">
      <w:pPr>
        <w:jc w:val="both"/>
        <w:rPr>
          <w:sz w:val="22"/>
          <w:szCs w:val="22"/>
        </w:rPr>
      </w:pPr>
    </w:p>
    <w:p w14:paraId="6DF2B100" w14:textId="77777777" w:rsidR="00F052A2" w:rsidRDefault="00F052A2" w:rsidP="00F052A2">
      <w:pPr>
        <w:jc w:val="right"/>
        <w:rPr>
          <w:sz w:val="20"/>
          <w:szCs w:val="20"/>
        </w:rPr>
      </w:pPr>
    </w:p>
    <w:p w14:paraId="127D4138" w14:textId="77777777" w:rsidR="00F052A2" w:rsidRPr="00423B06" w:rsidRDefault="00F052A2" w:rsidP="00F052A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A3BAA54" w14:textId="77777777" w:rsidR="00F052A2" w:rsidRPr="00012E38" w:rsidRDefault="00F052A2" w:rsidP="00F052A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E024012" w14:textId="77777777" w:rsidR="00F052A2" w:rsidRPr="00E2419A" w:rsidRDefault="00F052A2" w:rsidP="00F052A2"/>
    <w:p w14:paraId="0760A711" w14:textId="77777777" w:rsidR="00F052A2" w:rsidRPr="00E034B0" w:rsidRDefault="00F052A2" w:rsidP="00F052A2"/>
    <w:p w14:paraId="21F5F751" w14:textId="77777777" w:rsidR="00F052A2" w:rsidRPr="00426FBD" w:rsidRDefault="00F052A2" w:rsidP="00F052A2"/>
    <w:p w14:paraId="741DA47B" w14:textId="77777777" w:rsidR="00F052A2" w:rsidRPr="00DA4EC0" w:rsidRDefault="00F052A2" w:rsidP="00F052A2"/>
    <w:p w14:paraId="3C6D6E26" w14:textId="77777777" w:rsidR="00FE545C" w:rsidRPr="00F052A2" w:rsidRDefault="00FE545C" w:rsidP="00F052A2"/>
    <w:sectPr w:rsidR="00FE545C" w:rsidRPr="00F052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9936C" w14:textId="77777777" w:rsidR="0037632A" w:rsidRDefault="0037632A">
      <w:r>
        <w:separator/>
      </w:r>
    </w:p>
  </w:endnote>
  <w:endnote w:type="continuationSeparator" w:id="0">
    <w:p w14:paraId="212046C0" w14:textId="77777777" w:rsidR="0037632A" w:rsidRDefault="00376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7B077" w14:textId="77777777" w:rsidR="00574041" w:rsidRDefault="005740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724D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2A24B" w14:textId="77777777" w:rsidR="00574041" w:rsidRDefault="00574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F1258" w14:textId="77777777" w:rsidR="0037632A" w:rsidRDefault="0037632A">
      <w:r>
        <w:separator/>
      </w:r>
    </w:p>
  </w:footnote>
  <w:footnote w:type="continuationSeparator" w:id="0">
    <w:p w14:paraId="6C4B55B9" w14:textId="77777777" w:rsidR="0037632A" w:rsidRDefault="00376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FBC8B" w14:textId="77777777" w:rsidR="00574041" w:rsidRDefault="00574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B9A9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69439" w14:textId="77777777" w:rsidR="00574041" w:rsidRDefault="005740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27472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98471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9316372">
    <w:abstractNumId w:val="0"/>
  </w:num>
  <w:num w:numId="4" w16cid:durableId="305815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32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632A"/>
    <w:rsid w:val="004B7300"/>
    <w:rsid w:val="004C6753"/>
    <w:rsid w:val="0057404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52A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AA28EA"/>
  <w15:chartTrackingRefBased/>
  <w15:docId w15:val="{F35BCB9F-3C0E-4C41-B72D-A843E509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2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2026-02-03T09:08:00Z</cp:lastPrinted>
  <dcterms:created xsi:type="dcterms:W3CDTF">2026-02-03T09:06:00Z</dcterms:created>
  <dcterms:modified xsi:type="dcterms:W3CDTF">2026-02-03T09:08:00Z</dcterms:modified>
</cp:coreProperties>
</file>