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FFEB8" w14:textId="4AAA9795" w:rsidR="00D34297" w:rsidRPr="00A11D82" w:rsidRDefault="002A448A" w:rsidP="00D34297">
      <w:pPr>
        <w:spacing w:after="480"/>
        <w:jc w:val="right"/>
      </w:pPr>
      <w:r w:rsidRPr="00A11D82">
        <w:t>Niepołomice</w:t>
      </w:r>
      <w:r w:rsidR="00D34297" w:rsidRPr="00A11D82">
        <w:t xml:space="preserve"> dnia: </w:t>
      </w:r>
      <w:r w:rsidRPr="00A11D82">
        <w:t>2026-02-0</w:t>
      </w:r>
      <w:r w:rsidR="00F423E0">
        <w:t>4</w:t>
      </w:r>
    </w:p>
    <w:p w14:paraId="290B8B59" w14:textId="77777777" w:rsidR="00D34297" w:rsidRPr="00A11D82" w:rsidRDefault="002A448A" w:rsidP="00D34297">
      <w:pPr>
        <w:spacing w:line="360" w:lineRule="auto"/>
        <w:rPr>
          <w:b/>
          <w:bCs/>
        </w:rPr>
      </w:pPr>
      <w:r w:rsidRPr="00A11D82">
        <w:rPr>
          <w:b/>
          <w:bCs/>
        </w:rPr>
        <w:t>GMINA NIEPOŁOMICE</w:t>
      </w:r>
    </w:p>
    <w:p w14:paraId="3AED9925" w14:textId="77777777" w:rsidR="00D34297" w:rsidRPr="00A11D82" w:rsidRDefault="002A448A" w:rsidP="00D34297">
      <w:pPr>
        <w:spacing w:line="360" w:lineRule="auto"/>
      </w:pPr>
      <w:r w:rsidRPr="00A11D82">
        <w:t>Pl. Zwycięstwa</w:t>
      </w:r>
      <w:r w:rsidR="00D34297" w:rsidRPr="00A11D82">
        <w:t xml:space="preserve"> </w:t>
      </w:r>
      <w:r w:rsidRPr="00A11D82">
        <w:t>13</w:t>
      </w:r>
    </w:p>
    <w:p w14:paraId="4818E2AE" w14:textId="77777777" w:rsidR="00D34297" w:rsidRPr="00A11D82" w:rsidRDefault="002A448A" w:rsidP="00D34297">
      <w:r w:rsidRPr="00A11D82">
        <w:t>32-005</w:t>
      </w:r>
      <w:r w:rsidR="00D34297" w:rsidRPr="00A11D82">
        <w:t xml:space="preserve"> </w:t>
      </w:r>
      <w:r w:rsidRPr="00A11D82">
        <w:t>Niepołomice</w:t>
      </w:r>
    </w:p>
    <w:p w14:paraId="04B9F197" w14:textId="69860A1A" w:rsidR="00A11D82" w:rsidRPr="00A11D82" w:rsidRDefault="00A11D82" w:rsidP="00D34297">
      <w:pPr>
        <w:spacing w:after="480"/>
        <w:jc w:val="both"/>
        <w:rPr>
          <w:bCs/>
        </w:rPr>
      </w:pPr>
      <w:r w:rsidRPr="00A11D82">
        <w:rPr>
          <w:bCs/>
        </w:rPr>
        <w:t>Pismo: ZP.271.56.2025.</w:t>
      </w:r>
      <w:r w:rsidR="00F423E0">
        <w:rPr>
          <w:bCs/>
        </w:rPr>
        <w:t>9</w:t>
      </w:r>
    </w:p>
    <w:p w14:paraId="5CA3AF49" w14:textId="77777777" w:rsidR="00D34297" w:rsidRPr="00A11D82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A11D82">
        <w:rPr>
          <w:b/>
        </w:rPr>
        <w:t>WYKONAWCY</w:t>
      </w:r>
    </w:p>
    <w:p w14:paraId="0E8859FD" w14:textId="77777777" w:rsidR="00D34297" w:rsidRPr="00A11D82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A11D82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A11D82" w14:paraId="5630D546" w14:textId="77777777" w:rsidTr="00D34297">
        <w:tc>
          <w:tcPr>
            <w:tcW w:w="9180" w:type="dxa"/>
            <w:shd w:val="clear" w:color="auto" w:fill="F2F2F2"/>
            <w:hideMark/>
          </w:tcPr>
          <w:p w14:paraId="1FF109EA" w14:textId="77777777" w:rsidR="00D34297" w:rsidRPr="00A11D82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A11D82">
              <w:rPr>
                <w:b/>
                <w:spacing w:val="50"/>
                <w:kern w:val="28"/>
              </w:rPr>
              <w:t>ZAWIADOMIENIE</w:t>
            </w:r>
          </w:p>
          <w:p w14:paraId="7D162906" w14:textId="77777777" w:rsidR="00D34297" w:rsidRPr="00A11D82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A11D82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2A72AF47" w14:textId="77777777" w:rsidR="00D34297" w:rsidRPr="00A11D82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</w:p>
    <w:p w14:paraId="0CBB1043" w14:textId="77777777" w:rsidR="00D34297" w:rsidRPr="00A11D82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  <w:r w:rsidRPr="00A11D82">
        <w:rPr>
          <w:rFonts w:eastAsia="Calibri"/>
          <w:lang w:eastAsia="en-US"/>
        </w:rPr>
        <w:t xml:space="preserve">Dotyczy </w:t>
      </w:r>
      <w:r w:rsidRPr="00A11D82">
        <w:t>postępowania o udzielenie zamówienia publicznego</w:t>
      </w:r>
      <w:r w:rsidRPr="00A11D8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A11D82" w14:paraId="77DB8DBF" w14:textId="77777777" w:rsidTr="00310284">
        <w:tc>
          <w:tcPr>
            <w:tcW w:w="2269" w:type="dxa"/>
          </w:tcPr>
          <w:p w14:paraId="7F6B892B" w14:textId="77777777" w:rsidR="00D34297" w:rsidRPr="00A11D82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11D82">
              <w:t>Nazwa zamówienia:</w:t>
            </w:r>
          </w:p>
        </w:tc>
        <w:tc>
          <w:tcPr>
            <w:tcW w:w="6803" w:type="dxa"/>
          </w:tcPr>
          <w:p w14:paraId="5B7A249D" w14:textId="77777777" w:rsidR="00D34297" w:rsidRPr="00A11D82" w:rsidRDefault="002A448A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11D82">
              <w:rPr>
                <w:bCs/>
              </w:rPr>
              <w:t>Dostawa wyposażenia warsztatów szkolnych na potrzeby kształcenia zawodowego w ramach projektu pod nazwą: Rozwijanie umiejętności zawodowych uczniów oraz kadry pedagogicznej szkół prowadzących kształcenie zawodowe w Niepołomicach</w:t>
            </w:r>
          </w:p>
        </w:tc>
      </w:tr>
      <w:tr w:rsidR="002A448A" w:rsidRPr="00A11D82" w14:paraId="3C634709" w14:textId="77777777" w:rsidTr="00284F32">
        <w:tc>
          <w:tcPr>
            <w:tcW w:w="2269" w:type="dxa"/>
          </w:tcPr>
          <w:p w14:paraId="3CD9DC1C" w14:textId="77777777" w:rsidR="002A448A" w:rsidRPr="00A11D82" w:rsidRDefault="002A448A" w:rsidP="00284F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11D82">
              <w:t>Numer referencyjny:</w:t>
            </w:r>
          </w:p>
        </w:tc>
        <w:tc>
          <w:tcPr>
            <w:tcW w:w="6803" w:type="dxa"/>
          </w:tcPr>
          <w:p w14:paraId="0CDE049A" w14:textId="77777777" w:rsidR="002A448A" w:rsidRPr="00A11D82" w:rsidRDefault="002A448A" w:rsidP="00284F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11D82">
              <w:rPr>
                <w:bCs/>
              </w:rPr>
              <w:t>ZP.271.56.2025</w:t>
            </w:r>
          </w:p>
        </w:tc>
      </w:tr>
    </w:tbl>
    <w:p w14:paraId="47A8FBDC" w14:textId="77777777" w:rsidR="00010B31" w:rsidRPr="00A11D82" w:rsidRDefault="00010B31" w:rsidP="00D34297">
      <w:pPr>
        <w:pStyle w:val="Nagwek"/>
        <w:tabs>
          <w:tab w:val="left" w:pos="708"/>
        </w:tabs>
        <w:rPr>
          <w:b/>
        </w:rPr>
      </w:pPr>
    </w:p>
    <w:p w14:paraId="38D30DB9" w14:textId="77777777" w:rsidR="00010B31" w:rsidRPr="00A11D82" w:rsidRDefault="00EB1359" w:rsidP="00010B31">
      <w:pPr>
        <w:spacing w:line="360" w:lineRule="auto"/>
        <w:jc w:val="both"/>
      </w:pPr>
      <w:r w:rsidRPr="00A11D82">
        <w:t xml:space="preserve">Zamawiający, </w:t>
      </w:r>
      <w:r w:rsidR="002A448A" w:rsidRPr="00A11D82">
        <w:rPr>
          <w:b/>
        </w:rPr>
        <w:t>GMINA NIEPOŁOMICE</w:t>
      </w:r>
      <w:r w:rsidRPr="00A11D82">
        <w:t xml:space="preserve">, działając na podstawie art. 260 ustawy z dnia 11 września 2019r. Prawo zamówień publicznych </w:t>
      </w:r>
      <w:r w:rsidR="002A448A" w:rsidRPr="00A11D82">
        <w:t>(</w:t>
      </w:r>
      <w:proofErr w:type="spellStart"/>
      <w:r w:rsidR="002A448A" w:rsidRPr="00A11D82">
        <w:t>t.j</w:t>
      </w:r>
      <w:proofErr w:type="spellEnd"/>
      <w:r w:rsidR="002A448A" w:rsidRPr="00A11D82">
        <w:t>. Dz. U. z 2024 r. poz. 1320 z późn. zm.)</w:t>
      </w:r>
      <w:r w:rsidRPr="00A11D82">
        <w:t xml:space="preserve">, zwanej dalej „ustawą Pzp”, zawiadamia że unieważnia postępowanie o udzielenie zamówienia publicznego </w:t>
      </w:r>
      <w:r w:rsidR="00010B31" w:rsidRPr="00A11D82">
        <w:t>na</w:t>
      </w:r>
      <w:r w:rsidRPr="00A11D82">
        <w:t xml:space="preserve"> </w:t>
      </w:r>
      <w:r w:rsidR="00D8293D" w:rsidRPr="00A11D82">
        <w:t>na</w:t>
      </w:r>
      <w:r w:rsidR="00010B31" w:rsidRPr="00A11D82"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A11D82" w14:paraId="2677EDBC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25424" w14:textId="77777777" w:rsidR="00D44D12" w:rsidRPr="00A11D82" w:rsidRDefault="00D44D12" w:rsidP="00D34297">
            <w:pPr>
              <w:jc w:val="center"/>
            </w:pPr>
            <w:r w:rsidRPr="00A11D82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AC11" w14:textId="77777777" w:rsidR="00D44D12" w:rsidRPr="00A11D82" w:rsidRDefault="00D44D12" w:rsidP="00AC1A4B">
            <w:pPr>
              <w:spacing w:before="60"/>
              <w:jc w:val="both"/>
              <w:rPr>
                <w:b/>
              </w:rPr>
            </w:pPr>
            <w:r w:rsidRPr="00A11D82">
              <w:rPr>
                <w:b/>
              </w:rPr>
              <w:t>Temat</w:t>
            </w:r>
          </w:p>
          <w:p w14:paraId="4A2FCA7D" w14:textId="77777777" w:rsidR="00D44D12" w:rsidRPr="00A11D82" w:rsidRDefault="00D44D12" w:rsidP="00AC1A4B">
            <w:pPr>
              <w:spacing w:after="60"/>
              <w:jc w:val="both"/>
            </w:pPr>
            <w:r w:rsidRPr="00A11D82">
              <w:t>Uzasadnienie prawne i faktyczne</w:t>
            </w:r>
          </w:p>
        </w:tc>
      </w:tr>
      <w:tr w:rsidR="002A448A" w:rsidRPr="00A11D82" w14:paraId="774B0317" w14:textId="77777777" w:rsidTr="00284F3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1458" w14:textId="77777777" w:rsidR="002A448A" w:rsidRPr="00A11D82" w:rsidRDefault="002A448A" w:rsidP="00284F32">
            <w:pPr>
              <w:spacing w:before="120" w:line="360" w:lineRule="auto"/>
              <w:jc w:val="center"/>
            </w:pPr>
            <w:r w:rsidRPr="00A11D82"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6603" w14:textId="77777777" w:rsidR="002A448A" w:rsidRPr="00A11D82" w:rsidRDefault="002A448A" w:rsidP="00284F32">
            <w:pPr>
              <w:spacing w:before="120" w:after="40" w:line="276" w:lineRule="auto"/>
              <w:jc w:val="both"/>
              <w:rPr>
                <w:b/>
              </w:rPr>
            </w:pPr>
            <w:r w:rsidRPr="00A11D82">
              <w:rPr>
                <w:b/>
              </w:rPr>
              <w:t>Zakup i dostawa sprzętu informatycznego i oprogramowania</w:t>
            </w:r>
          </w:p>
          <w:p w14:paraId="76934619" w14:textId="77777777" w:rsidR="002A448A" w:rsidRPr="00A11D82" w:rsidRDefault="002A448A" w:rsidP="00284F32">
            <w:pPr>
              <w:spacing w:before="80" w:line="360" w:lineRule="auto"/>
              <w:jc w:val="both"/>
            </w:pPr>
            <w:r w:rsidRPr="00A11D82">
              <w:rPr>
                <w:u w:val="single"/>
              </w:rPr>
              <w:t>Uzasadnienie prawne</w:t>
            </w:r>
            <w:r w:rsidRPr="00A11D82">
              <w:t>:</w:t>
            </w:r>
          </w:p>
          <w:p w14:paraId="0AF51217" w14:textId="77777777" w:rsidR="002A448A" w:rsidRPr="00A11D82" w:rsidRDefault="002A448A" w:rsidP="00284F32">
            <w:pPr>
              <w:spacing w:line="360" w:lineRule="auto"/>
              <w:jc w:val="both"/>
            </w:pPr>
            <w:r w:rsidRPr="00A11D82">
              <w:t xml:space="preserve">Art. 255 pkt. 3 ustawy </w:t>
            </w:r>
            <w:proofErr w:type="spellStart"/>
            <w:r w:rsidRPr="00A11D82">
              <w:t>Pzp</w:t>
            </w:r>
            <w:proofErr w:type="spellEnd"/>
            <w:r w:rsidRPr="00A11D82">
              <w:t xml:space="preserve"> - cena lub koszt najkorzystniejszej oferty lub oferta z najniższą ceną przewyższa kwotę, którą zamawiający zamierza przeznaczyć na sfinansowanie zamówienia.</w:t>
            </w:r>
          </w:p>
          <w:p w14:paraId="76C3AA22" w14:textId="77777777" w:rsidR="002A448A" w:rsidRPr="00A11D82" w:rsidRDefault="002A448A" w:rsidP="00284F32">
            <w:pPr>
              <w:spacing w:before="80" w:line="360" w:lineRule="auto"/>
              <w:jc w:val="both"/>
            </w:pPr>
            <w:r w:rsidRPr="00A11D82">
              <w:rPr>
                <w:u w:val="single"/>
              </w:rPr>
              <w:t>Uzasadnienie faktyczne</w:t>
            </w:r>
            <w:r w:rsidRPr="00A11D82">
              <w:t>:</w:t>
            </w:r>
          </w:p>
          <w:p w14:paraId="2A4D6C93" w14:textId="12D09CE2" w:rsidR="002A448A" w:rsidRPr="00A11D82" w:rsidRDefault="002A448A" w:rsidP="00284F32">
            <w:pPr>
              <w:spacing w:after="60" w:line="360" w:lineRule="auto"/>
              <w:jc w:val="both"/>
            </w:pPr>
            <w:r w:rsidRPr="00A11D82">
              <w:t>W wyznaczonym przez Zamawiającego terminie na zadanie częściowe nr 1 wpłynęło pięć ofert.</w:t>
            </w:r>
            <w:r w:rsidR="00A11D82">
              <w:t xml:space="preserve"> </w:t>
            </w:r>
            <w:r w:rsidRPr="00A11D82">
              <w:t>Ceny wszystkich ofert znacząco przekraczają kwotę, jaką Zamawiający zamierzał przeznaczyć na realizację zamówienia. Z uwagi na brak możliwości zwiększenia kwoty przeznaczonej, postępowanie w zakresie zadania częściowego nr 1 zostaje unieważnione.</w:t>
            </w:r>
          </w:p>
        </w:tc>
      </w:tr>
    </w:tbl>
    <w:p w14:paraId="25A8ECCA" w14:textId="318965E8" w:rsidR="002A7DFF" w:rsidRDefault="002A448A" w:rsidP="002A7DFF">
      <w:pPr>
        <w:spacing w:line="360" w:lineRule="auto"/>
        <w:jc w:val="right"/>
      </w:pPr>
      <w:r w:rsidRPr="00A11D82">
        <w:t xml:space="preserve">  </w:t>
      </w:r>
    </w:p>
    <w:p w14:paraId="37BF9DEC" w14:textId="77777777" w:rsidR="00A11D82" w:rsidRDefault="00A11D82" w:rsidP="002A7DFF">
      <w:pPr>
        <w:spacing w:line="360" w:lineRule="auto"/>
        <w:jc w:val="right"/>
      </w:pPr>
    </w:p>
    <w:p w14:paraId="04290DB3" w14:textId="77777777" w:rsidR="00A11D82" w:rsidRDefault="00A11D82" w:rsidP="002A7DFF">
      <w:pPr>
        <w:spacing w:line="360" w:lineRule="auto"/>
        <w:jc w:val="right"/>
      </w:pPr>
    </w:p>
    <w:sectPr w:rsidR="00A11D82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7C296" w14:textId="77777777" w:rsidR="004109D8" w:rsidRDefault="004109D8" w:rsidP="00D34297">
      <w:r>
        <w:separator/>
      </w:r>
    </w:p>
  </w:endnote>
  <w:endnote w:type="continuationSeparator" w:id="0">
    <w:p w14:paraId="3D11C0EF" w14:textId="77777777" w:rsidR="004109D8" w:rsidRDefault="004109D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60A4B" w14:textId="77777777" w:rsidR="002A448A" w:rsidRDefault="002A44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76987" w14:textId="3A19F1CF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228DA" w14:textId="77777777" w:rsidR="002A448A" w:rsidRDefault="002A44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DD75C" w14:textId="77777777" w:rsidR="004109D8" w:rsidRDefault="004109D8" w:rsidP="00D34297">
      <w:r>
        <w:separator/>
      </w:r>
    </w:p>
  </w:footnote>
  <w:footnote w:type="continuationSeparator" w:id="0">
    <w:p w14:paraId="180F5516" w14:textId="77777777" w:rsidR="004109D8" w:rsidRDefault="004109D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F9AE6" w14:textId="77777777" w:rsidR="002A448A" w:rsidRDefault="002A44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75B13" w14:textId="57E38265" w:rsidR="002A448A" w:rsidRDefault="00CC5127">
    <w:pPr>
      <w:pStyle w:val="Nagwek"/>
    </w:pPr>
    <w:r>
      <w:rPr>
        <w:noProof/>
      </w:rPr>
      <w:pict w14:anchorId="191C30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564A9" w14:textId="77777777" w:rsidR="002A448A" w:rsidRDefault="002A44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09D8"/>
    <w:rsid w:val="00010B31"/>
    <w:rsid w:val="00104963"/>
    <w:rsid w:val="00150F65"/>
    <w:rsid w:val="002A448A"/>
    <w:rsid w:val="002A7DFF"/>
    <w:rsid w:val="002F7D1C"/>
    <w:rsid w:val="00310284"/>
    <w:rsid w:val="004109D8"/>
    <w:rsid w:val="004E2226"/>
    <w:rsid w:val="005464E2"/>
    <w:rsid w:val="00823326"/>
    <w:rsid w:val="00856A3E"/>
    <w:rsid w:val="00894412"/>
    <w:rsid w:val="009462DF"/>
    <w:rsid w:val="009500EB"/>
    <w:rsid w:val="00993EFC"/>
    <w:rsid w:val="00A11D82"/>
    <w:rsid w:val="00AB3E72"/>
    <w:rsid w:val="00AC1A4B"/>
    <w:rsid w:val="00B75B16"/>
    <w:rsid w:val="00CC5127"/>
    <w:rsid w:val="00D34297"/>
    <w:rsid w:val="00D41670"/>
    <w:rsid w:val="00D44D12"/>
    <w:rsid w:val="00D8293D"/>
    <w:rsid w:val="00E403D2"/>
    <w:rsid w:val="00E742E3"/>
    <w:rsid w:val="00EB1359"/>
    <w:rsid w:val="00F42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4E2433"/>
  <w15:chartTrackingRefBased/>
  <w15:docId w15:val="{7776BE37-0A21-483D-AC18-7A46B5C88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2026-02-04T10:25:00Z</cp:lastPrinted>
  <dcterms:created xsi:type="dcterms:W3CDTF">2026-02-04T15:11:00Z</dcterms:created>
  <dcterms:modified xsi:type="dcterms:W3CDTF">2026-02-04T15:11:00Z</dcterms:modified>
</cp:coreProperties>
</file>