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6EFC27" w14:textId="4D649B0A" w:rsidR="006676AE" w:rsidRPr="0025309C" w:rsidRDefault="006676AE" w:rsidP="006676AE">
      <w:pPr>
        <w:pStyle w:val="Nagwek4"/>
        <w:rPr>
          <w:bCs/>
          <w:i w:val="0"/>
          <w:sz w:val="20"/>
        </w:rPr>
      </w:pPr>
      <w:r w:rsidRPr="0025309C">
        <w:rPr>
          <w:bCs/>
          <w:i w:val="0"/>
          <w:sz w:val="20"/>
        </w:rPr>
        <w:t xml:space="preserve">Załącznik nr </w:t>
      </w:r>
      <w:r w:rsidR="0025309C" w:rsidRPr="0025309C">
        <w:rPr>
          <w:bCs/>
          <w:i w:val="0"/>
          <w:sz w:val="20"/>
        </w:rPr>
        <w:t>6</w:t>
      </w:r>
      <w:r w:rsidR="00B36ABD" w:rsidRPr="0025309C">
        <w:rPr>
          <w:bCs/>
          <w:i w:val="0"/>
          <w:sz w:val="20"/>
        </w:rPr>
        <w:t xml:space="preserve"> do SWZ</w:t>
      </w:r>
    </w:p>
    <w:p w14:paraId="0FCC44AE" w14:textId="77777777" w:rsidR="005103B9" w:rsidRPr="0025309C" w:rsidRDefault="005103B9" w:rsidP="005103B9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p w14:paraId="2A7378E4" w14:textId="77777777" w:rsidR="00C4103F" w:rsidRPr="0025309C" w:rsidRDefault="007118F0" w:rsidP="006C4CCD">
      <w:pPr>
        <w:spacing w:after="0" w:line="360" w:lineRule="auto"/>
        <w:ind w:left="4111"/>
        <w:rPr>
          <w:rFonts w:ascii="Times New Roman" w:hAnsi="Times New Roman"/>
          <w:b/>
          <w:sz w:val="20"/>
          <w:szCs w:val="20"/>
        </w:rPr>
      </w:pPr>
      <w:r w:rsidRPr="0025309C">
        <w:rPr>
          <w:rFonts w:ascii="Times New Roman" w:hAnsi="Times New Roman"/>
          <w:b/>
          <w:sz w:val="20"/>
          <w:szCs w:val="20"/>
        </w:rPr>
        <w:t>Zamawiający</w:t>
      </w:r>
      <w:r w:rsidR="007936D6" w:rsidRPr="0025309C">
        <w:rPr>
          <w:rFonts w:ascii="Times New Roman" w:hAnsi="Times New Roman"/>
          <w:b/>
          <w:sz w:val="20"/>
          <w:szCs w:val="20"/>
        </w:rPr>
        <w:t>:</w:t>
      </w:r>
    </w:p>
    <w:p w14:paraId="2AF186B7" w14:textId="3CCAFA2F" w:rsidR="006676AE" w:rsidRPr="0025309C" w:rsidRDefault="00D44D01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25309C">
        <w:rPr>
          <w:sz w:val="20"/>
          <w:szCs w:val="20"/>
        </w:rPr>
        <w:t>GMINA NIEPOŁOMICE</w:t>
      </w:r>
    </w:p>
    <w:p w14:paraId="0EC9E3B0" w14:textId="7C3DD4C3" w:rsidR="006676AE" w:rsidRPr="0025309C" w:rsidRDefault="00D44D01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25309C">
        <w:rPr>
          <w:sz w:val="20"/>
          <w:szCs w:val="20"/>
        </w:rPr>
        <w:t>Pl. Zwycięstwa</w:t>
      </w:r>
      <w:r w:rsidR="006676AE" w:rsidRPr="0025309C">
        <w:rPr>
          <w:sz w:val="20"/>
          <w:szCs w:val="20"/>
        </w:rPr>
        <w:t xml:space="preserve"> </w:t>
      </w:r>
      <w:r w:rsidRPr="0025309C">
        <w:rPr>
          <w:sz w:val="20"/>
          <w:szCs w:val="20"/>
        </w:rPr>
        <w:t>13</w:t>
      </w:r>
      <w:r w:rsidR="006676AE" w:rsidRPr="0025309C">
        <w:rPr>
          <w:sz w:val="20"/>
          <w:szCs w:val="20"/>
        </w:rPr>
        <w:t xml:space="preserve"> </w:t>
      </w:r>
    </w:p>
    <w:p w14:paraId="42678443" w14:textId="3EE4080B" w:rsidR="00C4103F" w:rsidRPr="0025309C" w:rsidRDefault="00D44D01" w:rsidP="0025309C">
      <w:pPr>
        <w:pStyle w:val="Tekstpodstawowy"/>
        <w:spacing w:after="0"/>
        <w:ind w:left="4111"/>
        <w:rPr>
          <w:sz w:val="20"/>
          <w:szCs w:val="20"/>
        </w:rPr>
      </w:pPr>
      <w:r w:rsidRPr="0025309C">
        <w:rPr>
          <w:sz w:val="20"/>
          <w:szCs w:val="20"/>
        </w:rPr>
        <w:t>32-005</w:t>
      </w:r>
      <w:r w:rsidR="006676AE" w:rsidRPr="0025309C">
        <w:rPr>
          <w:sz w:val="20"/>
          <w:szCs w:val="20"/>
        </w:rPr>
        <w:t xml:space="preserve"> </w:t>
      </w:r>
      <w:r w:rsidRPr="0025309C">
        <w:rPr>
          <w:sz w:val="20"/>
          <w:szCs w:val="20"/>
        </w:rPr>
        <w:t>Niepołomice</w:t>
      </w:r>
    </w:p>
    <w:tbl>
      <w:tblPr>
        <w:tblW w:w="9104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  <w:gridCol w:w="32"/>
      </w:tblGrid>
      <w:tr w:rsidR="006F0A84" w:rsidRPr="0025309C" w14:paraId="278B97C9" w14:textId="77777777" w:rsidTr="0025309C">
        <w:trPr>
          <w:gridAfter w:val="1"/>
          <w:wAfter w:w="32" w:type="dxa"/>
        </w:trPr>
        <w:tc>
          <w:tcPr>
            <w:tcW w:w="2800" w:type="dxa"/>
          </w:tcPr>
          <w:p w14:paraId="1849DF99" w14:textId="77777777" w:rsidR="006F0A84" w:rsidRPr="0025309C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25309C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25309C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6513C194" w14:textId="77777777" w:rsidR="006F0A84" w:rsidRPr="0025309C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41F6322B" w14:textId="77777777" w:rsidR="006F0A84" w:rsidRPr="0025309C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25309C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25309C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25309C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14:paraId="1CEF6893" w14:textId="77777777" w:rsidR="006F0A84" w:rsidRPr="0025309C" w:rsidRDefault="006F0A84" w:rsidP="0025264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25309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25309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25309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6F0A84" w:rsidRPr="0025309C" w14:paraId="6B024633" w14:textId="77777777" w:rsidTr="0025309C">
        <w:trPr>
          <w:gridAfter w:val="1"/>
          <w:wAfter w:w="32" w:type="dxa"/>
        </w:trPr>
        <w:tc>
          <w:tcPr>
            <w:tcW w:w="2800" w:type="dxa"/>
          </w:tcPr>
          <w:p w14:paraId="314ABF54" w14:textId="77777777" w:rsidR="006F0A84" w:rsidRPr="0025309C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25309C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1B9AD408" w14:textId="77777777" w:rsidR="006F0A84" w:rsidRPr="0025309C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1DC4FA92" w14:textId="77777777" w:rsidR="006F0A84" w:rsidRPr="0025309C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25309C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25309C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25309C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14:paraId="28CD6757" w14:textId="77777777" w:rsidR="006F0A84" w:rsidRPr="0025309C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25309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25309C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25309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  <w:tr w:rsidR="00D44D01" w:rsidRPr="0025309C" w14:paraId="599E227A" w14:textId="77777777" w:rsidTr="002530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104" w:type="dxa"/>
            <w:gridSpan w:val="3"/>
            <w:shd w:val="clear" w:color="auto" w:fill="D9D9D9"/>
          </w:tcPr>
          <w:p w14:paraId="0C356AFB" w14:textId="77777777" w:rsidR="00D44D01" w:rsidRPr="0025309C" w:rsidRDefault="00D44D01" w:rsidP="00C57D21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5309C">
              <w:rPr>
                <w:rFonts w:ascii="Times New Roman" w:hAnsi="Times New Roman"/>
                <w:b/>
                <w:sz w:val="20"/>
                <w:szCs w:val="20"/>
              </w:rPr>
              <w:t>OŚWIADCZENIE PODMIOTU UDOSTĘPNIAJĄCEGO ZASOBY</w:t>
            </w:r>
          </w:p>
          <w:p w14:paraId="7855E337" w14:textId="0EE7A01D" w:rsidR="00D44D01" w:rsidRPr="0025309C" w:rsidRDefault="00D44D01" w:rsidP="00C57D21">
            <w:pPr>
              <w:spacing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5309C">
              <w:rPr>
                <w:rFonts w:ascii="Times New Roman" w:hAnsi="Times New Roman"/>
                <w:sz w:val="20"/>
                <w:szCs w:val="20"/>
              </w:rPr>
              <w:t xml:space="preserve">składane na podstawie art. 125 ust. 5 ustawy z dnia 11 września 2019 r. Prawo zamówień publicznych </w:t>
            </w:r>
            <w:r w:rsidRPr="0025309C">
              <w:rPr>
                <w:rFonts w:ascii="Times New Roman" w:hAnsi="Times New Roman"/>
                <w:sz w:val="20"/>
                <w:szCs w:val="20"/>
              </w:rPr>
              <w:t>(</w:t>
            </w:r>
            <w:proofErr w:type="spellStart"/>
            <w:r w:rsidRPr="0025309C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25309C">
              <w:rPr>
                <w:rFonts w:ascii="Times New Roman" w:hAnsi="Times New Roman"/>
                <w:sz w:val="20"/>
                <w:szCs w:val="20"/>
              </w:rPr>
              <w:t xml:space="preserve">. Dz. U. z 2024 r. poz. 1320 z </w:t>
            </w:r>
            <w:proofErr w:type="spellStart"/>
            <w:r w:rsidRPr="0025309C">
              <w:rPr>
                <w:rFonts w:ascii="Times New Roman" w:hAnsi="Times New Roman"/>
                <w:sz w:val="20"/>
                <w:szCs w:val="20"/>
              </w:rPr>
              <w:t>późn</w:t>
            </w:r>
            <w:proofErr w:type="spellEnd"/>
            <w:r w:rsidRPr="0025309C">
              <w:rPr>
                <w:rFonts w:ascii="Times New Roman" w:hAnsi="Times New Roman"/>
                <w:sz w:val="20"/>
                <w:szCs w:val="20"/>
              </w:rPr>
              <w:t>. zm.)</w:t>
            </w:r>
            <w:r w:rsidRPr="0025309C">
              <w:rPr>
                <w:rFonts w:ascii="Times New Roman" w:hAnsi="Times New Roman"/>
                <w:sz w:val="20"/>
                <w:szCs w:val="20"/>
              </w:rPr>
              <w:t xml:space="preserve"> (dalej jako: ustawa </w:t>
            </w:r>
            <w:proofErr w:type="spellStart"/>
            <w:r w:rsidRPr="0025309C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25309C">
              <w:rPr>
                <w:rFonts w:ascii="Times New Roman" w:hAnsi="Times New Roman"/>
                <w:sz w:val="20"/>
                <w:szCs w:val="20"/>
              </w:rPr>
              <w:t>).</w:t>
            </w:r>
          </w:p>
          <w:p w14:paraId="11FAB27D" w14:textId="77777777" w:rsidR="00D44D01" w:rsidRPr="0025309C" w:rsidRDefault="00D44D01" w:rsidP="00C57D21">
            <w:pPr>
              <w:spacing w:line="276" w:lineRule="auto"/>
              <w:jc w:val="both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25309C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25309C">
              <w:rPr>
                <w:rFonts w:ascii="Times New Roman" w:hAnsi="Times New Roman"/>
                <w:i/>
                <w:iCs/>
                <w:color w:val="0070C0"/>
                <w:sz w:val="20"/>
                <w:szCs w:val="20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25309C">
              <w:rPr>
                <w:rFonts w:ascii="Times New Roman" w:hAnsi="Times New Roman"/>
                <w:i/>
                <w:iCs/>
                <w:sz w:val="20"/>
                <w:szCs w:val="20"/>
              </w:rPr>
              <w:t>.</w:t>
            </w:r>
          </w:p>
        </w:tc>
      </w:tr>
    </w:tbl>
    <w:p w14:paraId="11A5942C" w14:textId="77777777" w:rsidR="00766D1F" w:rsidRPr="0025309C" w:rsidRDefault="001F027E" w:rsidP="0025309C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25309C">
        <w:rPr>
          <w:rFonts w:ascii="Times New Roman" w:hAnsi="Times New Roman"/>
          <w:sz w:val="20"/>
          <w:szCs w:val="20"/>
        </w:rPr>
        <w:t>Na potrzeby postę</w:t>
      </w:r>
      <w:r w:rsidR="008D0487" w:rsidRPr="0025309C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25309C">
        <w:rPr>
          <w:rFonts w:ascii="Times New Roman" w:hAnsi="Times New Roman"/>
          <w:sz w:val="20"/>
          <w:szCs w:val="20"/>
        </w:rPr>
        <w:t>zamówienia publiczn</w:t>
      </w:r>
      <w:r w:rsidR="00FB403C" w:rsidRPr="0025309C">
        <w:rPr>
          <w:rFonts w:ascii="Times New Roman" w:hAnsi="Times New Roman"/>
          <w:sz w:val="20"/>
          <w:szCs w:val="20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B403C" w:rsidRPr="0025309C" w14:paraId="0B92FBDC" w14:textId="77777777" w:rsidTr="00252642">
        <w:tc>
          <w:tcPr>
            <w:tcW w:w="2269" w:type="dxa"/>
          </w:tcPr>
          <w:p w14:paraId="18321DA0" w14:textId="77777777" w:rsidR="00FB403C" w:rsidRPr="0025309C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5309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55A73B18" w14:textId="5EA8EA97" w:rsidR="00FB403C" w:rsidRPr="0025309C" w:rsidRDefault="00D44D01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25309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Całodobowa obsługa monitoringu miejskiego oraz usługi w zakresie patrolu i podejmowania interwencji w przestrzeni publicznej, jak również usługi w zakresie zabezpieczenia imprez masowych</w:t>
            </w:r>
            <w:r w:rsidR="00FB403C" w:rsidRPr="0025309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D44D01" w:rsidRPr="0025309C" w14:paraId="1DD50839" w14:textId="77777777" w:rsidTr="00C57D21">
        <w:tc>
          <w:tcPr>
            <w:tcW w:w="2269" w:type="dxa"/>
          </w:tcPr>
          <w:p w14:paraId="424FA9D6" w14:textId="77777777" w:rsidR="00D44D01" w:rsidRPr="0025309C" w:rsidRDefault="00D44D01" w:rsidP="00C57D2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5309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05335874" w14:textId="483E1BCD" w:rsidR="00D44D01" w:rsidRPr="0025309C" w:rsidRDefault="00D44D01" w:rsidP="00C57D2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25309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ZP.271.4.2026</w:t>
            </w:r>
          </w:p>
        </w:tc>
      </w:tr>
    </w:tbl>
    <w:p w14:paraId="23E647F7" w14:textId="77777777" w:rsidR="00FB403C" w:rsidRPr="0025309C" w:rsidRDefault="00FB403C" w:rsidP="00FB403C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46386B3" w14:textId="23A0BD6A" w:rsidR="00F90CD1" w:rsidRPr="0025309C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25309C">
        <w:rPr>
          <w:rFonts w:ascii="Times New Roman" w:hAnsi="Times New Roman"/>
          <w:sz w:val="20"/>
          <w:szCs w:val="20"/>
        </w:rPr>
        <w:t xml:space="preserve">prowadzonego przez </w:t>
      </w:r>
      <w:r w:rsidR="00D44D01" w:rsidRPr="0025309C">
        <w:rPr>
          <w:rFonts w:ascii="Times New Roman" w:hAnsi="Times New Roman"/>
          <w:b/>
          <w:sz w:val="20"/>
          <w:szCs w:val="20"/>
        </w:rPr>
        <w:t>GMINA NIEPOŁOMICE</w:t>
      </w:r>
      <w:r w:rsidRPr="0025309C">
        <w:rPr>
          <w:rFonts w:ascii="Times New Roman" w:hAnsi="Times New Roman"/>
          <w:b/>
          <w:sz w:val="20"/>
          <w:szCs w:val="20"/>
        </w:rPr>
        <w:t>,</w:t>
      </w:r>
      <w:r w:rsidR="002B2AD9" w:rsidRPr="0025309C">
        <w:rPr>
          <w:rFonts w:ascii="Times New Roman" w:hAnsi="Times New Roman"/>
          <w:sz w:val="20"/>
          <w:szCs w:val="20"/>
        </w:rPr>
        <w:t xml:space="preserve"> </w:t>
      </w:r>
      <w:r w:rsidR="00E65685" w:rsidRPr="0025309C">
        <w:rPr>
          <w:rFonts w:ascii="Times New Roman" w:hAnsi="Times New Roman"/>
          <w:sz w:val="20"/>
          <w:szCs w:val="20"/>
        </w:rPr>
        <w:t>oświa</w:t>
      </w:r>
      <w:r w:rsidR="00825A09" w:rsidRPr="0025309C">
        <w:rPr>
          <w:rFonts w:ascii="Times New Roman" w:hAnsi="Times New Roman"/>
          <w:sz w:val="20"/>
          <w:szCs w:val="20"/>
        </w:rPr>
        <w:t>dczam</w:t>
      </w:r>
      <w:r w:rsidR="00E65685" w:rsidRPr="0025309C">
        <w:rPr>
          <w:rFonts w:ascii="Times New Roman" w:hAnsi="Times New Roman"/>
          <w:sz w:val="20"/>
          <w:szCs w:val="20"/>
        </w:rPr>
        <w:t>,</w:t>
      </w:r>
      <w:r w:rsidR="002B2AD9" w:rsidRPr="0025309C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25309C" w14:paraId="1622BAEE" w14:textId="77777777" w:rsidTr="00650D6C">
        <w:tc>
          <w:tcPr>
            <w:tcW w:w="9104" w:type="dxa"/>
            <w:shd w:val="clear" w:color="auto" w:fill="D9D9D9"/>
          </w:tcPr>
          <w:p w14:paraId="0933752B" w14:textId="77777777" w:rsidR="00E50194" w:rsidRPr="0025309C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25309C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14:paraId="4D69FACD" w14:textId="77777777" w:rsidR="00C113BF" w:rsidRPr="0025309C" w:rsidRDefault="00C113BF" w:rsidP="00FB403C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25309C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25309C">
        <w:rPr>
          <w:rFonts w:ascii="Times New Roman" w:hAnsi="Times New Roman"/>
          <w:sz w:val="20"/>
          <w:szCs w:val="20"/>
        </w:rPr>
        <w:t xml:space="preserve">dstawie </w:t>
      </w:r>
      <w:r w:rsidR="002C4137" w:rsidRPr="0025309C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25309C">
        <w:rPr>
          <w:rFonts w:ascii="Times New Roman" w:hAnsi="Times New Roman"/>
          <w:sz w:val="20"/>
          <w:szCs w:val="20"/>
        </w:rPr>
        <w:t>108</w:t>
      </w:r>
      <w:r w:rsidR="002C4137" w:rsidRPr="0025309C">
        <w:rPr>
          <w:rFonts w:ascii="Times New Roman" w:hAnsi="Times New Roman"/>
          <w:sz w:val="20"/>
          <w:szCs w:val="20"/>
        </w:rPr>
        <w:t xml:space="preserve"> ust 1 </w:t>
      </w:r>
      <w:r w:rsidRPr="0025309C">
        <w:rPr>
          <w:rFonts w:ascii="Times New Roman" w:hAnsi="Times New Roman"/>
          <w:sz w:val="20"/>
          <w:szCs w:val="20"/>
        </w:rPr>
        <w:t>ustawy Pzp</w:t>
      </w:r>
      <w:r w:rsidR="00641874" w:rsidRPr="0025309C">
        <w:rPr>
          <w:rFonts w:ascii="Times New Roman" w:hAnsi="Times New Roman"/>
          <w:sz w:val="20"/>
          <w:szCs w:val="20"/>
        </w:rPr>
        <w:t>.</w:t>
      </w:r>
    </w:p>
    <w:p w14:paraId="67F6488C" w14:textId="0B7DC11D" w:rsidR="00023477" w:rsidRPr="0025309C" w:rsidRDefault="00023477" w:rsidP="00922A11">
      <w:pPr>
        <w:spacing w:after="120"/>
        <w:rPr>
          <w:rFonts w:ascii="Times New Roman" w:hAnsi="Times New Roman"/>
          <w:sz w:val="20"/>
          <w:szCs w:val="20"/>
        </w:rPr>
      </w:pPr>
    </w:p>
    <w:p w14:paraId="6E49FEA5" w14:textId="77777777" w:rsidR="0011306C" w:rsidRPr="0025309C" w:rsidRDefault="007A2BCB" w:rsidP="00FB403C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25309C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8A2CEB" w:rsidRPr="0025309C">
        <w:rPr>
          <w:rFonts w:ascii="Times New Roman" w:hAnsi="Times New Roman"/>
          <w:sz w:val="20"/>
          <w:szCs w:val="20"/>
        </w:rPr>
        <w:t>t.j. Dz.</w:t>
      </w:r>
      <w:r w:rsidR="008E309D" w:rsidRPr="0025309C">
        <w:rPr>
          <w:rFonts w:ascii="Times New Roman" w:hAnsi="Times New Roman"/>
          <w:sz w:val="20"/>
          <w:szCs w:val="20"/>
        </w:rPr>
        <w:t xml:space="preserve"> </w:t>
      </w:r>
      <w:r w:rsidR="008A2CEB" w:rsidRPr="0025309C">
        <w:rPr>
          <w:rFonts w:ascii="Times New Roman" w:hAnsi="Times New Roman"/>
          <w:sz w:val="20"/>
          <w:szCs w:val="20"/>
        </w:rPr>
        <w:t>U. z 202</w:t>
      </w:r>
      <w:r w:rsidR="008E309D" w:rsidRPr="0025309C">
        <w:rPr>
          <w:rFonts w:ascii="Times New Roman" w:hAnsi="Times New Roman"/>
          <w:sz w:val="20"/>
          <w:szCs w:val="20"/>
        </w:rPr>
        <w:t xml:space="preserve">5 </w:t>
      </w:r>
      <w:r w:rsidR="008A2CEB" w:rsidRPr="0025309C">
        <w:rPr>
          <w:rFonts w:ascii="Times New Roman" w:hAnsi="Times New Roman"/>
          <w:sz w:val="20"/>
          <w:szCs w:val="20"/>
        </w:rPr>
        <w:t>r. poz. 5</w:t>
      </w:r>
      <w:r w:rsidR="008E309D" w:rsidRPr="0025309C">
        <w:rPr>
          <w:rFonts w:ascii="Times New Roman" w:hAnsi="Times New Roman"/>
          <w:sz w:val="20"/>
          <w:szCs w:val="20"/>
        </w:rPr>
        <w:t>14</w:t>
      </w:r>
      <w:r w:rsidRPr="0025309C">
        <w:rPr>
          <w:rFonts w:ascii="Times New Roman" w:hAnsi="Times New Roman"/>
          <w:sz w:val="20"/>
          <w:szCs w:val="20"/>
        </w:rPr>
        <w:t>)</w:t>
      </w:r>
      <w:r w:rsidR="0011306C" w:rsidRPr="0025309C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25309C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25309C" w14:paraId="492FDD93" w14:textId="77777777" w:rsidTr="00CD4DD1">
        <w:tc>
          <w:tcPr>
            <w:tcW w:w="9104" w:type="dxa"/>
            <w:shd w:val="clear" w:color="auto" w:fill="D9D9D9"/>
          </w:tcPr>
          <w:p w14:paraId="27BAED57" w14:textId="77777777" w:rsidR="0011306C" w:rsidRPr="0025309C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25309C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 xml:space="preserve">OŚWIADCZENIA DOTYCZĄCE </w:t>
            </w:r>
            <w:r w:rsidR="00AC5247" w:rsidRPr="0025309C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14:paraId="4C54285E" w14:textId="772CC1E5" w:rsidR="00D2702A" w:rsidRPr="0025309C" w:rsidRDefault="004F23F7" w:rsidP="00FB403C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25309C">
        <w:rPr>
          <w:rFonts w:ascii="Times New Roman" w:hAnsi="Times New Roman"/>
          <w:sz w:val="20"/>
          <w:szCs w:val="20"/>
        </w:rPr>
        <w:t>Oświadczam,</w:t>
      </w:r>
      <w:r w:rsidR="00313417" w:rsidRPr="0025309C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25309C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25309C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25309C">
        <w:rPr>
          <w:rFonts w:ascii="Times New Roman" w:hAnsi="Times New Roman"/>
          <w:sz w:val="20"/>
          <w:szCs w:val="20"/>
        </w:rPr>
        <w:t>w postępowaniu</w:t>
      </w:r>
      <w:r w:rsidR="0025309C">
        <w:rPr>
          <w:rFonts w:ascii="Times New Roman" w:hAnsi="Times New Roman"/>
          <w:sz w:val="20"/>
          <w:szCs w:val="20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25309C" w14:paraId="7B78A9BD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9D816D" w14:textId="77777777" w:rsidR="00D2702A" w:rsidRPr="0025309C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5309C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7B2649" w14:textId="77777777" w:rsidR="00D2702A" w:rsidRPr="0025309C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25309C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D44D01" w:rsidRPr="0025309C" w14:paraId="3F8FAF27" w14:textId="77777777" w:rsidTr="00C57D2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278EA4" w14:textId="41FFA9A7" w:rsidR="00D44D01" w:rsidRPr="0025309C" w:rsidRDefault="00D44D01" w:rsidP="0025309C">
            <w:pPr>
              <w:spacing w:before="60" w:after="12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309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982164" w14:textId="3E758B7A" w:rsidR="00D44D01" w:rsidRPr="0025309C" w:rsidRDefault="00D44D01" w:rsidP="0025309C">
            <w:pPr>
              <w:spacing w:before="60" w:after="12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5309C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14:paraId="2816A1BA" w14:textId="0B177750" w:rsidR="00D44D01" w:rsidRPr="0025309C" w:rsidRDefault="00D44D01" w:rsidP="0025309C">
            <w:pPr>
              <w:spacing w:before="60" w:after="12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5309C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 zdolności technicznej lub zawodowej.</w:t>
            </w:r>
          </w:p>
          <w:p w14:paraId="4C8FEA69" w14:textId="77777777" w:rsidR="00D44D01" w:rsidRPr="0025309C" w:rsidRDefault="00D44D01" w:rsidP="0025309C">
            <w:pPr>
              <w:spacing w:before="60" w:after="12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5309C">
              <w:rPr>
                <w:rFonts w:ascii="Times New Roman" w:hAnsi="Times New Roman"/>
                <w:sz w:val="20"/>
                <w:szCs w:val="20"/>
              </w:rPr>
              <w:t>Zamawiający uzna warunek za spełniony poprzez wykazanie przez Wykonawcę, że:</w:t>
            </w:r>
          </w:p>
          <w:p w14:paraId="09E4CAD5" w14:textId="77777777" w:rsidR="00D44D01" w:rsidRPr="0025309C" w:rsidRDefault="00D44D01" w:rsidP="0025309C">
            <w:pPr>
              <w:spacing w:before="60" w:after="12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5309C">
              <w:rPr>
                <w:rFonts w:ascii="Times New Roman" w:hAnsi="Times New Roman"/>
                <w:sz w:val="20"/>
                <w:szCs w:val="20"/>
              </w:rPr>
              <w:t>1) w okresie ostatnich trzech lat przed upływem terminu składania ofert, a jeżeli okres prowadzenia działalności jest krótszy, w tym okresie:</w:t>
            </w:r>
          </w:p>
          <w:p w14:paraId="086F1C3E" w14:textId="77777777" w:rsidR="00D44D01" w:rsidRPr="0025309C" w:rsidRDefault="00D44D01" w:rsidP="0025309C">
            <w:pPr>
              <w:spacing w:before="60" w:after="12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5309C">
              <w:rPr>
                <w:rFonts w:ascii="Times New Roman" w:hAnsi="Times New Roman"/>
                <w:sz w:val="20"/>
                <w:szCs w:val="20"/>
              </w:rPr>
              <w:t xml:space="preserve">a) wykonał co najmniej jedno zamówienie, w zakres którego wchodziły usługi polegające na ochronie osób i mienia na rzecz jednostek samorządu terytorialnego lub ich jednostek organizacyjnych </w:t>
            </w:r>
          </w:p>
          <w:p w14:paraId="3EE6A7D9" w14:textId="77777777" w:rsidR="00D44D01" w:rsidRPr="0025309C" w:rsidRDefault="00D44D01" w:rsidP="0025309C">
            <w:pPr>
              <w:spacing w:before="60" w:after="12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5309C">
              <w:rPr>
                <w:rFonts w:ascii="Times New Roman" w:hAnsi="Times New Roman"/>
                <w:sz w:val="20"/>
                <w:szCs w:val="20"/>
              </w:rPr>
              <w:t xml:space="preserve">oraz </w:t>
            </w:r>
          </w:p>
          <w:p w14:paraId="7A842DF7" w14:textId="77777777" w:rsidR="00D44D01" w:rsidRPr="0025309C" w:rsidRDefault="00D44D01" w:rsidP="0025309C">
            <w:pPr>
              <w:spacing w:before="60" w:after="12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5309C">
              <w:rPr>
                <w:rFonts w:ascii="Times New Roman" w:hAnsi="Times New Roman"/>
                <w:sz w:val="20"/>
                <w:szCs w:val="20"/>
              </w:rPr>
              <w:t xml:space="preserve">b) wykonał co najmniej jedno zabezpieczenie imprezy masowej organizowanej przez jednostkę samorządu terytorialnego lub jej jednostkę organizacyjną. </w:t>
            </w:r>
          </w:p>
          <w:p w14:paraId="428911AD" w14:textId="238D8595" w:rsidR="00D44D01" w:rsidRPr="0025309C" w:rsidRDefault="00D44D01" w:rsidP="0025309C">
            <w:pPr>
              <w:spacing w:before="60" w:after="12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5309C">
              <w:rPr>
                <w:rFonts w:ascii="Times New Roman" w:hAnsi="Times New Roman"/>
                <w:sz w:val="20"/>
                <w:szCs w:val="20"/>
              </w:rPr>
              <w:t>2</w:t>
            </w:r>
            <w:r w:rsidR="0025309C">
              <w:rPr>
                <w:rFonts w:ascii="Times New Roman" w:hAnsi="Times New Roman"/>
                <w:sz w:val="20"/>
                <w:szCs w:val="20"/>
              </w:rPr>
              <w:t>)</w:t>
            </w:r>
            <w:r w:rsidRPr="0025309C">
              <w:rPr>
                <w:rFonts w:ascii="Times New Roman" w:hAnsi="Times New Roman"/>
                <w:sz w:val="20"/>
                <w:szCs w:val="20"/>
              </w:rPr>
              <w:t xml:space="preserve"> dysponuje co najmniej:</w:t>
            </w:r>
          </w:p>
          <w:p w14:paraId="48C0762A" w14:textId="77777777" w:rsidR="00D44D01" w:rsidRPr="0025309C" w:rsidRDefault="00D44D01" w:rsidP="0025309C">
            <w:pPr>
              <w:spacing w:before="60" w:after="12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5309C">
              <w:rPr>
                <w:rFonts w:ascii="Times New Roman" w:hAnsi="Times New Roman"/>
                <w:sz w:val="20"/>
                <w:szCs w:val="20"/>
              </w:rPr>
              <w:t xml:space="preserve">a) 8 osobami będącymi pracownikami ochrony posiadającymi aktualny wpis na listę kwalifikowanych pracowników ochrony. </w:t>
            </w:r>
          </w:p>
          <w:p w14:paraId="0B418ACA" w14:textId="77777777" w:rsidR="00D44D01" w:rsidRPr="0025309C" w:rsidRDefault="00D44D01" w:rsidP="0025309C">
            <w:pPr>
              <w:spacing w:before="60" w:after="12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5309C">
              <w:rPr>
                <w:rFonts w:ascii="Times New Roman" w:hAnsi="Times New Roman"/>
                <w:sz w:val="20"/>
                <w:szCs w:val="20"/>
              </w:rPr>
              <w:t>b) 2 osobami  posiadającymi ukończony kurs Ratownika Kwalifikowanej Pierwszej Pomocy poświadczony stosownym certyfikatem.</w:t>
            </w:r>
          </w:p>
          <w:p w14:paraId="1F2EC84A" w14:textId="1E48FB20" w:rsidR="00D44D01" w:rsidRPr="0025309C" w:rsidRDefault="00D44D01" w:rsidP="0025309C">
            <w:pPr>
              <w:spacing w:before="60" w:after="12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5309C">
              <w:rPr>
                <w:rFonts w:ascii="Times New Roman" w:hAnsi="Times New Roman"/>
                <w:sz w:val="20"/>
                <w:szCs w:val="20"/>
              </w:rPr>
              <w:t xml:space="preserve">c) 1 osobą posiadającą aktualny wpis na listę kwalifikowanych pracowników ochrony, uprawnioną do organizowania i kierowania zespołami pracowników ochrony osób i mienia, która będzie odpowiedzialna  ze strony Wykonawcy za prawidłową realizację zamówienia. </w:t>
            </w:r>
          </w:p>
          <w:p w14:paraId="398FB808" w14:textId="70D6C3E7" w:rsidR="00D44D01" w:rsidRPr="0025309C" w:rsidRDefault="00D44D01" w:rsidP="0025309C">
            <w:pPr>
              <w:spacing w:before="60" w:after="12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5309C">
              <w:rPr>
                <w:rFonts w:ascii="Times New Roman" w:hAnsi="Times New Roman"/>
                <w:sz w:val="20"/>
                <w:szCs w:val="20"/>
              </w:rPr>
              <w:t>Wymienioną powyżej liczbę pracowników należy traktować jako minimalne wymaganie Zamawiającego - obowiązkiem wykonawcy jest zapewnienie doświadczonego personelu, posiadającego odpowiednie uprawnienia w ilości zapewniającej należyte wykonanie przedmiotu zamówienia.</w:t>
            </w:r>
          </w:p>
          <w:p w14:paraId="1AF1B718" w14:textId="77777777" w:rsidR="00D44D01" w:rsidRPr="0025309C" w:rsidRDefault="00D44D01" w:rsidP="0025309C">
            <w:pPr>
              <w:spacing w:before="60" w:after="12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5309C">
              <w:rPr>
                <w:rFonts w:ascii="Times New Roman" w:hAnsi="Times New Roman"/>
                <w:sz w:val="20"/>
                <w:szCs w:val="20"/>
              </w:rPr>
              <w:t>Uwaga:</w:t>
            </w:r>
          </w:p>
          <w:p w14:paraId="6B3937B9" w14:textId="77777777" w:rsidR="00D44D01" w:rsidRPr="0025309C" w:rsidRDefault="00D44D01" w:rsidP="0025309C">
            <w:pPr>
              <w:spacing w:before="60" w:after="12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5309C">
              <w:rPr>
                <w:rFonts w:ascii="Times New Roman" w:hAnsi="Times New Roman"/>
                <w:sz w:val="20"/>
                <w:szCs w:val="20"/>
              </w:rPr>
              <w:t>do zadania określonego w pkt II opisu przedmiotu zamówienia nie będą kierowane osoby posiadające orzeczenie o stopniu niepełnosprawności każdego stopnia. Wymóg nie kierowania do wykonywania zadania określonego w pkt II opisu przedmiotu zamówienia osób posiadających orzeczenie o stopniu niepełnosprawności któregokolwiek stopnia  należy traktować jako minimalne wymaganie Zamawiającego.</w:t>
            </w:r>
          </w:p>
          <w:p w14:paraId="7B3B2E02" w14:textId="77777777" w:rsidR="00D44D01" w:rsidRPr="0025309C" w:rsidRDefault="00D44D01" w:rsidP="0025309C">
            <w:pPr>
              <w:spacing w:before="60" w:after="12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6545BDD0" w14:textId="2C6C99A0" w:rsidR="00D44D01" w:rsidRPr="0025309C" w:rsidRDefault="00D44D01" w:rsidP="0025309C">
            <w:pPr>
              <w:spacing w:before="60" w:after="12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5309C">
              <w:rPr>
                <w:rFonts w:ascii="Times New Roman" w:hAnsi="Times New Roman"/>
                <w:sz w:val="20"/>
                <w:szCs w:val="20"/>
              </w:rPr>
              <w:t>oraz oświadczy, że do wykonania zadania zatrudni pracowników posiadających odpowiednie uprawnienia ochroniarskie, sprawnych fizycznie, psychofizycznie, o wysokiej kulturze osobistej oraz niekaranych, potrafiących zażegnać wszelkie próby wtargnięcia i zakłócenia spokoju i porządku w ochranianym obiekcie</w:t>
            </w:r>
          </w:p>
        </w:tc>
      </w:tr>
    </w:tbl>
    <w:p w14:paraId="49B1D4E0" w14:textId="77777777" w:rsidR="00C62F57" w:rsidRPr="0025309C" w:rsidRDefault="00C62F57" w:rsidP="0017030D">
      <w:pPr>
        <w:spacing w:after="0" w:line="276" w:lineRule="auto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25309C" w14:paraId="32DA4CED" w14:textId="77777777" w:rsidTr="00CD4DD1">
        <w:tc>
          <w:tcPr>
            <w:tcW w:w="9104" w:type="dxa"/>
            <w:shd w:val="clear" w:color="auto" w:fill="D9D9D9"/>
          </w:tcPr>
          <w:p w14:paraId="46407BCD" w14:textId="77777777" w:rsidR="00BE6F04" w:rsidRPr="0025309C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25309C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7BC5F7AF" w14:textId="77777777" w:rsidR="00FE4E2B" w:rsidRPr="0025309C" w:rsidRDefault="00E426EB" w:rsidP="00FB403C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25309C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25309C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25309C" w14:paraId="6B9B9197" w14:textId="77777777" w:rsidTr="00847232">
        <w:tc>
          <w:tcPr>
            <w:tcW w:w="9104" w:type="dxa"/>
            <w:shd w:val="clear" w:color="auto" w:fill="D9D9D9"/>
          </w:tcPr>
          <w:p w14:paraId="74BC01BC" w14:textId="77777777" w:rsidR="00E426EB" w:rsidRPr="0025309C" w:rsidRDefault="00E426EB" w:rsidP="00FB403C">
            <w:pPr>
              <w:spacing w:before="120" w:after="120"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25309C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INFORMACJA DOTYCZĄCA DOSTĘPU DO PODMIOTOWYCH ŚRODKÓW DOWODOWYCH</w:t>
            </w:r>
          </w:p>
        </w:tc>
      </w:tr>
    </w:tbl>
    <w:p w14:paraId="4A2D3747" w14:textId="77777777" w:rsidR="00E426EB" w:rsidRPr="0025309C" w:rsidRDefault="00E426EB" w:rsidP="006C4CC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43AE8E83" w14:textId="77777777" w:rsidR="00E426EB" w:rsidRPr="0025309C" w:rsidRDefault="00E426EB" w:rsidP="00185C6E">
      <w:pPr>
        <w:spacing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25309C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1A9E0AC3" w14:textId="77777777" w:rsidR="00E426EB" w:rsidRPr="0025309C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25309C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3C0FA625" w14:textId="77777777" w:rsidR="00E426EB" w:rsidRPr="0025309C" w:rsidRDefault="00E426EB" w:rsidP="00185C6E">
      <w:pPr>
        <w:spacing w:after="12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25309C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3F65A1F9" w14:textId="77777777" w:rsidR="00E426EB" w:rsidRPr="0025309C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25309C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3903A0B4" w14:textId="77777777" w:rsidR="00E426EB" w:rsidRDefault="00E426EB" w:rsidP="00FB403C">
      <w:pPr>
        <w:spacing w:after="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25309C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2E5CCF8C" w14:textId="77777777" w:rsidR="0025309C" w:rsidRDefault="0025309C" w:rsidP="00FB403C">
      <w:pPr>
        <w:spacing w:after="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57030210" w14:textId="77777777" w:rsidR="0025309C" w:rsidRDefault="0025309C" w:rsidP="00FB403C">
      <w:pPr>
        <w:spacing w:after="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3C44BD4E" w14:textId="77777777" w:rsidR="0025309C" w:rsidRDefault="0025309C" w:rsidP="00FB403C">
      <w:pPr>
        <w:spacing w:after="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2A126D02" w14:textId="77777777" w:rsidR="0025309C" w:rsidRDefault="0025309C" w:rsidP="00FB403C">
      <w:pPr>
        <w:spacing w:after="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542E2102" w14:textId="04412534" w:rsidR="0025309C" w:rsidRPr="0025309C" w:rsidRDefault="0025309C" w:rsidP="00FB403C">
      <w:pPr>
        <w:spacing w:after="0" w:line="276" w:lineRule="auto"/>
        <w:ind w:left="284"/>
        <w:jc w:val="both"/>
        <w:rPr>
          <w:rFonts w:ascii="Times New Roman" w:hAnsi="Times New Roman"/>
          <w:i/>
          <w:iCs/>
          <w:sz w:val="18"/>
          <w:szCs w:val="18"/>
        </w:rPr>
      </w:pPr>
      <w:r w:rsidRPr="0025309C">
        <w:rPr>
          <w:rFonts w:ascii="Times New Roman" w:hAnsi="Times New Roman"/>
          <w:i/>
          <w:iCs/>
          <w:sz w:val="18"/>
          <w:szCs w:val="18"/>
        </w:rPr>
        <w:t>Oświadczenie należy podpisać kwalifikowanym podpisem  elektronicznym lub podpisem zaufanym lub podpisem osobistym przez osobę uprawnioną  do reprezentacji podmiotu udostępniającego zasoby</w:t>
      </w:r>
    </w:p>
    <w:p w14:paraId="5B38EBA9" w14:textId="77777777" w:rsidR="00FE4E2B" w:rsidRPr="0025309C" w:rsidRDefault="00FE4E2B" w:rsidP="00D21E06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1B59D2B" w14:textId="77777777" w:rsidR="0012157F" w:rsidRPr="0025309C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F5B4E3E" w14:textId="77777777" w:rsidR="00524951" w:rsidRPr="0025309C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25309C">
        <w:rPr>
          <w:rFonts w:ascii="Times New Roman" w:hAnsi="Times New Roman"/>
          <w:sz w:val="20"/>
          <w:szCs w:val="20"/>
        </w:rPr>
        <w:tab/>
      </w:r>
      <w:r w:rsidRPr="0025309C">
        <w:rPr>
          <w:rFonts w:ascii="Times New Roman" w:hAnsi="Times New Roman"/>
          <w:sz w:val="20"/>
          <w:szCs w:val="20"/>
        </w:rPr>
        <w:tab/>
      </w:r>
      <w:r w:rsidRPr="0025309C">
        <w:rPr>
          <w:rFonts w:ascii="Times New Roman" w:hAnsi="Times New Roman"/>
          <w:sz w:val="20"/>
          <w:szCs w:val="20"/>
        </w:rPr>
        <w:tab/>
      </w:r>
      <w:r w:rsidRPr="0025309C">
        <w:rPr>
          <w:rFonts w:ascii="Times New Roman" w:hAnsi="Times New Roman"/>
          <w:sz w:val="20"/>
          <w:szCs w:val="20"/>
        </w:rPr>
        <w:tab/>
      </w:r>
      <w:r w:rsidRPr="0025309C">
        <w:rPr>
          <w:rFonts w:ascii="Times New Roman" w:hAnsi="Times New Roman"/>
          <w:sz w:val="20"/>
          <w:szCs w:val="20"/>
        </w:rPr>
        <w:tab/>
      </w:r>
      <w:r w:rsidRPr="0025309C">
        <w:rPr>
          <w:rFonts w:ascii="Times New Roman" w:hAnsi="Times New Roman"/>
          <w:sz w:val="20"/>
          <w:szCs w:val="20"/>
        </w:rPr>
        <w:tab/>
      </w:r>
      <w:r w:rsidRPr="0025309C">
        <w:rPr>
          <w:rFonts w:ascii="Times New Roman" w:hAnsi="Times New Roman"/>
          <w:sz w:val="20"/>
          <w:szCs w:val="20"/>
        </w:rPr>
        <w:tab/>
      </w:r>
    </w:p>
    <w:p w14:paraId="204F8E7B" w14:textId="77777777" w:rsidR="0025309C" w:rsidRPr="0025309C" w:rsidRDefault="0025309C">
      <w:pPr>
        <w:spacing w:after="0" w:line="360" w:lineRule="auto"/>
        <w:ind w:left="3119"/>
        <w:jc w:val="both"/>
        <w:rPr>
          <w:rFonts w:ascii="Times New Roman" w:hAnsi="Times New Roman"/>
          <w:sz w:val="20"/>
          <w:szCs w:val="20"/>
        </w:rPr>
      </w:pPr>
    </w:p>
    <w:sectPr w:rsidR="0025309C" w:rsidRPr="0025309C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9199BE" w14:textId="77777777" w:rsidR="00AC4449" w:rsidRDefault="00AC4449" w:rsidP="0038231F">
      <w:pPr>
        <w:spacing w:after="0" w:line="240" w:lineRule="auto"/>
      </w:pPr>
      <w:r>
        <w:separator/>
      </w:r>
    </w:p>
  </w:endnote>
  <w:endnote w:type="continuationSeparator" w:id="0">
    <w:p w14:paraId="06F0FA00" w14:textId="77777777" w:rsidR="00AC4449" w:rsidRDefault="00AC444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26173D" w14:textId="77777777" w:rsidR="00D44D01" w:rsidRDefault="00D44D0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C13A4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CE49C9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322895" w14:textId="77777777" w:rsidR="00D44D01" w:rsidRDefault="00D44D0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FEFCE2" w14:textId="77777777" w:rsidR="00AC4449" w:rsidRDefault="00AC4449" w:rsidP="0038231F">
      <w:pPr>
        <w:spacing w:after="0" w:line="240" w:lineRule="auto"/>
      </w:pPr>
      <w:r>
        <w:separator/>
      </w:r>
    </w:p>
  </w:footnote>
  <w:footnote w:type="continuationSeparator" w:id="0">
    <w:p w14:paraId="69B5C4AB" w14:textId="77777777" w:rsidR="00AC4449" w:rsidRDefault="00AC4449" w:rsidP="0038231F">
      <w:pPr>
        <w:spacing w:after="0" w:line="240" w:lineRule="auto"/>
      </w:pPr>
      <w:r>
        <w:continuationSeparator/>
      </w:r>
    </w:p>
  </w:footnote>
  <w:footnote w:id="1">
    <w:p w14:paraId="2E5D47FE" w14:textId="77777777"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4B9F9EEF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A1117D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8E309D" w:rsidRPr="008E309D">
        <w:rPr>
          <w:rFonts w:ascii="Arial" w:hAnsi="Arial" w:cs="Arial"/>
          <w:sz w:val="16"/>
          <w:szCs w:val="16"/>
        </w:rPr>
        <w:t>t.j. Dz. U. z 2025r. poz. 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F28BA02" w14:textId="77777777"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8E309D" w:rsidRPr="008E309D">
        <w:rPr>
          <w:rFonts w:ascii="Arial" w:hAnsi="Arial" w:cs="Arial"/>
          <w:sz w:val="16"/>
          <w:szCs w:val="16"/>
        </w:rPr>
        <w:t>Dz. U. z 2023 r. poz. 120, 295 i 1598 oraz z 2024 r. poz. 619, 1685 i 1863</w:t>
      </w:r>
      <w:r w:rsidRPr="00FB403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F822C3" w14:textId="77777777" w:rsidR="00D44D01" w:rsidRDefault="00D44D0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B4991F" w14:textId="77777777" w:rsidR="00D44D01" w:rsidRDefault="00D44D0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64725D" w14:textId="77777777" w:rsidR="00D44D01" w:rsidRDefault="00D44D0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6434895">
    <w:abstractNumId w:val="11"/>
  </w:num>
  <w:num w:numId="2" w16cid:durableId="230776626">
    <w:abstractNumId w:val="0"/>
  </w:num>
  <w:num w:numId="3" w16cid:durableId="1371225811">
    <w:abstractNumId w:val="10"/>
  </w:num>
  <w:num w:numId="4" w16cid:durableId="1570459440">
    <w:abstractNumId w:val="13"/>
  </w:num>
  <w:num w:numId="5" w16cid:durableId="745567190">
    <w:abstractNumId w:val="12"/>
  </w:num>
  <w:num w:numId="6" w16cid:durableId="876625967">
    <w:abstractNumId w:val="9"/>
  </w:num>
  <w:num w:numId="7" w16cid:durableId="100105117">
    <w:abstractNumId w:val="1"/>
  </w:num>
  <w:num w:numId="8" w16cid:durableId="93089553">
    <w:abstractNumId w:val="6"/>
  </w:num>
  <w:num w:numId="9" w16cid:durableId="1032075855">
    <w:abstractNumId w:val="4"/>
  </w:num>
  <w:num w:numId="10" w16cid:durableId="487552937">
    <w:abstractNumId w:val="7"/>
  </w:num>
  <w:num w:numId="11" w16cid:durableId="1729500240">
    <w:abstractNumId w:val="5"/>
  </w:num>
  <w:num w:numId="12" w16cid:durableId="2060352188">
    <w:abstractNumId w:val="8"/>
  </w:num>
  <w:num w:numId="13" w16cid:durableId="1380787767">
    <w:abstractNumId w:val="3"/>
  </w:num>
  <w:num w:numId="14" w16cid:durableId="12136130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C4449"/>
    <w:rsid w:val="000221F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85C6E"/>
    <w:rsid w:val="001902D2"/>
    <w:rsid w:val="001C6945"/>
    <w:rsid w:val="001D4006"/>
    <w:rsid w:val="001F027E"/>
    <w:rsid w:val="002035D6"/>
    <w:rsid w:val="00203A40"/>
    <w:rsid w:val="002168A8"/>
    <w:rsid w:val="00232DF0"/>
    <w:rsid w:val="002342F1"/>
    <w:rsid w:val="002426FF"/>
    <w:rsid w:val="00252642"/>
    <w:rsid w:val="0025309C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6521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C4CCD"/>
    <w:rsid w:val="006F0034"/>
    <w:rsid w:val="006F0A8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6134A"/>
    <w:rsid w:val="008757E1"/>
    <w:rsid w:val="00892E48"/>
    <w:rsid w:val="008A2CEB"/>
    <w:rsid w:val="008C041B"/>
    <w:rsid w:val="008C5709"/>
    <w:rsid w:val="008C6DF8"/>
    <w:rsid w:val="008D0487"/>
    <w:rsid w:val="008D33C8"/>
    <w:rsid w:val="008E309D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2217"/>
    <w:rsid w:val="00AC4449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6F6D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44D01"/>
    <w:rsid w:val="00D531D5"/>
    <w:rsid w:val="00D7532C"/>
    <w:rsid w:val="00D762C5"/>
    <w:rsid w:val="00D85BEA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45087"/>
    <w:rsid w:val="00F66810"/>
    <w:rsid w:val="00F8042D"/>
    <w:rsid w:val="00F8636A"/>
    <w:rsid w:val="00F90CD1"/>
    <w:rsid w:val="00FB403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B0908B"/>
  <w15:docId w15:val="{DB499025-A4D1-4841-A812-C3325BDDE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753</Words>
  <Characters>4521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cp:lastModifiedBy>Anna Topór</cp:lastModifiedBy>
  <cp:revision>2</cp:revision>
  <cp:lastPrinted>2026-02-04T07:49:00Z</cp:lastPrinted>
  <dcterms:created xsi:type="dcterms:W3CDTF">2026-02-04T07:49:00Z</dcterms:created>
  <dcterms:modified xsi:type="dcterms:W3CDTF">2026-02-04T07:49:00Z</dcterms:modified>
</cp:coreProperties>
</file>