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78430" w14:textId="77C8E0B4" w:rsidR="00D665F5" w:rsidRDefault="00A31351" w:rsidP="00D665F5">
      <w:pPr>
        <w:spacing w:after="240"/>
        <w:jc w:val="right"/>
        <w:rPr>
          <w:sz w:val="22"/>
          <w:szCs w:val="22"/>
        </w:rPr>
      </w:pPr>
      <w:r w:rsidRPr="00A3135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31351">
        <w:rPr>
          <w:sz w:val="22"/>
          <w:szCs w:val="22"/>
        </w:rPr>
        <w:t>2026-02-04</w:t>
      </w:r>
    </w:p>
    <w:p w14:paraId="3DC6E53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B2C0366" w14:textId="77777777" w:rsidR="00A31351" w:rsidRPr="00A31351" w:rsidRDefault="00A31351" w:rsidP="00577BC6">
      <w:pPr>
        <w:spacing w:after="40"/>
        <w:rPr>
          <w:b/>
          <w:bCs/>
          <w:sz w:val="22"/>
          <w:szCs w:val="22"/>
        </w:rPr>
      </w:pPr>
      <w:r w:rsidRPr="00A31351">
        <w:rPr>
          <w:b/>
          <w:bCs/>
          <w:sz w:val="22"/>
          <w:szCs w:val="22"/>
        </w:rPr>
        <w:t>Akademia Górniczo - Hutnicza</w:t>
      </w:r>
    </w:p>
    <w:p w14:paraId="7291F3DA" w14:textId="77777777" w:rsidR="00A31351" w:rsidRPr="00A31351" w:rsidRDefault="00A31351" w:rsidP="00577BC6">
      <w:pPr>
        <w:spacing w:after="40"/>
        <w:rPr>
          <w:b/>
          <w:bCs/>
          <w:sz w:val="22"/>
          <w:szCs w:val="22"/>
        </w:rPr>
      </w:pPr>
      <w:r w:rsidRPr="00A31351">
        <w:rPr>
          <w:b/>
          <w:bCs/>
          <w:sz w:val="22"/>
          <w:szCs w:val="22"/>
        </w:rPr>
        <w:t>im. Stanisława Staszica w Krakowie</w:t>
      </w:r>
    </w:p>
    <w:p w14:paraId="1253C579" w14:textId="6444E549" w:rsidR="00D665F5" w:rsidRPr="00D91931" w:rsidRDefault="00A31351" w:rsidP="00577BC6">
      <w:pPr>
        <w:spacing w:after="40"/>
        <w:rPr>
          <w:b/>
          <w:bCs/>
          <w:sz w:val="22"/>
          <w:szCs w:val="22"/>
        </w:rPr>
      </w:pPr>
      <w:r w:rsidRPr="00A31351">
        <w:rPr>
          <w:b/>
          <w:bCs/>
          <w:sz w:val="22"/>
          <w:szCs w:val="22"/>
        </w:rPr>
        <w:t>Dział Zamówień Publicznych</w:t>
      </w:r>
    </w:p>
    <w:p w14:paraId="32CB74AC" w14:textId="7CA268C0" w:rsidR="00D665F5" w:rsidRPr="00BD5546" w:rsidRDefault="00A31351" w:rsidP="00D665F5">
      <w:pPr>
        <w:rPr>
          <w:sz w:val="22"/>
          <w:szCs w:val="22"/>
        </w:rPr>
      </w:pPr>
      <w:r w:rsidRPr="00A3135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31351">
        <w:rPr>
          <w:sz w:val="22"/>
          <w:szCs w:val="22"/>
        </w:rPr>
        <w:t>30</w:t>
      </w:r>
    </w:p>
    <w:p w14:paraId="4247A96D" w14:textId="4C60736E" w:rsidR="00D665F5" w:rsidRPr="00BD5546" w:rsidRDefault="00A31351" w:rsidP="00D665F5">
      <w:pPr>
        <w:rPr>
          <w:sz w:val="22"/>
          <w:szCs w:val="22"/>
        </w:rPr>
      </w:pPr>
      <w:r w:rsidRPr="00A3135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31351">
        <w:rPr>
          <w:sz w:val="22"/>
          <w:szCs w:val="22"/>
        </w:rPr>
        <w:t>Kraków</w:t>
      </w:r>
    </w:p>
    <w:p w14:paraId="523B8440" w14:textId="492F74DA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1351" w:rsidRPr="00A31351">
        <w:rPr>
          <w:b/>
          <w:sz w:val="22"/>
          <w:szCs w:val="22"/>
        </w:rPr>
        <w:t>KC-DE-zp.272-766/25</w:t>
      </w:r>
      <w:r w:rsidR="00A80738">
        <w:rPr>
          <w:sz w:val="24"/>
        </w:rPr>
        <w:tab/>
        <w:t xml:space="preserve"> </w:t>
      </w:r>
    </w:p>
    <w:p w14:paraId="504D7A4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5970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3AF5F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FBD66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D5E2CE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0ED65D3" w14:textId="46B6C7DB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31351" w:rsidRPr="00A31351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E680347" w14:textId="46BD15A2" w:rsidR="00A80738" w:rsidRPr="00577BC6" w:rsidRDefault="00A3135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31351">
        <w:rPr>
          <w:b/>
          <w:sz w:val="22"/>
          <w:szCs w:val="22"/>
        </w:rPr>
        <w:t>Dostawa 4 zestawów komputerowych stacjonarnych dla WIMiR - KC-DE-zp.272-766/25</w:t>
      </w:r>
    </w:p>
    <w:p w14:paraId="07529A6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6FA3292" w14:textId="1445D946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31351" w:rsidRPr="00A31351">
        <w:rPr>
          <w:sz w:val="22"/>
          <w:szCs w:val="22"/>
        </w:rPr>
        <w:t>04/02/2026</w:t>
      </w:r>
      <w:r w:rsidR="00FF4AB1" w:rsidRPr="00577BC6">
        <w:rPr>
          <w:sz w:val="22"/>
          <w:szCs w:val="22"/>
        </w:rPr>
        <w:t xml:space="preserve"> o godz. </w:t>
      </w:r>
      <w:r w:rsidR="00A31351" w:rsidRPr="00A3135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8D4A6C7" w14:textId="77777777" w:rsidTr="003F57CD">
        <w:tc>
          <w:tcPr>
            <w:tcW w:w="993" w:type="dxa"/>
            <w:vAlign w:val="center"/>
          </w:tcPr>
          <w:p w14:paraId="4772B3A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662D26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82D9C5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31351" w:rsidRPr="00493F8C" w14:paraId="6BB9184F" w14:textId="77777777" w:rsidTr="00044E61">
        <w:tc>
          <w:tcPr>
            <w:tcW w:w="993" w:type="dxa"/>
            <w:vAlign w:val="center"/>
          </w:tcPr>
          <w:p w14:paraId="62B9CF0F" w14:textId="432AE683" w:rsidR="00A31351" w:rsidRPr="00490DC0" w:rsidRDefault="00A31351" w:rsidP="00044E61">
            <w:pPr>
              <w:spacing w:before="120" w:after="120"/>
              <w:jc w:val="center"/>
            </w:pPr>
            <w:r w:rsidRPr="00A31351">
              <w:t>1</w:t>
            </w:r>
          </w:p>
        </w:tc>
        <w:tc>
          <w:tcPr>
            <w:tcW w:w="5244" w:type="dxa"/>
          </w:tcPr>
          <w:p w14:paraId="0D49519D" w14:textId="4D465480" w:rsidR="00A31351" w:rsidRPr="00490DC0" w:rsidRDefault="00A31351" w:rsidP="00044E61">
            <w:pPr>
              <w:spacing w:before="40"/>
            </w:pPr>
            <w:r w:rsidRPr="00A31351">
              <w:t>PIXEL Centrum Komputerowe Tomasz Dziedzic</w:t>
            </w:r>
          </w:p>
          <w:p w14:paraId="50CC9B5F" w14:textId="74FA5D0A" w:rsidR="00A31351" w:rsidRPr="00490DC0" w:rsidRDefault="00A31351" w:rsidP="00044E61">
            <w:r w:rsidRPr="00A31351">
              <w:t>Wilkowa</w:t>
            </w:r>
            <w:r w:rsidRPr="00490DC0">
              <w:t xml:space="preserve"> </w:t>
            </w:r>
            <w:r w:rsidRPr="00A31351">
              <w:t>3A</w:t>
            </w:r>
            <w:r w:rsidRPr="00490DC0">
              <w:t xml:space="preserve"> </w:t>
            </w:r>
          </w:p>
          <w:p w14:paraId="54717336" w14:textId="69022DF0" w:rsidR="00A31351" w:rsidRPr="00490DC0" w:rsidRDefault="00A31351" w:rsidP="00044E61">
            <w:pPr>
              <w:spacing w:after="40"/>
              <w:jc w:val="both"/>
            </w:pPr>
            <w:r w:rsidRPr="00A31351">
              <w:t>28-232</w:t>
            </w:r>
            <w:r w:rsidRPr="00490DC0">
              <w:t xml:space="preserve"> </w:t>
            </w:r>
            <w:r w:rsidRPr="00A31351">
              <w:t>Łubnice</w:t>
            </w:r>
          </w:p>
        </w:tc>
        <w:tc>
          <w:tcPr>
            <w:tcW w:w="2835" w:type="dxa"/>
            <w:vAlign w:val="center"/>
          </w:tcPr>
          <w:p w14:paraId="1F5DC772" w14:textId="5D844BC8" w:rsidR="00A31351" w:rsidRPr="00490DC0" w:rsidRDefault="00A31351" w:rsidP="00044E61">
            <w:pPr>
              <w:spacing w:before="120" w:after="120"/>
              <w:jc w:val="both"/>
            </w:pPr>
            <w:r w:rsidRPr="00A31351">
              <w:t>33 394.50 zł</w:t>
            </w:r>
          </w:p>
        </w:tc>
      </w:tr>
      <w:tr w:rsidR="00A31351" w:rsidRPr="00493F8C" w14:paraId="20F582D5" w14:textId="77777777" w:rsidTr="00044E61">
        <w:tc>
          <w:tcPr>
            <w:tcW w:w="993" w:type="dxa"/>
            <w:vAlign w:val="center"/>
          </w:tcPr>
          <w:p w14:paraId="375C1218" w14:textId="3CE13536" w:rsidR="00A31351" w:rsidRPr="00490DC0" w:rsidRDefault="00A31351" w:rsidP="00044E61">
            <w:pPr>
              <w:spacing w:before="120" w:after="120"/>
              <w:jc w:val="center"/>
            </w:pPr>
            <w:r w:rsidRPr="00A31351">
              <w:t>2</w:t>
            </w:r>
          </w:p>
        </w:tc>
        <w:tc>
          <w:tcPr>
            <w:tcW w:w="5244" w:type="dxa"/>
          </w:tcPr>
          <w:p w14:paraId="622F05C6" w14:textId="2609AB7E" w:rsidR="00A31351" w:rsidRPr="00490DC0" w:rsidRDefault="00A31351" w:rsidP="00044E61">
            <w:pPr>
              <w:spacing w:before="40"/>
            </w:pPr>
            <w:r w:rsidRPr="00A31351">
              <w:t>PROGRESS Systemy Komputerowe Sp. z o.o.</w:t>
            </w:r>
          </w:p>
          <w:p w14:paraId="40FD5BB7" w14:textId="203623C4" w:rsidR="00A31351" w:rsidRPr="00490DC0" w:rsidRDefault="00A31351" w:rsidP="00044E61">
            <w:r w:rsidRPr="00A31351">
              <w:t>Al. Mickiewicza</w:t>
            </w:r>
            <w:r w:rsidRPr="00490DC0">
              <w:t xml:space="preserve"> </w:t>
            </w:r>
            <w:r w:rsidRPr="00A31351">
              <w:t>27</w:t>
            </w:r>
            <w:r w:rsidRPr="00490DC0">
              <w:t xml:space="preserve"> </w:t>
            </w:r>
          </w:p>
          <w:p w14:paraId="52B44CB4" w14:textId="02C03FB1" w:rsidR="00A31351" w:rsidRPr="00490DC0" w:rsidRDefault="00A31351" w:rsidP="00044E61">
            <w:pPr>
              <w:spacing w:after="40"/>
              <w:jc w:val="both"/>
            </w:pPr>
            <w:r w:rsidRPr="00A31351">
              <w:t>31-120</w:t>
            </w:r>
            <w:r w:rsidRPr="00490DC0">
              <w:t xml:space="preserve"> </w:t>
            </w:r>
            <w:r w:rsidRPr="00A31351">
              <w:t>Kraków</w:t>
            </w:r>
          </w:p>
        </w:tc>
        <w:tc>
          <w:tcPr>
            <w:tcW w:w="2835" w:type="dxa"/>
            <w:vAlign w:val="center"/>
          </w:tcPr>
          <w:p w14:paraId="69EF6B55" w14:textId="605272A0" w:rsidR="00A31351" w:rsidRPr="00490DC0" w:rsidRDefault="00A31351" w:rsidP="00044E61">
            <w:pPr>
              <w:spacing w:before="120" w:after="120"/>
              <w:jc w:val="both"/>
            </w:pPr>
            <w:r w:rsidRPr="00A31351">
              <w:t>29 962.80 zł</w:t>
            </w:r>
          </w:p>
        </w:tc>
      </w:tr>
    </w:tbl>
    <w:p w14:paraId="5BD55C96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7665D" w14:textId="77777777" w:rsidR="00066764" w:rsidRDefault="00066764">
      <w:r>
        <w:separator/>
      </w:r>
    </w:p>
  </w:endnote>
  <w:endnote w:type="continuationSeparator" w:id="0">
    <w:p w14:paraId="5C0C2C8C" w14:textId="77777777" w:rsidR="00066764" w:rsidRDefault="00066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85A3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2ADFF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176E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3D5AD82">
        <v:line id="_x0000_s1025" style="position:absolute;left:0;text-align:left;z-index:251657728" from="-3.85pt,8.7pt" to="455.15pt,8.7pt"/>
      </w:pict>
    </w:r>
  </w:p>
  <w:p w14:paraId="364B2D5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C8292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DE9B40" w14:textId="77777777" w:rsidR="009F189D" w:rsidRDefault="009F189D">
    <w:pPr>
      <w:pStyle w:val="Stopka"/>
      <w:tabs>
        <w:tab w:val="clear" w:pos="4536"/>
      </w:tabs>
      <w:jc w:val="center"/>
    </w:pPr>
  </w:p>
  <w:p w14:paraId="17F6ABF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5C9F3" w14:textId="77777777" w:rsidR="00066764" w:rsidRDefault="00066764">
      <w:r>
        <w:separator/>
      </w:r>
    </w:p>
  </w:footnote>
  <w:footnote w:type="continuationSeparator" w:id="0">
    <w:p w14:paraId="6C600EA4" w14:textId="77777777" w:rsidR="00066764" w:rsidRDefault="00066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CB18F" w14:textId="77777777" w:rsidR="00A31351" w:rsidRDefault="00A313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1E881" w14:textId="77777777" w:rsidR="00A31351" w:rsidRDefault="00A313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F5E75" w14:textId="77777777" w:rsidR="00A31351" w:rsidRDefault="00A313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6764"/>
    <w:rsid w:val="00007727"/>
    <w:rsid w:val="00017720"/>
    <w:rsid w:val="00035488"/>
    <w:rsid w:val="00066764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31351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0A6078"/>
  <w15:chartTrackingRefBased/>
  <w15:docId w15:val="{03904DFF-0D97-4B27-8681-F2B522C2C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2026-02-04T09:39:00Z</dcterms:created>
  <dcterms:modified xsi:type="dcterms:W3CDTF">2026-02-04T09:39:00Z</dcterms:modified>
</cp:coreProperties>
</file>