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5514F" w14:textId="0C88A3C4" w:rsidR="00FB7F50" w:rsidRPr="002245BE" w:rsidRDefault="005142E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142E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142E8">
        <w:rPr>
          <w:sz w:val="22"/>
          <w:szCs w:val="22"/>
        </w:rPr>
        <w:t>2026-</w:t>
      </w:r>
      <w:r w:rsidR="007F0305">
        <w:rPr>
          <w:sz w:val="22"/>
          <w:szCs w:val="22"/>
        </w:rPr>
        <w:t>02-04</w:t>
      </w:r>
    </w:p>
    <w:p w14:paraId="487D26F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C8A0FBD" w14:textId="77777777" w:rsidR="005142E8" w:rsidRPr="005142E8" w:rsidRDefault="005142E8" w:rsidP="00FB7F50">
      <w:pPr>
        <w:spacing w:after="40"/>
        <w:rPr>
          <w:b/>
          <w:bCs/>
          <w:sz w:val="22"/>
          <w:szCs w:val="22"/>
        </w:rPr>
      </w:pPr>
      <w:r w:rsidRPr="005142E8">
        <w:rPr>
          <w:b/>
          <w:bCs/>
          <w:sz w:val="22"/>
          <w:szCs w:val="22"/>
        </w:rPr>
        <w:t>Akademia Górniczo - Hutnicza</w:t>
      </w:r>
    </w:p>
    <w:p w14:paraId="04EBD5B0" w14:textId="77777777" w:rsidR="005142E8" w:rsidRPr="005142E8" w:rsidRDefault="005142E8" w:rsidP="00FB7F50">
      <w:pPr>
        <w:spacing w:after="40"/>
        <w:rPr>
          <w:b/>
          <w:bCs/>
          <w:sz w:val="22"/>
          <w:szCs w:val="22"/>
        </w:rPr>
      </w:pPr>
      <w:r w:rsidRPr="005142E8">
        <w:rPr>
          <w:b/>
          <w:bCs/>
          <w:sz w:val="22"/>
          <w:szCs w:val="22"/>
        </w:rPr>
        <w:t>im. Stanisława Staszica w Krakowie</w:t>
      </w:r>
    </w:p>
    <w:p w14:paraId="044D3897" w14:textId="66716221" w:rsidR="00FB7F50" w:rsidRPr="002245BE" w:rsidRDefault="005142E8" w:rsidP="00FB7F50">
      <w:pPr>
        <w:spacing w:after="40"/>
        <w:rPr>
          <w:b/>
          <w:bCs/>
          <w:sz w:val="22"/>
          <w:szCs w:val="22"/>
        </w:rPr>
      </w:pPr>
      <w:r w:rsidRPr="005142E8">
        <w:rPr>
          <w:b/>
          <w:bCs/>
          <w:sz w:val="22"/>
          <w:szCs w:val="22"/>
        </w:rPr>
        <w:t>Dział Zamówień Publicznych</w:t>
      </w:r>
    </w:p>
    <w:p w14:paraId="21809E52" w14:textId="0E76CDF8" w:rsidR="00FB7F50" w:rsidRPr="002245BE" w:rsidRDefault="005142E8" w:rsidP="00FB7F50">
      <w:pPr>
        <w:rPr>
          <w:sz w:val="22"/>
          <w:szCs w:val="22"/>
        </w:rPr>
      </w:pPr>
      <w:r w:rsidRPr="005142E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142E8">
        <w:rPr>
          <w:sz w:val="22"/>
          <w:szCs w:val="22"/>
        </w:rPr>
        <w:t>30</w:t>
      </w:r>
    </w:p>
    <w:p w14:paraId="5E4682BC" w14:textId="4D32386F" w:rsidR="00FB7F50" w:rsidRPr="002245BE" w:rsidRDefault="005142E8" w:rsidP="00FB7F50">
      <w:pPr>
        <w:rPr>
          <w:sz w:val="22"/>
          <w:szCs w:val="22"/>
        </w:rPr>
      </w:pPr>
      <w:r w:rsidRPr="005142E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142E8">
        <w:rPr>
          <w:sz w:val="22"/>
          <w:szCs w:val="22"/>
        </w:rPr>
        <w:t>Kraków</w:t>
      </w:r>
    </w:p>
    <w:p w14:paraId="5212430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1A36B5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142E8" w:rsidRPr="00607F9B" w14:paraId="6DC7D257" w14:textId="77777777" w:rsidTr="00277496">
        <w:trPr>
          <w:trHeight w:val="638"/>
        </w:trPr>
        <w:tc>
          <w:tcPr>
            <w:tcW w:w="959" w:type="dxa"/>
          </w:tcPr>
          <w:p w14:paraId="108BE1DE" w14:textId="77777777" w:rsidR="005142E8" w:rsidRPr="00607F9B" w:rsidRDefault="005142E8" w:rsidP="002774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164A982" w14:textId="4FE110B3" w:rsidR="005142E8" w:rsidRPr="00607F9B" w:rsidRDefault="005142E8" w:rsidP="002774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142E8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142E8">
              <w:rPr>
                <w:b/>
                <w:bCs/>
                <w:sz w:val="22"/>
                <w:szCs w:val="22"/>
              </w:rPr>
              <w:t>Wykonanie projektu retencji wód opadowych oraz zabezpieczenia przed skutkami deszczów nawalnych trzech budynków AGH w Krakowie - "część I" - KC-DE-zp.272-1/26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142E8">
              <w:rPr>
                <w:b/>
                <w:sz w:val="22"/>
                <w:szCs w:val="22"/>
              </w:rPr>
              <w:t>KC-DE-zp.272-1/26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1B93AC2" w14:textId="25DD45F3" w:rsidR="008642B3" w:rsidRDefault="005142E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="00C65E53" w:rsidRPr="009B2352">
        <w:rPr>
          <w:sz w:val="22"/>
          <w:szCs w:val="22"/>
        </w:rPr>
        <w:t xml:space="preserve">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="00C65E53"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142E8" w14:paraId="75030404" w14:textId="77777777" w:rsidTr="00277496">
        <w:trPr>
          <w:cantSplit/>
        </w:trPr>
        <w:tc>
          <w:tcPr>
            <w:tcW w:w="10150" w:type="dxa"/>
          </w:tcPr>
          <w:p w14:paraId="3F002A7E" w14:textId="27EF429E" w:rsidR="005142E8" w:rsidRPr="00D26ED6" w:rsidRDefault="005142E8" w:rsidP="0027749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142E8">
              <w:rPr>
                <w:b/>
                <w:sz w:val="22"/>
                <w:szCs w:val="22"/>
              </w:rPr>
              <w:t>AP INFRASTRUKTURA SPÓŁKA Z OGRANICZONĄ ODPOWIEDZIALNOŚCIĄ</w:t>
            </w:r>
          </w:p>
          <w:p w14:paraId="031C1E07" w14:textId="77777777" w:rsidR="00873574" w:rsidRPr="00873574" w:rsidRDefault="00873574" w:rsidP="00873574">
            <w:pPr>
              <w:jc w:val="both"/>
              <w:rPr>
                <w:bCs/>
                <w:sz w:val="22"/>
                <w:szCs w:val="22"/>
              </w:rPr>
            </w:pPr>
            <w:r w:rsidRPr="00873574">
              <w:rPr>
                <w:bCs/>
                <w:sz w:val="22"/>
                <w:szCs w:val="22"/>
              </w:rPr>
              <w:t>Portowa 22A</w:t>
            </w:r>
          </w:p>
          <w:p w14:paraId="149B2F1B" w14:textId="77777777" w:rsidR="00873574" w:rsidRDefault="00873574" w:rsidP="00873574">
            <w:pPr>
              <w:spacing w:before="40" w:after="40" w:line="276" w:lineRule="auto"/>
              <w:jc w:val="both"/>
              <w:rPr>
                <w:bCs/>
                <w:sz w:val="22"/>
                <w:szCs w:val="22"/>
              </w:rPr>
            </w:pPr>
            <w:r w:rsidRPr="00873574">
              <w:rPr>
                <w:bCs/>
                <w:sz w:val="22"/>
                <w:szCs w:val="22"/>
              </w:rPr>
              <w:t xml:space="preserve">30-709 Kraków </w:t>
            </w:r>
          </w:p>
          <w:p w14:paraId="1679D188" w14:textId="2C7160CC" w:rsidR="005142E8" w:rsidRPr="00D26ED6" w:rsidRDefault="005142E8" w:rsidP="0087357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A68076D" w14:textId="006A56DC" w:rsidR="005142E8" w:rsidRDefault="005142E8" w:rsidP="0027749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142E8">
              <w:rPr>
                <w:sz w:val="22"/>
                <w:szCs w:val="22"/>
              </w:rPr>
              <w:t>Wykonanie projektu retencji wód opadowych oraz zabezpieczenia przed skutkami deszczów nawalnych trzech budynków AGH w Krakowie - "część I" - KC-DE-zp.272-1/2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3F1C334" w14:textId="08D9FCF2" w:rsidR="005142E8" w:rsidRPr="00D26ED6" w:rsidRDefault="005142E8" w:rsidP="0027749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142E8">
              <w:rPr>
                <w:b/>
                <w:sz w:val="22"/>
                <w:szCs w:val="22"/>
              </w:rPr>
              <w:t>289 77</w:t>
            </w:r>
            <w:r w:rsidR="00430DF4">
              <w:rPr>
                <w:b/>
                <w:sz w:val="22"/>
                <w:szCs w:val="22"/>
              </w:rPr>
              <w:t>2</w:t>
            </w:r>
            <w:r w:rsidRPr="005142E8">
              <w:rPr>
                <w:b/>
                <w:sz w:val="22"/>
                <w:szCs w:val="22"/>
              </w:rPr>
              <w:t>.</w:t>
            </w:r>
            <w:r w:rsidR="00430DF4">
              <w:rPr>
                <w:b/>
                <w:sz w:val="22"/>
                <w:szCs w:val="22"/>
              </w:rPr>
              <w:t>4</w:t>
            </w:r>
            <w:r w:rsidRPr="005142E8">
              <w:rPr>
                <w:b/>
                <w:sz w:val="22"/>
                <w:szCs w:val="22"/>
              </w:rPr>
              <w:t>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CDA7D3A" w14:textId="77777777" w:rsidR="005142E8" w:rsidRDefault="005142E8" w:rsidP="0027749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D403293" w14:textId="0FBE0784" w:rsidR="003A0AFC" w:rsidRPr="00756CDA" w:rsidRDefault="005142E8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275"/>
        <w:gridCol w:w="2835"/>
        <w:gridCol w:w="1560"/>
      </w:tblGrid>
      <w:tr w:rsidR="00873574" w:rsidRPr="008567C7" w14:paraId="78327BB9" w14:textId="77777777" w:rsidTr="00873574">
        <w:trPr>
          <w:trHeight w:val="510"/>
        </w:trPr>
        <w:tc>
          <w:tcPr>
            <w:tcW w:w="709" w:type="dxa"/>
            <w:vAlign w:val="center"/>
          </w:tcPr>
          <w:p w14:paraId="12E0F84A" w14:textId="77777777" w:rsidR="00873574" w:rsidRPr="008567C7" w:rsidRDefault="0087357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14:paraId="5BA1DBEA" w14:textId="77777777" w:rsidR="00873574" w:rsidRPr="008567C7" w:rsidRDefault="0087357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5" w:type="dxa"/>
            <w:vAlign w:val="center"/>
          </w:tcPr>
          <w:p w14:paraId="6B7E8037" w14:textId="4CC36342" w:rsidR="00873574" w:rsidRPr="008567C7" w:rsidRDefault="0087357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42E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835" w:type="dxa"/>
            <w:vAlign w:val="center"/>
          </w:tcPr>
          <w:p w14:paraId="6F09A082" w14:textId="34898CC6" w:rsidR="00873574" w:rsidRPr="008567C7" w:rsidRDefault="0087357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42E8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Projektanta w specjalności instalacyjnej tzw. sanitarnej</w:t>
            </w:r>
          </w:p>
        </w:tc>
        <w:tc>
          <w:tcPr>
            <w:tcW w:w="1560" w:type="dxa"/>
            <w:vAlign w:val="center"/>
          </w:tcPr>
          <w:p w14:paraId="0FC0F2E2" w14:textId="77777777" w:rsidR="00873574" w:rsidRPr="008567C7" w:rsidRDefault="0087357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73574" w:rsidRPr="008567C7" w14:paraId="270FBD38" w14:textId="77777777" w:rsidTr="00873574">
        <w:tc>
          <w:tcPr>
            <w:tcW w:w="709" w:type="dxa"/>
            <w:vAlign w:val="center"/>
          </w:tcPr>
          <w:p w14:paraId="5F9AF5B6" w14:textId="63B620D5" w:rsidR="00873574" w:rsidRPr="008567C7" w:rsidRDefault="00873574" w:rsidP="00277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42E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14:paraId="56D1259A" w14:textId="43F8B02E" w:rsidR="00873574" w:rsidRPr="002B6761" w:rsidRDefault="00873574" w:rsidP="0027749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142E8">
              <w:rPr>
                <w:rFonts w:ascii="Times New Roman" w:hAnsi="Times New Roman" w:cs="Times New Roman"/>
                <w:b/>
                <w:sz w:val="18"/>
                <w:szCs w:val="18"/>
              </w:rPr>
              <w:t>AP INFRASTRUKTURA SPÓŁKA Z OGRANICZONĄ ODPOWIEDZIALNOŚCIĄ</w:t>
            </w:r>
          </w:p>
          <w:p w14:paraId="38C93A00" w14:textId="77777777" w:rsidR="00873574" w:rsidRPr="00873574" w:rsidRDefault="00873574" w:rsidP="008735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3574">
              <w:rPr>
                <w:rFonts w:ascii="Times New Roman" w:hAnsi="Times New Roman" w:cs="Times New Roman"/>
                <w:bCs/>
                <w:sz w:val="18"/>
                <w:szCs w:val="18"/>
              </w:rPr>
              <w:t>Portowa 22A</w:t>
            </w:r>
          </w:p>
          <w:p w14:paraId="7A34F374" w14:textId="1AC2E9AB" w:rsidR="00873574" w:rsidRPr="001B7815" w:rsidRDefault="00873574" w:rsidP="0087357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3574">
              <w:rPr>
                <w:rFonts w:ascii="Times New Roman" w:hAnsi="Times New Roman" w:cs="Times New Roman"/>
                <w:bCs/>
                <w:sz w:val="18"/>
                <w:szCs w:val="18"/>
              </w:rPr>
              <w:t>30-709 Kraków</w:t>
            </w:r>
          </w:p>
        </w:tc>
        <w:tc>
          <w:tcPr>
            <w:tcW w:w="1275" w:type="dxa"/>
            <w:vAlign w:val="center"/>
          </w:tcPr>
          <w:p w14:paraId="5C6CB4F5" w14:textId="63FC925E" w:rsidR="00873574" w:rsidRPr="008567C7" w:rsidRDefault="00873574" w:rsidP="00277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42E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835" w:type="dxa"/>
            <w:vAlign w:val="center"/>
          </w:tcPr>
          <w:p w14:paraId="5166F2BF" w14:textId="5BC7827C" w:rsidR="00873574" w:rsidRPr="008567C7" w:rsidRDefault="00873574" w:rsidP="00277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42E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14:paraId="1B62597C" w14:textId="52160F93" w:rsidR="00873574" w:rsidRPr="008567C7" w:rsidRDefault="00873574" w:rsidP="00277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42E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73574" w:rsidRPr="008567C7" w14:paraId="73C43C32" w14:textId="77777777" w:rsidTr="00873574">
        <w:tc>
          <w:tcPr>
            <w:tcW w:w="709" w:type="dxa"/>
            <w:vAlign w:val="center"/>
          </w:tcPr>
          <w:p w14:paraId="33605CDC" w14:textId="0682DFC2" w:rsidR="00873574" w:rsidRPr="008567C7" w:rsidRDefault="00873574" w:rsidP="00277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42E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14:paraId="12D73153" w14:textId="4839B33C" w:rsidR="00873574" w:rsidRPr="002B6761" w:rsidRDefault="00873574" w:rsidP="0027749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142E8">
              <w:rPr>
                <w:rFonts w:ascii="Times New Roman" w:hAnsi="Times New Roman" w:cs="Times New Roman"/>
                <w:b/>
                <w:sz w:val="18"/>
                <w:szCs w:val="18"/>
              </w:rPr>
              <w:t>Firma "ABS - Ochrona Środowiska" Sp. z o.o.</w:t>
            </w:r>
          </w:p>
          <w:p w14:paraId="648C08FA" w14:textId="4A771D6A" w:rsidR="00873574" w:rsidRPr="008567C7" w:rsidRDefault="00873574" w:rsidP="0027749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42E8">
              <w:rPr>
                <w:rFonts w:ascii="Times New Roman" w:hAnsi="Times New Roman" w:cs="Times New Roman"/>
                <w:bCs/>
                <w:sz w:val="18"/>
                <w:szCs w:val="18"/>
              </w:rPr>
              <w:t>Wierzbowa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42E8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B415820" w14:textId="133C557E" w:rsidR="00873574" w:rsidRPr="001B7815" w:rsidRDefault="00873574" w:rsidP="0027749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42E8">
              <w:rPr>
                <w:rFonts w:ascii="Times New Roman" w:hAnsi="Times New Roman" w:cs="Times New Roman"/>
                <w:bCs/>
                <w:sz w:val="18"/>
                <w:szCs w:val="18"/>
              </w:rPr>
              <w:t>40-169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42E8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275" w:type="dxa"/>
            <w:vAlign w:val="center"/>
          </w:tcPr>
          <w:p w14:paraId="44DEC6C0" w14:textId="399E9AF4" w:rsidR="00873574" w:rsidRPr="008567C7" w:rsidRDefault="00873574" w:rsidP="00277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42E8">
              <w:rPr>
                <w:rFonts w:ascii="Times New Roman" w:hAnsi="Times New Roman" w:cs="Times New Roman"/>
                <w:sz w:val="18"/>
                <w:szCs w:val="18"/>
              </w:rPr>
              <w:t xml:space="preserve">  56,77</w:t>
            </w:r>
          </w:p>
        </w:tc>
        <w:tc>
          <w:tcPr>
            <w:tcW w:w="2835" w:type="dxa"/>
            <w:vAlign w:val="center"/>
          </w:tcPr>
          <w:p w14:paraId="317B88CB" w14:textId="09F40FCB" w:rsidR="00873574" w:rsidRPr="008567C7" w:rsidRDefault="00873574" w:rsidP="00277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42E8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14:paraId="51137D8C" w14:textId="0DDA440D" w:rsidR="00873574" w:rsidRPr="008567C7" w:rsidRDefault="00873574" w:rsidP="002774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42E8">
              <w:rPr>
                <w:rFonts w:ascii="Times New Roman" w:hAnsi="Times New Roman" w:cs="Times New Roman"/>
                <w:sz w:val="18"/>
                <w:szCs w:val="18"/>
              </w:rPr>
              <w:t xml:space="preserve">  66,77</w:t>
            </w:r>
          </w:p>
        </w:tc>
      </w:tr>
    </w:tbl>
    <w:p w14:paraId="084738AE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F561805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4E4431F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2B779" w14:textId="77777777" w:rsidR="005F1ED4" w:rsidRDefault="005F1ED4">
      <w:r>
        <w:separator/>
      </w:r>
    </w:p>
  </w:endnote>
  <w:endnote w:type="continuationSeparator" w:id="0">
    <w:p w14:paraId="08CB690B" w14:textId="77777777" w:rsidR="005F1ED4" w:rsidRDefault="005F1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1699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B567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F11831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DDE5A4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3E15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D72FD" w14:textId="77777777" w:rsidR="005F1ED4" w:rsidRDefault="005F1ED4">
      <w:r>
        <w:separator/>
      </w:r>
    </w:p>
  </w:footnote>
  <w:footnote w:type="continuationSeparator" w:id="0">
    <w:p w14:paraId="4EB25B6B" w14:textId="77777777" w:rsidR="005F1ED4" w:rsidRDefault="005F1E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B4DD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99E5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922E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1ED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C2337"/>
    <w:rsid w:val="003445A0"/>
    <w:rsid w:val="003A0AFC"/>
    <w:rsid w:val="003D611C"/>
    <w:rsid w:val="003E6BED"/>
    <w:rsid w:val="00401E6B"/>
    <w:rsid w:val="00430DF4"/>
    <w:rsid w:val="00431C0B"/>
    <w:rsid w:val="00437CAD"/>
    <w:rsid w:val="004657DA"/>
    <w:rsid w:val="004B2665"/>
    <w:rsid w:val="004C3459"/>
    <w:rsid w:val="004E324A"/>
    <w:rsid w:val="004E7234"/>
    <w:rsid w:val="005142E8"/>
    <w:rsid w:val="0054734E"/>
    <w:rsid w:val="00596FD7"/>
    <w:rsid w:val="005E5BFF"/>
    <w:rsid w:val="005F1ED4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7F0305"/>
    <w:rsid w:val="00832144"/>
    <w:rsid w:val="008567C7"/>
    <w:rsid w:val="008642B3"/>
    <w:rsid w:val="00873574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4FD650"/>
  <w15:chartTrackingRefBased/>
  <w15:docId w15:val="{62B985E6-6E89-466F-B29F-0E147B85B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229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5</cp:revision>
  <cp:lastPrinted>1899-12-31T23:00:00Z</cp:lastPrinted>
  <dcterms:created xsi:type="dcterms:W3CDTF">2026-01-29T07:43:00Z</dcterms:created>
  <dcterms:modified xsi:type="dcterms:W3CDTF">2026-02-04T07:46:00Z</dcterms:modified>
</cp:coreProperties>
</file>