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C11F73" w14:textId="26DC386F" w:rsidR="00B95C96" w:rsidRPr="00A90D0E" w:rsidRDefault="00B95C96" w:rsidP="00B95C9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887DE0">
        <w:rPr>
          <w:rFonts w:ascii="Arial" w:hAnsi="Arial" w:cs="Arial"/>
          <w:bCs/>
          <w:i w:val="0"/>
          <w:szCs w:val="24"/>
        </w:rPr>
        <w:t>9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3CE067FB" w14:textId="77777777" w:rsidR="00B95C96" w:rsidRPr="0012157F" w:rsidRDefault="00B95C96" w:rsidP="00B95C96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0801D391" w14:textId="77777777" w:rsidR="00B95C96" w:rsidRPr="0012157F" w:rsidRDefault="004E3A90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E3A90">
        <w:rPr>
          <w:rFonts w:ascii="Arial" w:hAnsi="Arial" w:cs="Arial"/>
        </w:rPr>
        <w:t>Szpital Specjalistyczny im. Stefana Żeromskiego SPZOZ w Krakowie</w:t>
      </w:r>
    </w:p>
    <w:p w14:paraId="491E0AD0" w14:textId="77777777" w:rsidR="00B95C96" w:rsidRPr="0012157F" w:rsidRDefault="004E3A90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E3A90">
        <w:rPr>
          <w:rFonts w:ascii="Arial" w:hAnsi="Arial" w:cs="Arial"/>
        </w:rPr>
        <w:t>os. Na Skarpie</w:t>
      </w:r>
      <w:r w:rsidR="00B95C96" w:rsidRPr="0012157F">
        <w:rPr>
          <w:rFonts w:ascii="Arial" w:hAnsi="Arial" w:cs="Arial"/>
        </w:rPr>
        <w:t xml:space="preserve"> </w:t>
      </w:r>
      <w:r w:rsidRPr="004E3A90">
        <w:rPr>
          <w:rFonts w:ascii="Arial" w:hAnsi="Arial" w:cs="Arial"/>
        </w:rPr>
        <w:t>66</w:t>
      </w:r>
      <w:r w:rsidR="00B95C96" w:rsidRPr="0012157F">
        <w:rPr>
          <w:rFonts w:ascii="Arial" w:hAnsi="Arial" w:cs="Arial"/>
        </w:rPr>
        <w:t xml:space="preserve"> </w:t>
      </w:r>
    </w:p>
    <w:p w14:paraId="20919CB0" w14:textId="77777777" w:rsidR="00B95C96" w:rsidRDefault="004E3A90" w:rsidP="00B95C9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4E3A90">
        <w:rPr>
          <w:rFonts w:ascii="Arial" w:hAnsi="Arial" w:cs="Arial"/>
        </w:rPr>
        <w:t>31-913</w:t>
      </w:r>
      <w:r w:rsidR="00B95C96" w:rsidRPr="0012157F">
        <w:rPr>
          <w:rFonts w:ascii="Arial" w:hAnsi="Arial" w:cs="Arial"/>
        </w:rPr>
        <w:t xml:space="preserve"> </w:t>
      </w:r>
      <w:r w:rsidRPr="004E3A90">
        <w:rPr>
          <w:rFonts w:ascii="Arial" w:hAnsi="Arial" w:cs="Arial"/>
        </w:rPr>
        <w:t>Kraków</w:t>
      </w:r>
    </w:p>
    <w:p w14:paraId="0D34DE96" w14:textId="77777777" w:rsidR="00B95C96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404BE161" w14:textId="77777777" w:rsidR="00B95C96" w:rsidRPr="00ED79A4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3A122B9E" w14:textId="77777777" w:rsidR="00B95C96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14:paraId="5ED456ED" w14:textId="77777777" w:rsidTr="006C3667">
        <w:tc>
          <w:tcPr>
            <w:tcW w:w="2800" w:type="dxa"/>
          </w:tcPr>
          <w:p w14:paraId="66201D05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790633BC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DFBBB37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D4A1A00" w14:textId="77777777" w:rsidR="00B95C96" w:rsidRPr="00A2540E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B95C96" w:rsidRPr="00A2540E" w14:paraId="0DD8BD34" w14:textId="77777777" w:rsidTr="006C3667">
        <w:tc>
          <w:tcPr>
            <w:tcW w:w="2800" w:type="dxa"/>
          </w:tcPr>
          <w:p w14:paraId="1317B5A4" w14:textId="77777777" w:rsidR="00B95C96" w:rsidRPr="00A2540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0FA00B81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9E60CD0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9863CD6" w14:textId="77777777" w:rsidR="00B95C96" w:rsidRPr="00A2540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4EDF371A" w14:textId="77777777" w:rsidR="00484F88" w:rsidRPr="00B95C96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E3A90" w:rsidRPr="0012157F" w14:paraId="0275E0DE" w14:textId="77777777" w:rsidTr="00746460">
        <w:tc>
          <w:tcPr>
            <w:tcW w:w="9104" w:type="dxa"/>
            <w:shd w:val="clear" w:color="auto" w:fill="D9D9D9"/>
          </w:tcPr>
          <w:p w14:paraId="6451B7A9" w14:textId="77777777" w:rsidR="004E3A90" w:rsidRPr="0012157F" w:rsidRDefault="004E3A90" w:rsidP="00746460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2DFFB8B8" w14:textId="77777777" w:rsidR="004E3A90" w:rsidRPr="00094F76" w:rsidRDefault="004E3A90" w:rsidP="00746460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4E3A90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4E3A90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4E3A90">
              <w:rPr>
                <w:rFonts w:ascii="Arial" w:hAnsi="Arial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4E3A90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4E3A90">
              <w:rPr>
                <w:rFonts w:ascii="Arial" w:hAnsi="Arial" w:cs="Arial"/>
                <w:sz w:val="24"/>
                <w:szCs w:val="24"/>
              </w:rPr>
              <w:t>. zm.)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14:paraId="465E3B04" w14:textId="77777777" w:rsidR="004E3A90" w:rsidRPr="0017574D" w:rsidRDefault="004E3A90" w:rsidP="00746460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280AEFEE" w14:textId="77777777" w:rsidR="004E3A90" w:rsidRDefault="004E3A90" w:rsidP="00746460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46A35161" w14:textId="77777777" w:rsidR="004E3A90" w:rsidRPr="002C3302" w:rsidRDefault="004E3A90" w:rsidP="0074646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7F4043F7" w14:textId="77777777" w:rsidR="00B95C96" w:rsidRDefault="00B95C96" w:rsidP="00B95C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F7C5816" w14:textId="77777777" w:rsidR="00B95C96" w:rsidRDefault="00B95C96" w:rsidP="00B95C9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2540E" w14:paraId="42BFCEFF" w14:textId="77777777" w:rsidTr="006C3667">
        <w:tc>
          <w:tcPr>
            <w:tcW w:w="2269" w:type="dxa"/>
          </w:tcPr>
          <w:p w14:paraId="404C306A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45EA25FA" w14:textId="77777777" w:rsidR="00B95C96" w:rsidRPr="00A2540E" w:rsidRDefault="004E3A90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E3A9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Świadczenie całodobowych usług transportu sanitarnego pacjentów, krwi i jej składników oraz awaryjnego transportu leków.</w:t>
            </w:r>
            <w:r w:rsidR="00B95C96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E3A90" w:rsidRPr="00A2540E" w14:paraId="4892CFFE" w14:textId="77777777" w:rsidTr="00746460">
        <w:tc>
          <w:tcPr>
            <w:tcW w:w="2269" w:type="dxa"/>
          </w:tcPr>
          <w:p w14:paraId="5374EB0C" w14:textId="77777777" w:rsidR="004E3A90" w:rsidRPr="00A2540E" w:rsidRDefault="004E3A90" w:rsidP="0074646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76A001A" w14:textId="77777777" w:rsidR="004E3A90" w:rsidRPr="00A2540E" w:rsidRDefault="004E3A90" w:rsidP="0074646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E3A9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DZP-271-1/26</w:t>
            </w:r>
          </w:p>
        </w:tc>
      </w:tr>
    </w:tbl>
    <w:p w14:paraId="4342285A" w14:textId="77777777" w:rsidR="00B95C96" w:rsidRPr="00FA3E7B" w:rsidRDefault="00B95C96" w:rsidP="00B95C9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5C12DFCF" w14:textId="77777777" w:rsidR="004115BC" w:rsidRDefault="00B95C96" w:rsidP="00B95C9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4E3A90" w:rsidRPr="004E3A90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5B20DD3E" w14:textId="77777777" w:rsidR="002A4E3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lastRenderedPageBreak/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</w:t>
      </w:r>
      <w:proofErr w:type="spellStart"/>
      <w:r w:rsidR="00886689" w:rsidRPr="00886689">
        <w:rPr>
          <w:rFonts w:ascii="Arial" w:hAnsi="Arial" w:cs="Arial"/>
          <w:sz w:val="24"/>
          <w:szCs w:val="24"/>
        </w:rPr>
        <w:t>Pzp</w:t>
      </w:r>
      <w:proofErr w:type="spellEnd"/>
      <w:r w:rsidR="00886689" w:rsidRPr="00886689">
        <w:rPr>
          <w:rFonts w:ascii="Arial" w:hAnsi="Arial" w:cs="Arial"/>
          <w:sz w:val="24"/>
          <w:szCs w:val="24"/>
        </w:rPr>
        <w:t xml:space="preserve">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6F62EFB8" w14:textId="56273E60" w:rsidR="00697361" w:rsidRDefault="00F36888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F36888">
        <w:rPr>
          <w:rFonts w:ascii="Arial" w:hAnsi="Arial" w:cs="Arial"/>
          <w:bCs/>
          <w:sz w:val="24"/>
          <w:szCs w:val="24"/>
        </w:rPr>
        <w:t xml:space="preserve">art. 108 ust. 1 ustawy </w:t>
      </w:r>
      <w:proofErr w:type="spellStart"/>
      <w:r w:rsidRPr="00F36888">
        <w:rPr>
          <w:rFonts w:ascii="Arial" w:hAnsi="Arial" w:cs="Arial"/>
          <w:bCs/>
          <w:sz w:val="24"/>
          <w:szCs w:val="24"/>
        </w:rPr>
        <w:t>Pzp</w:t>
      </w:r>
      <w:proofErr w:type="spellEnd"/>
    </w:p>
    <w:p w14:paraId="4F29073F" w14:textId="557F39F9" w:rsidR="001B16D9" w:rsidRDefault="00F36888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F36888">
        <w:rPr>
          <w:rFonts w:ascii="Arial" w:hAnsi="Arial" w:cs="Arial"/>
          <w:bCs/>
          <w:sz w:val="24"/>
          <w:szCs w:val="24"/>
        </w:rPr>
        <w:t xml:space="preserve">art. 109 ust. 1 pkt 4 ustawy </w:t>
      </w:r>
      <w:proofErr w:type="spellStart"/>
      <w:r w:rsidRPr="00F36888">
        <w:rPr>
          <w:rFonts w:ascii="Arial" w:hAnsi="Arial" w:cs="Arial"/>
          <w:bCs/>
          <w:sz w:val="24"/>
          <w:szCs w:val="24"/>
        </w:rPr>
        <w:t>Pzp</w:t>
      </w:r>
      <w:proofErr w:type="spellEnd"/>
    </w:p>
    <w:p w14:paraId="4BFF4971" w14:textId="4B18F6E9" w:rsidR="00F36888" w:rsidRPr="008D05ED" w:rsidRDefault="00F36888" w:rsidP="00F36888">
      <w:pPr>
        <w:spacing w:after="120" w:line="276" w:lineRule="auto"/>
        <w:jc w:val="both"/>
        <w:rPr>
          <w:rFonts w:ascii="Arial" w:hAnsi="Arial" w:cs="Arial"/>
          <w:bCs/>
          <w:sz w:val="12"/>
          <w:szCs w:val="12"/>
        </w:rPr>
      </w:pPr>
    </w:p>
    <w:p w14:paraId="6BB33156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54789339" w14:textId="77777777" w:rsidR="0074388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proofErr w:type="spellStart"/>
      <w:r w:rsidR="008576CB" w:rsidRPr="008576CB">
        <w:rPr>
          <w:rFonts w:ascii="Arial" w:hAnsi="Arial" w:cs="Arial"/>
          <w:bCs/>
          <w:sz w:val="24"/>
          <w:szCs w:val="24"/>
        </w:rPr>
        <w:t>t.j</w:t>
      </w:r>
      <w:proofErr w:type="spellEnd"/>
      <w:r w:rsidR="008576CB" w:rsidRPr="008576CB">
        <w:rPr>
          <w:rFonts w:ascii="Arial" w:hAnsi="Arial" w:cs="Arial"/>
          <w:bCs/>
          <w:sz w:val="24"/>
          <w:szCs w:val="24"/>
        </w:rPr>
        <w:t>. Dz.</w:t>
      </w:r>
      <w:r w:rsidR="00D6498D">
        <w:rPr>
          <w:rFonts w:ascii="Arial" w:hAnsi="Arial" w:cs="Arial"/>
          <w:bCs/>
          <w:sz w:val="24"/>
          <w:szCs w:val="24"/>
        </w:rPr>
        <w:t xml:space="preserve"> </w:t>
      </w:r>
      <w:r w:rsidR="008576CB" w:rsidRPr="008576CB">
        <w:rPr>
          <w:rFonts w:ascii="Arial" w:hAnsi="Arial" w:cs="Arial"/>
          <w:bCs/>
          <w:sz w:val="24"/>
          <w:szCs w:val="24"/>
        </w:rPr>
        <w:t>U. z 202</w:t>
      </w:r>
      <w:r w:rsidR="00D6498D">
        <w:rPr>
          <w:rFonts w:ascii="Arial" w:hAnsi="Arial" w:cs="Arial"/>
          <w:bCs/>
          <w:sz w:val="24"/>
          <w:szCs w:val="24"/>
        </w:rPr>
        <w:t xml:space="preserve">5 </w:t>
      </w:r>
      <w:r w:rsidR="008576CB" w:rsidRPr="008576CB">
        <w:rPr>
          <w:rFonts w:ascii="Arial" w:hAnsi="Arial" w:cs="Arial"/>
          <w:bCs/>
          <w:sz w:val="24"/>
          <w:szCs w:val="24"/>
        </w:rPr>
        <w:t>r. poz. 5</w:t>
      </w:r>
      <w:r w:rsidR="00D6498D">
        <w:rPr>
          <w:rFonts w:ascii="Arial" w:hAnsi="Arial" w:cs="Arial"/>
          <w:bCs/>
          <w:sz w:val="24"/>
          <w:szCs w:val="24"/>
        </w:rPr>
        <w:t>14</w:t>
      </w:r>
      <w:r w:rsidRPr="00743884"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>,</w:t>
      </w:r>
    </w:p>
    <w:p w14:paraId="22A6CEE5" w14:textId="77777777" w:rsidR="000B3481" w:rsidRDefault="000B3481" w:rsidP="00F36888">
      <w:pPr>
        <w:spacing w:after="0" w:line="276" w:lineRule="auto"/>
        <w:ind w:left="425"/>
        <w:jc w:val="both"/>
        <w:rPr>
          <w:rFonts w:ascii="Arial" w:hAnsi="Arial" w:cs="Arial"/>
          <w:bCs/>
          <w:sz w:val="24"/>
          <w:szCs w:val="24"/>
        </w:rPr>
      </w:pPr>
    </w:p>
    <w:p w14:paraId="745BF8A3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075E7011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4CFDF08D" w14:textId="77777777" w:rsidR="00FA3E7B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450229CA" w14:textId="77777777" w:rsidR="00FE4E2B" w:rsidRDefault="00E426EB" w:rsidP="00FA3E7B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14:paraId="4A5D2A06" w14:textId="77777777" w:rsidTr="006C3667">
        <w:tc>
          <w:tcPr>
            <w:tcW w:w="2660" w:type="dxa"/>
          </w:tcPr>
          <w:p w14:paraId="7F09F8AE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C96244C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66FB3F77" w14:textId="77777777" w:rsidR="00B95C96" w:rsidRPr="00ED79A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4FBE997D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E132168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EF57A2F" w14:textId="77777777" w:rsidR="00B95C96" w:rsidRPr="00ED79A4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4E3A90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732216EC" w14:textId="77777777"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88B3EA" w14:textId="77777777" w:rsidR="00A674FF" w:rsidRDefault="00A674FF" w:rsidP="0038231F">
      <w:pPr>
        <w:spacing w:after="0" w:line="240" w:lineRule="auto"/>
      </w:pPr>
      <w:r>
        <w:separator/>
      </w:r>
    </w:p>
  </w:endnote>
  <w:endnote w:type="continuationSeparator" w:id="0">
    <w:p w14:paraId="097FC988" w14:textId="77777777" w:rsidR="00A674FF" w:rsidRDefault="00A674F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D763E3" w14:textId="77777777" w:rsidR="004E3A90" w:rsidRDefault="004E3A9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DBD9C2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13D903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58EA48" w14:textId="77777777" w:rsidR="004E3A90" w:rsidRDefault="004E3A9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FB91BE" w14:textId="77777777" w:rsidR="00A674FF" w:rsidRDefault="00A674FF" w:rsidP="0038231F">
      <w:pPr>
        <w:spacing w:after="0" w:line="240" w:lineRule="auto"/>
      </w:pPr>
      <w:r>
        <w:separator/>
      </w:r>
    </w:p>
  </w:footnote>
  <w:footnote w:type="continuationSeparator" w:id="0">
    <w:p w14:paraId="5219DC87" w14:textId="77777777" w:rsidR="00A674FF" w:rsidRDefault="00A674F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6C613A" w14:textId="77777777" w:rsidR="004E3A90" w:rsidRDefault="004E3A9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066067" w14:textId="77777777" w:rsidR="004E3A90" w:rsidRDefault="004E3A9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503417" w14:textId="77777777" w:rsidR="004E3A90" w:rsidRDefault="004E3A9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74FF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E3A90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87DE0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674FF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6498D"/>
    <w:rsid w:val="00D7532C"/>
    <w:rsid w:val="00D967D8"/>
    <w:rsid w:val="00DA6EC7"/>
    <w:rsid w:val="00DB3086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A2CFE"/>
    <w:rsid w:val="00EB7CDE"/>
    <w:rsid w:val="00EE1FBF"/>
    <w:rsid w:val="00EE40F5"/>
    <w:rsid w:val="00EF74CA"/>
    <w:rsid w:val="00F04280"/>
    <w:rsid w:val="00F2660A"/>
    <w:rsid w:val="00F318EC"/>
    <w:rsid w:val="00F365F2"/>
    <w:rsid w:val="00F36888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721B0D4"/>
  <w15:docId w15:val="{FF649756-0371-44B9-BE45-371D79537A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fij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370</Words>
  <Characters>2220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Fijak</dc:creator>
  <cp:keywords/>
  <cp:lastModifiedBy>Agata Fijak</cp:lastModifiedBy>
  <cp:revision>3</cp:revision>
  <cp:lastPrinted>2016-07-26T10:32:00Z</cp:lastPrinted>
  <dcterms:created xsi:type="dcterms:W3CDTF">2026-01-30T13:17:00Z</dcterms:created>
  <dcterms:modified xsi:type="dcterms:W3CDTF">2026-02-03T07:16:00Z</dcterms:modified>
</cp:coreProperties>
</file>