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BAB4" w14:textId="4D5AC074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13A69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7916E93" w14:textId="77777777" w:rsidTr="00D62E6E">
        <w:tc>
          <w:tcPr>
            <w:tcW w:w="2800" w:type="dxa"/>
          </w:tcPr>
          <w:p w14:paraId="3A824CC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3C9444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4CBED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422BA6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AC76780" w14:textId="77777777" w:rsidTr="00D62E6E">
        <w:tc>
          <w:tcPr>
            <w:tcW w:w="2800" w:type="dxa"/>
          </w:tcPr>
          <w:p w14:paraId="614BCD20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40928A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697B5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AC947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EDA790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F3700" w:rsidRPr="00C14101" w14:paraId="3EB7A502" w14:textId="77777777" w:rsidTr="007A5E3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621887" w14:textId="77777777" w:rsidR="005F3700" w:rsidRPr="00C14101" w:rsidRDefault="005F3700" w:rsidP="007A5E3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453A6D2" w14:textId="77777777" w:rsidR="005F3700" w:rsidRPr="00C14101" w:rsidRDefault="005F3700" w:rsidP="007A5E3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F3700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8338D7A" w14:textId="77777777" w:rsidR="005F3700" w:rsidRPr="00C14101" w:rsidRDefault="005F3700" w:rsidP="007A5E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C723DD" w14:textId="77777777" w:rsidR="005F3700" w:rsidRPr="00C14101" w:rsidRDefault="005F3700" w:rsidP="007A5E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64221C2" w14:textId="77777777" w:rsidR="00BC121E" w:rsidRPr="00C14101" w:rsidRDefault="005F370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0EE9502" w14:textId="77777777" w:rsidTr="00D62E6E">
        <w:tc>
          <w:tcPr>
            <w:tcW w:w="2269" w:type="dxa"/>
          </w:tcPr>
          <w:p w14:paraId="5215D5C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AB65BDA" w14:textId="77777777" w:rsidR="00D62E6E" w:rsidRPr="00D62E6E" w:rsidRDefault="005F370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37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sanitarnego pacjentów, krwi i jej składników oraz awaryjnego transportu leków.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3700" w:rsidRPr="00D62E6E" w14:paraId="48C83A69" w14:textId="77777777" w:rsidTr="007A5E3B">
        <w:tc>
          <w:tcPr>
            <w:tcW w:w="2269" w:type="dxa"/>
          </w:tcPr>
          <w:p w14:paraId="4BD74D42" w14:textId="77777777" w:rsidR="005F3700" w:rsidRPr="00D62E6E" w:rsidRDefault="005F3700" w:rsidP="007A5E3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BBCD85" w14:textId="77777777" w:rsidR="005F3700" w:rsidRPr="00D62E6E" w:rsidRDefault="005F3700" w:rsidP="007A5E3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37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DZP-271-1/26</w:t>
            </w:r>
          </w:p>
        </w:tc>
      </w:tr>
    </w:tbl>
    <w:p w14:paraId="4475B8D8" w14:textId="77777777" w:rsidR="00BC121E" w:rsidRDefault="005F370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F370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341031E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0218F22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3D8EB30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E14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BE13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B2B0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B39F96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638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883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320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74801F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292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CCE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BA9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07F130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60AC2C5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45DEF2BB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512D0BE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DDED69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0F69F09" w14:textId="77777777" w:rsidTr="00620E37">
        <w:tc>
          <w:tcPr>
            <w:tcW w:w="2660" w:type="dxa"/>
          </w:tcPr>
          <w:p w14:paraId="38DA9F2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18FF5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807F0A9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3A8779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016B0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E73865E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F370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04002C6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03218" w14:textId="77777777" w:rsidR="00771CA7" w:rsidRDefault="00771CA7">
      <w:r>
        <w:separator/>
      </w:r>
    </w:p>
  </w:endnote>
  <w:endnote w:type="continuationSeparator" w:id="0">
    <w:p w14:paraId="25660BC1" w14:textId="77777777" w:rsidR="00771CA7" w:rsidRDefault="0077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3793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DFC8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1E58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C506F92" w14:textId="42B7D95B" w:rsidR="009A4CD3" w:rsidRDefault="000411D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3D827D" wp14:editId="31FC9A4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B037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4D51EF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64AB9" w14:textId="77777777" w:rsidR="005F3700" w:rsidRDefault="005F37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5AC83" w14:textId="77777777" w:rsidR="00771CA7" w:rsidRDefault="00771CA7">
      <w:r>
        <w:separator/>
      </w:r>
    </w:p>
  </w:footnote>
  <w:footnote w:type="continuationSeparator" w:id="0">
    <w:p w14:paraId="06D3D099" w14:textId="77777777" w:rsidR="00771CA7" w:rsidRDefault="00771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6B232" w14:textId="77777777" w:rsidR="005F3700" w:rsidRDefault="005F3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7A67D" w14:textId="77777777" w:rsidR="005F3700" w:rsidRDefault="005F3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3BE7A" w14:textId="77777777" w:rsidR="005F3700" w:rsidRDefault="005F37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CA7"/>
    <w:rsid w:val="0000184A"/>
    <w:rsid w:val="00007C1C"/>
    <w:rsid w:val="00012997"/>
    <w:rsid w:val="000411D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3700"/>
    <w:rsid w:val="00613A69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1CA7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EDB5BC"/>
  <w15:chartTrackingRefBased/>
  <w15:docId w15:val="{14E63AD2-88A3-4CD0-BD64-8D49D803F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cp:lastModifiedBy>Agata Fijak</cp:lastModifiedBy>
  <cp:revision>2</cp:revision>
  <cp:lastPrinted>2010-01-07T09:39:00Z</cp:lastPrinted>
  <dcterms:created xsi:type="dcterms:W3CDTF">2026-01-30T07:40:00Z</dcterms:created>
  <dcterms:modified xsi:type="dcterms:W3CDTF">2026-01-30T07:40:00Z</dcterms:modified>
</cp:coreProperties>
</file>