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EFE16" w14:textId="12159669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66683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38FFDFD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B68C0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C27A48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7DF34F8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B3B1B77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116F5F8" w14:textId="77777777" w:rsidTr="004F10A0">
        <w:tc>
          <w:tcPr>
            <w:tcW w:w="2269" w:type="dxa"/>
            <w:shd w:val="clear" w:color="auto" w:fill="auto"/>
          </w:tcPr>
          <w:p w14:paraId="35996E56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2AA55E" w14:textId="77777777" w:rsidR="00A137C9" w:rsidRPr="00A2540E" w:rsidRDefault="00E0642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064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całodobowych usług transportu sanitarnego pacjentów, krwi i jej składników oraz awaryjnego transportu leków.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0642C" w:rsidRPr="00A2540E" w14:paraId="13640152" w14:textId="77777777" w:rsidTr="0048399B">
        <w:tc>
          <w:tcPr>
            <w:tcW w:w="2269" w:type="dxa"/>
            <w:shd w:val="clear" w:color="auto" w:fill="auto"/>
          </w:tcPr>
          <w:p w14:paraId="58E6F75F" w14:textId="77777777" w:rsidR="00E0642C" w:rsidRPr="00A2540E" w:rsidRDefault="00E0642C" w:rsidP="004839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ACCDE8" w14:textId="77777777" w:rsidR="00E0642C" w:rsidRPr="00A2540E" w:rsidRDefault="00E0642C" w:rsidP="004839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064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DZP-271-1/26</w:t>
            </w:r>
          </w:p>
        </w:tc>
      </w:tr>
    </w:tbl>
    <w:p w14:paraId="7E935790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5933907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0642C" w:rsidRPr="00E0642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BFFBC5A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18851258" w14:textId="77777777" w:rsidTr="00A137C9">
        <w:tc>
          <w:tcPr>
            <w:tcW w:w="617" w:type="dxa"/>
            <w:shd w:val="clear" w:color="auto" w:fill="auto"/>
            <w:vAlign w:val="center"/>
          </w:tcPr>
          <w:p w14:paraId="0CE9977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863C69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6C617A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953A865" w14:textId="77777777" w:rsidTr="00A137C9">
        <w:tc>
          <w:tcPr>
            <w:tcW w:w="617" w:type="dxa"/>
            <w:shd w:val="clear" w:color="auto" w:fill="auto"/>
            <w:vAlign w:val="center"/>
          </w:tcPr>
          <w:p w14:paraId="441D7CC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A49C59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B2D70F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1BB0AEDE" w14:textId="77777777" w:rsidTr="00A137C9">
        <w:tc>
          <w:tcPr>
            <w:tcW w:w="617" w:type="dxa"/>
            <w:shd w:val="clear" w:color="auto" w:fill="auto"/>
            <w:vAlign w:val="center"/>
          </w:tcPr>
          <w:p w14:paraId="796FFD6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859935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F77381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43137B7" w14:textId="48DF5C7D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0642C" w:rsidRPr="00E0642C">
        <w:rPr>
          <w:rFonts w:ascii="Arial" w:hAnsi="Arial" w:cs="Arial"/>
          <w:sz w:val="24"/>
          <w:szCs w:val="24"/>
        </w:rPr>
        <w:t>(</w:t>
      </w:r>
      <w:proofErr w:type="spellStart"/>
      <w:r w:rsidR="00E0642C" w:rsidRPr="00E0642C">
        <w:rPr>
          <w:rFonts w:ascii="Arial" w:hAnsi="Arial" w:cs="Arial"/>
          <w:sz w:val="24"/>
          <w:szCs w:val="24"/>
        </w:rPr>
        <w:t>t.j</w:t>
      </w:r>
      <w:proofErr w:type="spellEnd"/>
      <w:r w:rsidR="00E0642C" w:rsidRPr="00E0642C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0642C" w:rsidRPr="00E0642C">
        <w:rPr>
          <w:rFonts w:ascii="Arial" w:hAnsi="Arial" w:cs="Arial"/>
          <w:sz w:val="24"/>
          <w:szCs w:val="24"/>
        </w:rPr>
        <w:t>późn</w:t>
      </w:r>
      <w:proofErr w:type="spellEnd"/>
      <w:r w:rsidR="00E0642C" w:rsidRPr="00E0642C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r w:rsidR="0000581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9"/>
        <w:gridCol w:w="4828"/>
      </w:tblGrid>
      <w:tr w:rsidR="00B641BE" w:rsidRPr="0087706D" w14:paraId="5A75860E" w14:textId="77777777" w:rsidTr="00A137C9">
        <w:tc>
          <w:tcPr>
            <w:tcW w:w="617" w:type="dxa"/>
            <w:shd w:val="clear" w:color="auto" w:fill="auto"/>
            <w:vAlign w:val="center"/>
          </w:tcPr>
          <w:p w14:paraId="4F3342B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C94560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1B43C2D" w14:textId="72C88A2A" w:rsidR="00B641BE" w:rsidRPr="00A137C9" w:rsidRDefault="00B641BE" w:rsidP="00B170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realizowanych </w:t>
            </w:r>
            <w:r w:rsidR="00B170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usług</w:t>
            </w:r>
          </w:p>
        </w:tc>
      </w:tr>
      <w:tr w:rsidR="00B641BE" w:rsidRPr="0087706D" w14:paraId="0776ACAD" w14:textId="77777777" w:rsidTr="00A137C9">
        <w:tc>
          <w:tcPr>
            <w:tcW w:w="617" w:type="dxa"/>
            <w:shd w:val="clear" w:color="auto" w:fill="auto"/>
            <w:vAlign w:val="center"/>
          </w:tcPr>
          <w:p w14:paraId="69A49CA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B1A9D2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70B4C2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A6F132E" w14:textId="77777777" w:rsidTr="00A137C9">
        <w:tc>
          <w:tcPr>
            <w:tcW w:w="617" w:type="dxa"/>
            <w:shd w:val="clear" w:color="auto" w:fill="auto"/>
            <w:vAlign w:val="center"/>
          </w:tcPr>
          <w:p w14:paraId="6ECB173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0046F69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D6FF0A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23F808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932E3C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6C418B7" w14:textId="77777777" w:rsidTr="004F10A0">
        <w:tc>
          <w:tcPr>
            <w:tcW w:w="2660" w:type="dxa"/>
            <w:shd w:val="clear" w:color="auto" w:fill="auto"/>
          </w:tcPr>
          <w:p w14:paraId="70594B9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CB5DB3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A699AD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D62688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34FCA7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718355E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0642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BF4D57B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B50B3" w14:textId="77777777" w:rsidR="001927DD" w:rsidRDefault="001927DD" w:rsidP="00025386">
      <w:pPr>
        <w:spacing w:after="0" w:line="240" w:lineRule="auto"/>
      </w:pPr>
      <w:r>
        <w:separator/>
      </w:r>
    </w:p>
  </w:endnote>
  <w:endnote w:type="continuationSeparator" w:id="0">
    <w:p w14:paraId="5268DF90" w14:textId="77777777" w:rsidR="001927DD" w:rsidRDefault="001927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1280F" w14:textId="77777777" w:rsidR="00E0642C" w:rsidRDefault="00E064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47A4D" w14:textId="5A909630" w:rsidR="00025386" w:rsidRDefault="004B2B6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3D5397C" wp14:editId="79F8D85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9D4EB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074CE7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2173B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902C8" w14:textId="77777777" w:rsidR="00E0642C" w:rsidRDefault="00E064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9E901" w14:textId="77777777" w:rsidR="001927DD" w:rsidRDefault="001927DD" w:rsidP="00025386">
      <w:pPr>
        <w:spacing w:after="0" w:line="240" w:lineRule="auto"/>
      </w:pPr>
      <w:r>
        <w:separator/>
      </w:r>
    </w:p>
  </w:footnote>
  <w:footnote w:type="continuationSeparator" w:id="0">
    <w:p w14:paraId="6D2C4F50" w14:textId="77777777" w:rsidR="001927DD" w:rsidRDefault="001927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979BF" w14:textId="77777777" w:rsidR="00E0642C" w:rsidRDefault="00E064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666FD" w14:textId="77777777" w:rsidR="00E0642C" w:rsidRDefault="00E064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25B5F" w14:textId="77777777" w:rsidR="00E0642C" w:rsidRDefault="00E064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7DD"/>
    <w:rsid w:val="00005813"/>
    <w:rsid w:val="00025386"/>
    <w:rsid w:val="000423B9"/>
    <w:rsid w:val="00053927"/>
    <w:rsid w:val="00084786"/>
    <w:rsid w:val="0016158F"/>
    <w:rsid w:val="001927DD"/>
    <w:rsid w:val="001C2314"/>
    <w:rsid w:val="00213980"/>
    <w:rsid w:val="0024648D"/>
    <w:rsid w:val="003A486D"/>
    <w:rsid w:val="004374F2"/>
    <w:rsid w:val="00460705"/>
    <w:rsid w:val="00485239"/>
    <w:rsid w:val="004A0686"/>
    <w:rsid w:val="004B2B61"/>
    <w:rsid w:val="004E27D7"/>
    <w:rsid w:val="004F10A0"/>
    <w:rsid w:val="0055145C"/>
    <w:rsid w:val="005624D8"/>
    <w:rsid w:val="00620476"/>
    <w:rsid w:val="00657A47"/>
    <w:rsid w:val="00745A44"/>
    <w:rsid w:val="00751F41"/>
    <w:rsid w:val="00766683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170AD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0642C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80D7BE"/>
  <w15:chartTrackingRefBased/>
  <w15:docId w15:val="{43CAE9B4-D11E-4F29-837D-0063DA4AB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3</cp:revision>
  <dcterms:created xsi:type="dcterms:W3CDTF">2026-01-30T07:26:00Z</dcterms:created>
  <dcterms:modified xsi:type="dcterms:W3CDTF">2026-02-03T07:09:00Z</dcterms:modified>
</cp:coreProperties>
</file>