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643D5" w14:textId="4C9E585F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94A3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6A45C43E" w14:textId="77777777" w:rsidTr="00467CA2">
        <w:tc>
          <w:tcPr>
            <w:tcW w:w="2800" w:type="dxa"/>
            <w:shd w:val="clear" w:color="auto" w:fill="auto"/>
          </w:tcPr>
          <w:p w14:paraId="49752176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9198F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A6013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8876E4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B96050A" w14:textId="77777777" w:rsidTr="00467CA2">
        <w:tc>
          <w:tcPr>
            <w:tcW w:w="2800" w:type="dxa"/>
            <w:shd w:val="clear" w:color="auto" w:fill="auto"/>
          </w:tcPr>
          <w:p w14:paraId="1186804D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FF4D48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E8A0E9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5F99A4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54C3005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3A2C6F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DAEC0F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79ED6CA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B7EBC9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C5797" w:rsidRPr="00EC5797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A52FCA5" w14:textId="77777777" w:rsidTr="00467CA2">
        <w:tc>
          <w:tcPr>
            <w:tcW w:w="2269" w:type="dxa"/>
            <w:shd w:val="clear" w:color="auto" w:fill="auto"/>
          </w:tcPr>
          <w:p w14:paraId="38DD7A1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A2097E" w14:textId="77777777" w:rsidR="00D520D3" w:rsidRPr="00A2540E" w:rsidRDefault="00EC579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C57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całodobowych usług transportu sanitarnego pacjentów, krwi i jej składników oraz awaryjnego transportu leków.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C5797" w:rsidRPr="00A2540E" w14:paraId="60E14BEB" w14:textId="77777777" w:rsidTr="0048399B">
        <w:tc>
          <w:tcPr>
            <w:tcW w:w="2269" w:type="dxa"/>
            <w:shd w:val="clear" w:color="auto" w:fill="auto"/>
          </w:tcPr>
          <w:p w14:paraId="7CB2FF8F" w14:textId="77777777" w:rsidR="00EC5797" w:rsidRPr="00A2540E" w:rsidRDefault="00EC5797" w:rsidP="004839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0304EF" w14:textId="77777777" w:rsidR="00EC5797" w:rsidRPr="00A2540E" w:rsidRDefault="00EC5797" w:rsidP="004839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C57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DZP-271-1/26</w:t>
            </w:r>
          </w:p>
        </w:tc>
      </w:tr>
    </w:tbl>
    <w:p w14:paraId="3E2A6364" w14:textId="77777777" w:rsidR="00DC652A" w:rsidRPr="00053927" w:rsidRDefault="00EC579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B33D82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EF94949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C7D30A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BFC31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CAD30F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B3B354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9772F8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C66D59C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201DA8C7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CE08B5F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3D4F946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0FC110D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126E1F5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BB763B8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25798361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1B1EB8B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1A5FC06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087C639" w14:textId="77777777" w:rsidTr="00467CA2">
        <w:tc>
          <w:tcPr>
            <w:tcW w:w="2660" w:type="dxa"/>
            <w:shd w:val="clear" w:color="auto" w:fill="auto"/>
          </w:tcPr>
          <w:p w14:paraId="37C26BC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ADF6A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4DC4F72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2E075A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80F163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D4D1F8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C579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3CC5C37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81C92" w14:textId="77777777" w:rsidR="007B2F08" w:rsidRDefault="007B2F08" w:rsidP="00025386">
      <w:pPr>
        <w:spacing w:after="0" w:line="240" w:lineRule="auto"/>
      </w:pPr>
      <w:r>
        <w:separator/>
      </w:r>
    </w:p>
  </w:endnote>
  <w:endnote w:type="continuationSeparator" w:id="0">
    <w:p w14:paraId="325EE26C" w14:textId="77777777" w:rsidR="007B2F08" w:rsidRDefault="007B2F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12F5B" w14:textId="77777777" w:rsidR="00EC5797" w:rsidRDefault="00EC57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41C0A" w14:textId="278BE037" w:rsidR="00025386" w:rsidRDefault="00FD38E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3322A9A" wp14:editId="02919EF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EF61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764955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C2A93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DCA43" w14:textId="77777777" w:rsidR="00EC5797" w:rsidRDefault="00EC57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2E78C" w14:textId="77777777" w:rsidR="007B2F08" w:rsidRDefault="007B2F08" w:rsidP="00025386">
      <w:pPr>
        <w:spacing w:after="0" w:line="240" w:lineRule="auto"/>
      </w:pPr>
      <w:r>
        <w:separator/>
      </w:r>
    </w:p>
  </w:footnote>
  <w:footnote w:type="continuationSeparator" w:id="0">
    <w:p w14:paraId="3C1529D7" w14:textId="77777777" w:rsidR="007B2F08" w:rsidRDefault="007B2F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AD063" w14:textId="77777777" w:rsidR="00EC5797" w:rsidRDefault="00EC5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959A5" w14:textId="77777777" w:rsidR="00EC5797" w:rsidRDefault="00EC57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7C9F2" w14:textId="77777777" w:rsidR="00EC5797" w:rsidRDefault="00EC57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2F08"/>
    <w:rsid w:val="007D6755"/>
    <w:rsid w:val="007F49C7"/>
    <w:rsid w:val="00824D73"/>
    <w:rsid w:val="00830970"/>
    <w:rsid w:val="008833CF"/>
    <w:rsid w:val="00894A34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C5797"/>
    <w:rsid w:val="00ED2631"/>
    <w:rsid w:val="00EF3368"/>
    <w:rsid w:val="00F334B4"/>
    <w:rsid w:val="00FB7BA7"/>
    <w:rsid w:val="00FC28E3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3EC7D28"/>
  <w15:chartTrackingRefBased/>
  <w15:docId w15:val="{54DCEB08-9946-4A54-BEB1-FA13DAC41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2</cp:revision>
  <dcterms:created xsi:type="dcterms:W3CDTF">2026-01-30T07:26:00Z</dcterms:created>
  <dcterms:modified xsi:type="dcterms:W3CDTF">2026-01-30T07:26:00Z</dcterms:modified>
</cp:coreProperties>
</file>