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33FC5" w14:textId="651BCB7E" w:rsidR="00B36EDA" w:rsidRPr="00682336" w:rsidRDefault="007068DF" w:rsidP="00682336">
      <w:pPr>
        <w:spacing w:after="600" w:line="276" w:lineRule="auto"/>
        <w:jc w:val="right"/>
        <w:rPr>
          <w:sz w:val="22"/>
          <w:szCs w:val="22"/>
        </w:rPr>
      </w:pPr>
      <w:bookmarkStart w:id="0" w:name="_Hlk53520193"/>
      <w:r w:rsidRPr="00682336">
        <w:rPr>
          <w:sz w:val="22"/>
          <w:szCs w:val="22"/>
        </w:rPr>
        <w:t>Kraków</w:t>
      </w:r>
      <w:r w:rsidR="00B36EDA" w:rsidRPr="00682336">
        <w:rPr>
          <w:sz w:val="22"/>
          <w:szCs w:val="22"/>
        </w:rPr>
        <w:t xml:space="preserve"> dnia: </w:t>
      </w:r>
      <w:r w:rsidR="00371EA3">
        <w:rPr>
          <w:sz w:val="22"/>
          <w:szCs w:val="22"/>
        </w:rPr>
        <w:t>03.02.2026 r.</w:t>
      </w:r>
    </w:p>
    <w:p w14:paraId="10922CAE" w14:textId="77777777" w:rsidR="007068DF" w:rsidRPr="00682336" w:rsidRDefault="007068DF" w:rsidP="00682336">
      <w:pPr>
        <w:spacing w:line="276" w:lineRule="auto"/>
        <w:ind w:right="3969"/>
        <w:rPr>
          <w:b/>
          <w:bCs/>
          <w:sz w:val="22"/>
          <w:szCs w:val="22"/>
        </w:rPr>
      </w:pPr>
      <w:r w:rsidRPr="00682336">
        <w:rPr>
          <w:b/>
          <w:bCs/>
          <w:sz w:val="22"/>
          <w:szCs w:val="22"/>
        </w:rPr>
        <w:t>Szpital Miejski Specjalistyczny</w:t>
      </w:r>
    </w:p>
    <w:p w14:paraId="52C8C6F5" w14:textId="77777777" w:rsidR="007068DF" w:rsidRPr="00682336" w:rsidRDefault="007068DF" w:rsidP="00682336">
      <w:pPr>
        <w:spacing w:line="276" w:lineRule="auto"/>
        <w:ind w:right="3969"/>
        <w:rPr>
          <w:b/>
          <w:bCs/>
          <w:sz w:val="22"/>
          <w:szCs w:val="22"/>
        </w:rPr>
      </w:pPr>
      <w:r w:rsidRPr="00682336">
        <w:rPr>
          <w:b/>
          <w:bCs/>
          <w:sz w:val="22"/>
          <w:szCs w:val="22"/>
        </w:rPr>
        <w:t>im. Gabriela Narutowicza w Krakowie</w:t>
      </w:r>
    </w:p>
    <w:p w14:paraId="4C2EECD4" w14:textId="77777777" w:rsidR="00B36EDA" w:rsidRPr="00682336" w:rsidRDefault="007068DF" w:rsidP="00682336">
      <w:pPr>
        <w:spacing w:line="276" w:lineRule="auto"/>
        <w:ind w:right="3969"/>
        <w:rPr>
          <w:sz w:val="22"/>
          <w:szCs w:val="22"/>
        </w:rPr>
      </w:pPr>
      <w:r w:rsidRPr="00682336">
        <w:rPr>
          <w:sz w:val="22"/>
          <w:szCs w:val="22"/>
        </w:rPr>
        <w:t>ul. Prądnicka</w:t>
      </w:r>
      <w:r w:rsidR="00B36EDA" w:rsidRPr="00682336">
        <w:rPr>
          <w:sz w:val="22"/>
          <w:szCs w:val="22"/>
        </w:rPr>
        <w:t xml:space="preserve"> </w:t>
      </w:r>
      <w:r w:rsidRPr="00682336">
        <w:rPr>
          <w:sz w:val="22"/>
          <w:szCs w:val="22"/>
        </w:rPr>
        <w:t>35-37</w:t>
      </w:r>
    </w:p>
    <w:p w14:paraId="3F4064BF" w14:textId="77777777" w:rsidR="00B36EDA" w:rsidRPr="00682336" w:rsidRDefault="007068DF" w:rsidP="00682336">
      <w:pPr>
        <w:spacing w:line="276" w:lineRule="auto"/>
        <w:ind w:right="3969"/>
        <w:rPr>
          <w:sz w:val="22"/>
          <w:szCs w:val="22"/>
        </w:rPr>
      </w:pPr>
      <w:r w:rsidRPr="00682336">
        <w:rPr>
          <w:sz w:val="22"/>
          <w:szCs w:val="22"/>
        </w:rPr>
        <w:t>31-202</w:t>
      </w:r>
      <w:r w:rsidR="00B36EDA" w:rsidRPr="00682336">
        <w:rPr>
          <w:sz w:val="22"/>
          <w:szCs w:val="22"/>
        </w:rPr>
        <w:t xml:space="preserve"> </w:t>
      </w:r>
      <w:r w:rsidRPr="00682336">
        <w:rPr>
          <w:sz w:val="22"/>
          <w:szCs w:val="22"/>
        </w:rPr>
        <w:t>Kraków</w:t>
      </w:r>
    </w:p>
    <w:p w14:paraId="334474A5" w14:textId="77777777" w:rsidR="00B36EDA" w:rsidRPr="00682336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682336" w14:paraId="5167EC05" w14:textId="77777777" w:rsidTr="00B36EDA">
        <w:tc>
          <w:tcPr>
            <w:tcW w:w="9923" w:type="dxa"/>
            <w:shd w:val="clear" w:color="auto" w:fill="F2F2F2"/>
            <w:hideMark/>
          </w:tcPr>
          <w:p w14:paraId="643BA532" w14:textId="5D3A4B05" w:rsidR="00B36EDA" w:rsidRPr="00682336" w:rsidRDefault="00682336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5F3D6566" w14:textId="77777777" w:rsidR="00B36EDA" w:rsidRPr="00682336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682336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1AD66039" w14:textId="77777777" w:rsidR="00B36EDA" w:rsidRPr="00682336" w:rsidRDefault="00B36EDA" w:rsidP="00B36EDA">
      <w:pPr>
        <w:keepNext/>
        <w:spacing w:after="240"/>
        <w:outlineLvl w:val="0"/>
        <w:rPr>
          <w:b/>
        </w:rPr>
      </w:pPr>
    </w:p>
    <w:p w14:paraId="2D362D78" w14:textId="77777777" w:rsidR="00B36EDA" w:rsidRPr="00682336" w:rsidRDefault="00B36EDA" w:rsidP="00682336">
      <w:pPr>
        <w:spacing w:after="120" w:line="276" w:lineRule="auto"/>
        <w:jc w:val="both"/>
        <w:rPr>
          <w:rFonts w:eastAsia="Calibri"/>
          <w:sz w:val="22"/>
          <w:szCs w:val="22"/>
          <w:lang w:eastAsia="en-US"/>
        </w:rPr>
      </w:pPr>
      <w:r w:rsidRPr="00682336">
        <w:rPr>
          <w:rFonts w:eastAsia="Calibri"/>
          <w:sz w:val="22"/>
          <w:szCs w:val="22"/>
          <w:lang w:eastAsia="en-US"/>
        </w:rPr>
        <w:t xml:space="preserve">Dotyczy </w:t>
      </w:r>
      <w:r w:rsidRPr="00682336">
        <w:rPr>
          <w:sz w:val="22"/>
          <w:szCs w:val="22"/>
        </w:rPr>
        <w:t>postępowania o udzielenie zamówienia publicznego</w:t>
      </w:r>
      <w:r w:rsidRPr="00682336">
        <w:rPr>
          <w:rFonts w:eastAsia="Calibri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682336" w14:paraId="355D73E2" w14:textId="77777777" w:rsidTr="00682336">
        <w:trPr>
          <w:trHeight w:val="674"/>
        </w:trPr>
        <w:tc>
          <w:tcPr>
            <w:tcW w:w="2269" w:type="dxa"/>
          </w:tcPr>
          <w:p w14:paraId="127B285E" w14:textId="77777777" w:rsidR="00B36EDA" w:rsidRPr="00682336" w:rsidRDefault="00B36EDA" w:rsidP="00682336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2"/>
                <w:szCs w:val="22"/>
              </w:rPr>
            </w:pPr>
            <w:r w:rsidRPr="00682336">
              <w:rPr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19C85479" w14:textId="77777777" w:rsidR="00B36EDA" w:rsidRPr="00682336" w:rsidRDefault="007068DF" w:rsidP="00682336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682336">
              <w:rPr>
                <w:bCs/>
                <w:i/>
                <w:iCs/>
                <w:sz w:val="22"/>
                <w:szCs w:val="22"/>
              </w:rPr>
              <w:t>Zakup i dostawa produktów farmaceutycznych do programów lekowych: GIST, Ataksja Friedreicha, astma</w:t>
            </w:r>
          </w:p>
        </w:tc>
      </w:tr>
      <w:tr w:rsidR="007068DF" w:rsidRPr="00682336" w14:paraId="45964A58" w14:textId="77777777" w:rsidTr="0043703C">
        <w:tc>
          <w:tcPr>
            <w:tcW w:w="2269" w:type="dxa"/>
          </w:tcPr>
          <w:p w14:paraId="5D337B58" w14:textId="77777777" w:rsidR="007068DF" w:rsidRPr="00682336" w:rsidRDefault="007068DF" w:rsidP="00682336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2"/>
                <w:szCs w:val="22"/>
              </w:rPr>
            </w:pPr>
            <w:r w:rsidRPr="00682336">
              <w:rPr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1B0FBB6F" w14:textId="77777777" w:rsidR="007068DF" w:rsidRPr="00682336" w:rsidRDefault="007068DF" w:rsidP="00682336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682336">
              <w:rPr>
                <w:b/>
                <w:sz w:val="22"/>
                <w:szCs w:val="22"/>
              </w:rPr>
              <w:t>ZP/66/2025</w:t>
            </w:r>
          </w:p>
        </w:tc>
      </w:tr>
    </w:tbl>
    <w:p w14:paraId="31AEF493" w14:textId="77777777" w:rsidR="00B36EDA" w:rsidRPr="00682336" w:rsidRDefault="00B36EDA" w:rsidP="00B36EDA">
      <w:pPr>
        <w:tabs>
          <w:tab w:val="left" w:pos="708"/>
          <w:tab w:val="center" w:pos="4536"/>
          <w:tab w:val="right" w:pos="9072"/>
        </w:tabs>
      </w:pPr>
    </w:p>
    <w:p w14:paraId="084F365F" w14:textId="7A143FC2" w:rsidR="00B36EDA" w:rsidRPr="00682336" w:rsidRDefault="00B36EDA" w:rsidP="00682336">
      <w:pPr>
        <w:pStyle w:val="Nagwek"/>
        <w:tabs>
          <w:tab w:val="left" w:pos="708"/>
        </w:tabs>
        <w:spacing w:after="120" w:line="276" w:lineRule="auto"/>
        <w:ind w:right="-283"/>
        <w:jc w:val="both"/>
        <w:rPr>
          <w:sz w:val="22"/>
          <w:szCs w:val="22"/>
        </w:rPr>
      </w:pPr>
      <w:r w:rsidRPr="00682336">
        <w:rPr>
          <w:sz w:val="22"/>
          <w:szCs w:val="22"/>
        </w:rPr>
        <w:t>Zamawiający, działając na podstawie art. 253 ust. 1 pkt. 1 i ust. 2 ustawy z dnia 11 września 2019r. Prawo zamówień publicznych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7068DF" w:rsidRPr="00682336" w14:paraId="1BBA9F43" w14:textId="77777777" w:rsidTr="007068D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589DD" w14:textId="1ADFADF5" w:rsidR="007068DF" w:rsidRPr="00682336" w:rsidRDefault="007068DF" w:rsidP="0043703C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682336">
              <w:rPr>
                <w:b/>
                <w:bCs/>
                <w:sz w:val="20"/>
                <w:szCs w:val="20"/>
              </w:rPr>
              <w:t>Pakiet 1 - Ripretinibum</w:t>
            </w:r>
          </w:p>
          <w:p w14:paraId="3DE6DBB2" w14:textId="77777777" w:rsidR="007068DF" w:rsidRPr="00682336" w:rsidRDefault="007068DF" w:rsidP="0043703C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682336">
              <w:rPr>
                <w:b/>
                <w:sz w:val="20"/>
                <w:szCs w:val="20"/>
              </w:rPr>
              <w:t>Komtur Polska Sp. z o.o.</w:t>
            </w:r>
          </w:p>
          <w:p w14:paraId="5C871188" w14:textId="77777777" w:rsidR="007068DF" w:rsidRPr="00682336" w:rsidRDefault="007068DF" w:rsidP="0043703C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82336">
              <w:rPr>
                <w:bCs/>
                <w:sz w:val="20"/>
                <w:szCs w:val="20"/>
              </w:rPr>
              <w:t xml:space="preserve">Plac Farmacji 1 </w:t>
            </w:r>
          </w:p>
          <w:p w14:paraId="44B86E64" w14:textId="77777777" w:rsidR="007068DF" w:rsidRPr="00682336" w:rsidRDefault="007068DF" w:rsidP="0043703C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682336">
              <w:rPr>
                <w:bCs/>
                <w:sz w:val="20"/>
                <w:szCs w:val="20"/>
              </w:rPr>
              <w:t>02-699 Warszawa</w:t>
            </w:r>
          </w:p>
          <w:p w14:paraId="2D972D89" w14:textId="5C554D9E" w:rsidR="007068DF" w:rsidRPr="00682336" w:rsidRDefault="007068DF" w:rsidP="00682336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682336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82336">
              <w:rPr>
                <w:color w:val="000000"/>
                <w:sz w:val="20"/>
                <w:szCs w:val="20"/>
              </w:rPr>
              <w:t>:</w:t>
            </w:r>
            <w:r w:rsidR="00682336">
              <w:rPr>
                <w:color w:val="000000"/>
                <w:sz w:val="20"/>
                <w:szCs w:val="20"/>
              </w:rPr>
              <w:t xml:space="preserve"> </w:t>
            </w:r>
            <w:r w:rsidRPr="00682336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068DF" w:rsidRPr="00682336" w14:paraId="683A4A93" w14:textId="77777777" w:rsidTr="007068D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C938C" w14:textId="4A997FC7" w:rsidR="007068DF" w:rsidRPr="00682336" w:rsidRDefault="007068DF" w:rsidP="0043703C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682336">
              <w:rPr>
                <w:b/>
                <w:bCs/>
                <w:sz w:val="20"/>
                <w:szCs w:val="20"/>
              </w:rPr>
              <w:t>Pakiet 2 - Omaveloxolonum</w:t>
            </w:r>
          </w:p>
          <w:p w14:paraId="03354345" w14:textId="77777777" w:rsidR="007068DF" w:rsidRPr="00682336" w:rsidRDefault="007068DF" w:rsidP="0043703C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682336">
              <w:rPr>
                <w:b/>
                <w:sz w:val="20"/>
                <w:szCs w:val="20"/>
              </w:rPr>
              <w:t>Urtica Sp. z o.o.</w:t>
            </w:r>
          </w:p>
          <w:p w14:paraId="2D6266A4" w14:textId="4A9804D4" w:rsidR="007068DF" w:rsidRPr="00682336" w:rsidRDefault="00682336" w:rsidP="0043703C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7068DF" w:rsidRPr="00682336">
              <w:rPr>
                <w:bCs/>
                <w:sz w:val="20"/>
                <w:szCs w:val="20"/>
              </w:rPr>
              <w:t xml:space="preserve">Krzemieniecka 120 </w:t>
            </w:r>
          </w:p>
          <w:p w14:paraId="33085A61" w14:textId="77777777" w:rsidR="007068DF" w:rsidRPr="00682336" w:rsidRDefault="007068DF" w:rsidP="0043703C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682336">
              <w:rPr>
                <w:bCs/>
                <w:sz w:val="20"/>
                <w:szCs w:val="20"/>
              </w:rPr>
              <w:t>54-640 Wrocław</w:t>
            </w:r>
          </w:p>
          <w:p w14:paraId="42EF0FB4" w14:textId="606E6104" w:rsidR="007068DF" w:rsidRPr="00682336" w:rsidRDefault="007068DF" w:rsidP="00682336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682336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82336">
              <w:rPr>
                <w:color w:val="000000"/>
                <w:sz w:val="20"/>
                <w:szCs w:val="20"/>
              </w:rPr>
              <w:t>:</w:t>
            </w:r>
            <w:r w:rsidR="00682336">
              <w:rPr>
                <w:color w:val="000000"/>
                <w:sz w:val="20"/>
                <w:szCs w:val="20"/>
              </w:rPr>
              <w:t xml:space="preserve"> </w:t>
            </w:r>
            <w:r w:rsidRPr="00682336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068DF" w:rsidRPr="00682336" w14:paraId="3A81C7CE" w14:textId="77777777" w:rsidTr="007068D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BCF9B" w14:textId="058CC08E" w:rsidR="007068DF" w:rsidRPr="00682336" w:rsidRDefault="007068DF" w:rsidP="0043703C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682336">
              <w:rPr>
                <w:b/>
                <w:bCs/>
                <w:sz w:val="20"/>
                <w:szCs w:val="20"/>
              </w:rPr>
              <w:t>Pakiet 3 - Benralizumabum</w:t>
            </w:r>
          </w:p>
          <w:p w14:paraId="3A683DDB" w14:textId="77777777" w:rsidR="007068DF" w:rsidRPr="00682336" w:rsidRDefault="007068DF" w:rsidP="0043703C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682336">
              <w:rPr>
                <w:b/>
                <w:sz w:val="20"/>
                <w:szCs w:val="20"/>
              </w:rPr>
              <w:t>AstraZeneca Kereskedelmi és Szolgáltató Korlátolt Felelősségű Társaság</w:t>
            </w:r>
          </w:p>
          <w:p w14:paraId="4C19DE83" w14:textId="77777777" w:rsidR="007068DF" w:rsidRPr="00682336" w:rsidRDefault="007068DF" w:rsidP="0043703C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82336">
              <w:rPr>
                <w:bCs/>
                <w:sz w:val="20"/>
                <w:szCs w:val="20"/>
              </w:rPr>
              <w:t xml:space="preserve">Alíz utca 4. B. ép. </w:t>
            </w:r>
          </w:p>
          <w:p w14:paraId="177A2D45" w14:textId="77777777" w:rsidR="007068DF" w:rsidRPr="00682336" w:rsidRDefault="007068DF" w:rsidP="0043703C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682336">
              <w:rPr>
                <w:bCs/>
                <w:sz w:val="20"/>
                <w:szCs w:val="20"/>
              </w:rPr>
              <w:t>1117 Budapeszt</w:t>
            </w:r>
          </w:p>
          <w:p w14:paraId="747152C8" w14:textId="32BD53EF" w:rsidR="007068DF" w:rsidRPr="00682336" w:rsidRDefault="007068DF" w:rsidP="00682336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682336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82336">
              <w:rPr>
                <w:color w:val="000000"/>
                <w:sz w:val="20"/>
                <w:szCs w:val="20"/>
              </w:rPr>
              <w:t>:</w:t>
            </w:r>
            <w:r w:rsidR="00682336">
              <w:rPr>
                <w:color w:val="000000"/>
                <w:sz w:val="20"/>
                <w:szCs w:val="20"/>
              </w:rPr>
              <w:t xml:space="preserve"> </w:t>
            </w:r>
            <w:r w:rsidRPr="00682336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068DF" w:rsidRPr="00682336" w14:paraId="2B8EDC5D" w14:textId="77777777" w:rsidTr="007068D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AFB23" w14:textId="774299BF" w:rsidR="007068DF" w:rsidRPr="00682336" w:rsidRDefault="007068DF" w:rsidP="0043703C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682336">
              <w:rPr>
                <w:b/>
                <w:bCs/>
                <w:sz w:val="20"/>
                <w:szCs w:val="20"/>
              </w:rPr>
              <w:lastRenderedPageBreak/>
              <w:t>Pakiet 4 - Ocrelizumabum</w:t>
            </w:r>
          </w:p>
          <w:p w14:paraId="2EE12444" w14:textId="77777777" w:rsidR="007068DF" w:rsidRPr="00682336" w:rsidRDefault="007068DF" w:rsidP="0043703C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682336">
              <w:rPr>
                <w:b/>
                <w:sz w:val="20"/>
                <w:szCs w:val="20"/>
              </w:rPr>
              <w:t>Roche Polska Sp. z o.o.</w:t>
            </w:r>
          </w:p>
          <w:p w14:paraId="0E39012C" w14:textId="77777777" w:rsidR="007068DF" w:rsidRPr="00682336" w:rsidRDefault="007068DF" w:rsidP="0043703C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82336">
              <w:rPr>
                <w:bCs/>
                <w:sz w:val="20"/>
                <w:szCs w:val="20"/>
              </w:rPr>
              <w:t xml:space="preserve">ul. Domaniewska 28 </w:t>
            </w:r>
          </w:p>
          <w:p w14:paraId="3BEEBEDD" w14:textId="77777777" w:rsidR="007068DF" w:rsidRPr="00682336" w:rsidRDefault="007068DF" w:rsidP="0043703C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682336">
              <w:rPr>
                <w:bCs/>
                <w:sz w:val="20"/>
                <w:szCs w:val="20"/>
              </w:rPr>
              <w:t>02-672 Warszawa</w:t>
            </w:r>
          </w:p>
          <w:p w14:paraId="30D66289" w14:textId="41696DB9" w:rsidR="007068DF" w:rsidRPr="00682336" w:rsidRDefault="007068DF" w:rsidP="00682336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682336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82336">
              <w:rPr>
                <w:color w:val="000000"/>
                <w:sz w:val="20"/>
                <w:szCs w:val="20"/>
              </w:rPr>
              <w:t>:</w:t>
            </w:r>
            <w:r w:rsidR="00682336">
              <w:rPr>
                <w:color w:val="000000"/>
                <w:sz w:val="20"/>
                <w:szCs w:val="20"/>
              </w:rPr>
              <w:t xml:space="preserve"> </w:t>
            </w:r>
            <w:r w:rsidRPr="00682336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068DF" w:rsidRPr="00682336" w14:paraId="252C4FD7" w14:textId="77777777" w:rsidTr="007068D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8B746" w14:textId="04A33232" w:rsidR="007068DF" w:rsidRPr="00682336" w:rsidRDefault="007068DF" w:rsidP="0043703C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682336">
              <w:rPr>
                <w:b/>
                <w:bCs/>
                <w:sz w:val="20"/>
                <w:szCs w:val="20"/>
              </w:rPr>
              <w:t>Pakiet 5 - Regorafenibum</w:t>
            </w:r>
          </w:p>
          <w:p w14:paraId="3D8BC9F4" w14:textId="77777777" w:rsidR="007068DF" w:rsidRPr="00682336" w:rsidRDefault="007068DF" w:rsidP="0043703C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682336">
              <w:rPr>
                <w:b/>
                <w:sz w:val="20"/>
                <w:szCs w:val="20"/>
              </w:rPr>
              <w:t>Farmacol Logistyka Sp. z o.o.</w:t>
            </w:r>
          </w:p>
          <w:p w14:paraId="36CF6118" w14:textId="77777777" w:rsidR="007068DF" w:rsidRPr="00682336" w:rsidRDefault="007068DF" w:rsidP="0043703C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82336">
              <w:rPr>
                <w:bCs/>
                <w:sz w:val="20"/>
                <w:szCs w:val="20"/>
              </w:rPr>
              <w:t xml:space="preserve">ul. Szopienicka 77 </w:t>
            </w:r>
          </w:p>
          <w:p w14:paraId="4CCCAC2F" w14:textId="77777777" w:rsidR="007068DF" w:rsidRPr="00682336" w:rsidRDefault="007068DF" w:rsidP="0043703C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682336">
              <w:rPr>
                <w:bCs/>
                <w:sz w:val="20"/>
                <w:szCs w:val="20"/>
              </w:rPr>
              <w:t>40-431 Katowice</w:t>
            </w:r>
          </w:p>
          <w:p w14:paraId="11C74846" w14:textId="3ED3717D" w:rsidR="007068DF" w:rsidRPr="00682336" w:rsidRDefault="007068DF" w:rsidP="00682336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682336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82336">
              <w:rPr>
                <w:color w:val="000000"/>
                <w:sz w:val="20"/>
                <w:szCs w:val="20"/>
              </w:rPr>
              <w:t>:</w:t>
            </w:r>
            <w:r w:rsidR="00682336">
              <w:rPr>
                <w:color w:val="000000"/>
                <w:sz w:val="20"/>
                <w:szCs w:val="20"/>
              </w:rPr>
              <w:t xml:space="preserve"> </w:t>
            </w:r>
            <w:r w:rsidRPr="00682336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</w:tbl>
    <w:p w14:paraId="2FFFBD9A" w14:textId="77777777" w:rsidR="00B36EDA" w:rsidRPr="00682336" w:rsidRDefault="00B36EDA" w:rsidP="00B36EDA">
      <w:pPr>
        <w:spacing w:before="360" w:after="120" w:line="276" w:lineRule="auto"/>
        <w:ind w:right="-425"/>
        <w:jc w:val="both"/>
        <w:rPr>
          <w:color w:val="000000"/>
          <w:sz w:val="22"/>
          <w:szCs w:val="22"/>
        </w:rPr>
      </w:pPr>
      <w:r w:rsidRPr="00682336">
        <w:rPr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682336">
        <w:rPr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686"/>
        <w:gridCol w:w="2410"/>
        <w:gridCol w:w="1559"/>
      </w:tblGrid>
      <w:tr w:rsidR="00B36EDA" w:rsidRPr="00682336" w14:paraId="3AD5306E" w14:textId="77777777" w:rsidTr="0068233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1199644" w14:textId="77777777" w:rsidR="00B36EDA" w:rsidRPr="00682336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336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DA64F99" w14:textId="77777777" w:rsidR="00B36EDA" w:rsidRPr="00682336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682336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0487076" w14:textId="77777777" w:rsidR="00B36EDA" w:rsidRPr="00682336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336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0F0F91" w14:textId="77777777" w:rsidR="00B36EDA" w:rsidRPr="00682336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336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7068DF" w:rsidRPr="00682336" w14:paraId="0F5C08D8" w14:textId="77777777" w:rsidTr="0068233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FAC7A" w14:textId="77777777" w:rsidR="007068DF" w:rsidRPr="00682336" w:rsidRDefault="007068DF" w:rsidP="0043703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2336">
              <w:rPr>
                <w:sz w:val="20"/>
                <w:szCs w:val="20"/>
              </w:rPr>
              <w:t>1 - Pakiet 1 - Ripretinibum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886DC" w14:textId="77777777" w:rsidR="007068DF" w:rsidRPr="00682336" w:rsidRDefault="007068DF" w:rsidP="0043703C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82336">
              <w:rPr>
                <w:b/>
                <w:bCs/>
                <w:sz w:val="20"/>
                <w:szCs w:val="20"/>
              </w:rPr>
              <w:t>Komtur Polska Sp. z o.o.</w:t>
            </w:r>
          </w:p>
          <w:p w14:paraId="77DA64C9" w14:textId="77777777" w:rsidR="007068DF" w:rsidRPr="00682336" w:rsidRDefault="007068DF" w:rsidP="0043703C">
            <w:pPr>
              <w:spacing w:line="276" w:lineRule="auto"/>
              <w:rPr>
                <w:sz w:val="20"/>
                <w:szCs w:val="20"/>
              </w:rPr>
            </w:pPr>
            <w:r w:rsidRPr="00682336">
              <w:rPr>
                <w:sz w:val="20"/>
                <w:szCs w:val="20"/>
              </w:rPr>
              <w:t>Plac Farmacji 1</w:t>
            </w:r>
          </w:p>
          <w:p w14:paraId="10595C12" w14:textId="77777777" w:rsidR="007068DF" w:rsidRPr="00682336" w:rsidRDefault="007068DF" w:rsidP="0043703C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82336">
              <w:rPr>
                <w:sz w:val="20"/>
                <w:szCs w:val="20"/>
              </w:rPr>
              <w:t>02-699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DEB7D" w14:textId="77777777" w:rsidR="007068DF" w:rsidRPr="00682336" w:rsidRDefault="007068DF" w:rsidP="0043703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2336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00928" w14:textId="77777777" w:rsidR="007068DF" w:rsidRPr="00682336" w:rsidRDefault="007068DF" w:rsidP="0043703C">
            <w:pPr>
              <w:jc w:val="center"/>
              <w:rPr>
                <w:color w:val="000000"/>
                <w:sz w:val="20"/>
                <w:szCs w:val="20"/>
              </w:rPr>
            </w:pPr>
            <w:r w:rsidRPr="00682336">
              <w:rPr>
                <w:sz w:val="20"/>
                <w:szCs w:val="20"/>
              </w:rPr>
              <w:t xml:space="preserve">  500,00</w:t>
            </w:r>
          </w:p>
        </w:tc>
      </w:tr>
      <w:tr w:rsidR="007068DF" w:rsidRPr="00682336" w14:paraId="1947D245" w14:textId="77777777" w:rsidTr="0068233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BFA9E" w14:textId="77777777" w:rsidR="007068DF" w:rsidRPr="00682336" w:rsidRDefault="007068DF" w:rsidP="0043703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2336">
              <w:rPr>
                <w:sz w:val="20"/>
                <w:szCs w:val="20"/>
              </w:rPr>
              <w:t>2 - Pakiet 2 - Omaveloxolonum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A696D" w14:textId="77777777" w:rsidR="007068DF" w:rsidRPr="00682336" w:rsidRDefault="007068DF" w:rsidP="0043703C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82336">
              <w:rPr>
                <w:b/>
                <w:bCs/>
                <w:sz w:val="20"/>
                <w:szCs w:val="20"/>
              </w:rPr>
              <w:t>Urtica Sp. z o.o.</w:t>
            </w:r>
          </w:p>
          <w:p w14:paraId="3B8B2EE6" w14:textId="3E099B71" w:rsidR="007068DF" w:rsidRPr="00682336" w:rsidRDefault="00682336" w:rsidP="0043703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068DF" w:rsidRPr="00682336">
              <w:rPr>
                <w:sz w:val="20"/>
                <w:szCs w:val="20"/>
              </w:rPr>
              <w:t>Krzemieniecka 120</w:t>
            </w:r>
          </w:p>
          <w:p w14:paraId="6592FF26" w14:textId="77777777" w:rsidR="007068DF" w:rsidRPr="00682336" w:rsidRDefault="007068DF" w:rsidP="0043703C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82336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34D97" w14:textId="77777777" w:rsidR="007068DF" w:rsidRPr="00682336" w:rsidRDefault="007068DF" w:rsidP="0043703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2336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46C34" w14:textId="77777777" w:rsidR="007068DF" w:rsidRPr="00682336" w:rsidRDefault="007068DF" w:rsidP="0043703C">
            <w:pPr>
              <w:jc w:val="center"/>
              <w:rPr>
                <w:color w:val="000000"/>
                <w:sz w:val="20"/>
                <w:szCs w:val="20"/>
              </w:rPr>
            </w:pPr>
            <w:r w:rsidRPr="00682336">
              <w:rPr>
                <w:sz w:val="20"/>
                <w:szCs w:val="20"/>
              </w:rPr>
              <w:t xml:space="preserve">  500,00</w:t>
            </w:r>
          </w:p>
        </w:tc>
      </w:tr>
      <w:tr w:rsidR="007068DF" w:rsidRPr="00682336" w14:paraId="4670ADAE" w14:textId="77777777" w:rsidTr="0068233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A7090" w14:textId="77777777" w:rsidR="007068DF" w:rsidRPr="00682336" w:rsidRDefault="007068DF" w:rsidP="0043703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2336">
              <w:rPr>
                <w:sz w:val="20"/>
                <w:szCs w:val="20"/>
              </w:rPr>
              <w:t>3 - Pakiet 3 - Benralizumabum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D39CC" w14:textId="77777777" w:rsidR="007068DF" w:rsidRPr="00682336" w:rsidRDefault="007068DF" w:rsidP="0043703C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82336">
              <w:rPr>
                <w:b/>
                <w:bCs/>
                <w:sz w:val="20"/>
                <w:szCs w:val="20"/>
              </w:rPr>
              <w:t>AstraZeneca Kereskedelmi és Szolgáltató Korlátolt Felelősségű Társaság</w:t>
            </w:r>
          </w:p>
          <w:p w14:paraId="7DBF401D" w14:textId="77777777" w:rsidR="007068DF" w:rsidRPr="00682336" w:rsidRDefault="007068DF" w:rsidP="0043703C">
            <w:pPr>
              <w:spacing w:line="276" w:lineRule="auto"/>
              <w:rPr>
                <w:sz w:val="20"/>
                <w:szCs w:val="20"/>
              </w:rPr>
            </w:pPr>
            <w:r w:rsidRPr="00682336">
              <w:rPr>
                <w:sz w:val="20"/>
                <w:szCs w:val="20"/>
              </w:rPr>
              <w:t>Alíz utca 4. B. ép.</w:t>
            </w:r>
          </w:p>
          <w:p w14:paraId="2D0BA63A" w14:textId="77777777" w:rsidR="007068DF" w:rsidRPr="00682336" w:rsidRDefault="007068DF" w:rsidP="0043703C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82336">
              <w:rPr>
                <w:sz w:val="20"/>
                <w:szCs w:val="20"/>
              </w:rPr>
              <w:t>1117 Budapeszt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4C521" w14:textId="77777777" w:rsidR="007068DF" w:rsidRPr="00682336" w:rsidRDefault="007068DF" w:rsidP="0043703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2336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B5675" w14:textId="77777777" w:rsidR="007068DF" w:rsidRPr="00682336" w:rsidRDefault="007068DF" w:rsidP="0043703C">
            <w:pPr>
              <w:jc w:val="center"/>
              <w:rPr>
                <w:color w:val="000000"/>
                <w:sz w:val="20"/>
                <w:szCs w:val="20"/>
              </w:rPr>
            </w:pPr>
            <w:r w:rsidRPr="00682336">
              <w:rPr>
                <w:sz w:val="20"/>
                <w:szCs w:val="20"/>
              </w:rPr>
              <w:t xml:space="preserve">  500,00</w:t>
            </w:r>
          </w:p>
        </w:tc>
      </w:tr>
      <w:tr w:rsidR="007068DF" w:rsidRPr="00682336" w14:paraId="52A37917" w14:textId="77777777" w:rsidTr="0068233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3CAB1" w14:textId="77777777" w:rsidR="007068DF" w:rsidRPr="00682336" w:rsidRDefault="007068DF" w:rsidP="0043703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2336">
              <w:rPr>
                <w:sz w:val="20"/>
                <w:szCs w:val="20"/>
              </w:rPr>
              <w:t>4 - Pakiet 4 - Ocrelizumabum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3EA60" w14:textId="77777777" w:rsidR="007068DF" w:rsidRPr="00682336" w:rsidRDefault="007068DF" w:rsidP="0043703C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82336">
              <w:rPr>
                <w:b/>
                <w:bCs/>
                <w:sz w:val="20"/>
                <w:szCs w:val="20"/>
              </w:rPr>
              <w:t>Roche Polska Sp. z o.o.</w:t>
            </w:r>
          </w:p>
          <w:p w14:paraId="35834B4E" w14:textId="77777777" w:rsidR="007068DF" w:rsidRPr="00682336" w:rsidRDefault="007068DF" w:rsidP="0043703C">
            <w:pPr>
              <w:spacing w:line="276" w:lineRule="auto"/>
              <w:rPr>
                <w:sz w:val="20"/>
                <w:szCs w:val="20"/>
              </w:rPr>
            </w:pPr>
            <w:r w:rsidRPr="00682336">
              <w:rPr>
                <w:sz w:val="20"/>
                <w:szCs w:val="20"/>
              </w:rPr>
              <w:t>ul. Domaniewska 28</w:t>
            </w:r>
          </w:p>
          <w:p w14:paraId="08ECAE6E" w14:textId="77777777" w:rsidR="007068DF" w:rsidRPr="00682336" w:rsidRDefault="007068DF" w:rsidP="0043703C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82336">
              <w:rPr>
                <w:sz w:val="20"/>
                <w:szCs w:val="20"/>
              </w:rPr>
              <w:t>02-672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C6330" w14:textId="77777777" w:rsidR="007068DF" w:rsidRPr="00682336" w:rsidRDefault="007068DF" w:rsidP="0043703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2336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60F3D" w14:textId="77777777" w:rsidR="007068DF" w:rsidRPr="00682336" w:rsidRDefault="007068DF" w:rsidP="0043703C">
            <w:pPr>
              <w:jc w:val="center"/>
              <w:rPr>
                <w:color w:val="000000"/>
                <w:sz w:val="20"/>
                <w:szCs w:val="20"/>
              </w:rPr>
            </w:pPr>
            <w:r w:rsidRPr="00682336">
              <w:rPr>
                <w:sz w:val="20"/>
                <w:szCs w:val="20"/>
              </w:rPr>
              <w:t xml:space="preserve">  500,00</w:t>
            </w:r>
          </w:p>
        </w:tc>
      </w:tr>
      <w:tr w:rsidR="007068DF" w:rsidRPr="00682336" w14:paraId="3BD4661A" w14:textId="77777777" w:rsidTr="0068233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950B4" w14:textId="77777777" w:rsidR="007068DF" w:rsidRPr="00682336" w:rsidRDefault="007068DF" w:rsidP="0043703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2336">
              <w:rPr>
                <w:sz w:val="20"/>
                <w:szCs w:val="20"/>
              </w:rPr>
              <w:t>5 - Pakiet 5 - Regorafenibum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9F211" w14:textId="77777777" w:rsidR="007068DF" w:rsidRPr="00682336" w:rsidRDefault="007068DF" w:rsidP="0043703C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8233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AD84680" w14:textId="77777777" w:rsidR="007068DF" w:rsidRPr="00682336" w:rsidRDefault="007068DF" w:rsidP="0043703C">
            <w:pPr>
              <w:spacing w:line="276" w:lineRule="auto"/>
              <w:rPr>
                <w:sz w:val="20"/>
                <w:szCs w:val="20"/>
              </w:rPr>
            </w:pPr>
            <w:r w:rsidRPr="00682336">
              <w:rPr>
                <w:sz w:val="20"/>
                <w:szCs w:val="20"/>
              </w:rPr>
              <w:t>ul. Szopienicka 77</w:t>
            </w:r>
          </w:p>
          <w:p w14:paraId="46156B8D" w14:textId="77777777" w:rsidR="007068DF" w:rsidRPr="00682336" w:rsidRDefault="007068DF" w:rsidP="0043703C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82336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BCBE7" w14:textId="77777777" w:rsidR="007068DF" w:rsidRPr="00682336" w:rsidRDefault="007068DF" w:rsidP="0043703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2336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A21EE" w14:textId="77777777" w:rsidR="007068DF" w:rsidRPr="00682336" w:rsidRDefault="007068DF" w:rsidP="0043703C">
            <w:pPr>
              <w:jc w:val="center"/>
              <w:rPr>
                <w:color w:val="000000"/>
                <w:sz w:val="20"/>
                <w:szCs w:val="20"/>
              </w:rPr>
            </w:pPr>
            <w:r w:rsidRPr="00682336">
              <w:rPr>
                <w:sz w:val="20"/>
                <w:szCs w:val="20"/>
              </w:rPr>
              <w:t xml:space="preserve">  500,00</w:t>
            </w:r>
          </w:p>
        </w:tc>
      </w:tr>
      <w:tr w:rsidR="007068DF" w:rsidRPr="00682336" w14:paraId="628B58A2" w14:textId="77777777" w:rsidTr="0068233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DC797" w14:textId="77777777" w:rsidR="007068DF" w:rsidRPr="00682336" w:rsidRDefault="007068DF" w:rsidP="0043703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2336">
              <w:rPr>
                <w:sz w:val="20"/>
                <w:szCs w:val="20"/>
              </w:rPr>
              <w:t>5 - Pakiet 5 - Regorafenibum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EC505" w14:textId="77777777" w:rsidR="007068DF" w:rsidRPr="00682336" w:rsidRDefault="007068DF" w:rsidP="0043703C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82336">
              <w:rPr>
                <w:b/>
                <w:bCs/>
                <w:sz w:val="20"/>
                <w:szCs w:val="20"/>
              </w:rPr>
              <w:t>Urtica Sp. z o.o.</w:t>
            </w:r>
          </w:p>
          <w:p w14:paraId="07993081" w14:textId="6C3B9D8F" w:rsidR="007068DF" w:rsidRPr="00682336" w:rsidRDefault="00682336" w:rsidP="0043703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068DF" w:rsidRPr="00682336">
              <w:rPr>
                <w:sz w:val="20"/>
                <w:szCs w:val="20"/>
              </w:rPr>
              <w:t>Krzemieniecka 120</w:t>
            </w:r>
          </w:p>
          <w:p w14:paraId="1AE6769E" w14:textId="77777777" w:rsidR="007068DF" w:rsidRPr="00682336" w:rsidRDefault="007068DF" w:rsidP="0043703C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82336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15641" w14:textId="77777777" w:rsidR="007068DF" w:rsidRPr="00682336" w:rsidRDefault="007068DF" w:rsidP="0043703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2336">
              <w:rPr>
                <w:sz w:val="20"/>
                <w:szCs w:val="20"/>
              </w:rPr>
              <w:t>1 - Cena - 497.45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6C0B3" w14:textId="77777777" w:rsidR="007068DF" w:rsidRPr="00682336" w:rsidRDefault="007068DF" w:rsidP="0043703C">
            <w:pPr>
              <w:jc w:val="center"/>
              <w:rPr>
                <w:color w:val="000000"/>
                <w:sz w:val="20"/>
                <w:szCs w:val="20"/>
              </w:rPr>
            </w:pPr>
            <w:r w:rsidRPr="00682336">
              <w:rPr>
                <w:sz w:val="20"/>
                <w:szCs w:val="20"/>
              </w:rPr>
              <w:t xml:space="preserve">  497,45</w:t>
            </w:r>
          </w:p>
        </w:tc>
      </w:tr>
      <w:bookmarkEnd w:id="0"/>
    </w:tbl>
    <w:p w14:paraId="660B3EB3" w14:textId="46185EBA" w:rsidR="008642B3" w:rsidRPr="00682336" w:rsidRDefault="008642B3" w:rsidP="00B36EDA">
      <w:pPr>
        <w:ind w:right="-425"/>
        <w:jc w:val="right"/>
        <w:rPr>
          <w:vertAlign w:val="superscript"/>
        </w:rPr>
      </w:pPr>
    </w:p>
    <w:sectPr w:rsidR="008642B3" w:rsidRPr="00682336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EF44B" w14:textId="77777777" w:rsidR="00650D8C" w:rsidRDefault="00650D8C">
      <w:r>
        <w:separator/>
      </w:r>
    </w:p>
  </w:endnote>
  <w:endnote w:type="continuationSeparator" w:id="0">
    <w:p w14:paraId="7B33CE79" w14:textId="77777777" w:rsidR="00650D8C" w:rsidRDefault="00650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6B2A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64FE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A04B7B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20812E3" w14:textId="716C8BFA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B9D9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FD65B6" w14:textId="77777777" w:rsidR="00650D8C" w:rsidRDefault="00650D8C">
      <w:r>
        <w:separator/>
      </w:r>
    </w:p>
  </w:footnote>
  <w:footnote w:type="continuationSeparator" w:id="0">
    <w:p w14:paraId="18E46FB3" w14:textId="77777777" w:rsidR="00650D8C" w:rsidRDefault="00650D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5B04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6119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8EEC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0D8C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71EA3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0D8C"/>
    <w:rsid w:val="00657C1E"/>
    <w:rsid w:val="00682336"/>
    <w:rsid w:val="006E3089"/>
    <w:rsid w:val="007068DF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C2818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E04816"/>
  <w15:chartTrackingRefBased/>
  <w15:docId w15:val="{A4F0DB92-573E-4106-A9B1-8A388A016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355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1899-12-31T23:00:00Z</cp:lastPrinted>
  <dcterms:created xsi:type="dcterms:W3CDTF">2026-01-26T08:15:00Z</dcterms:created>
  <dcterms:modified xsi:type="dcterms:W3CDTF">2026-02-03T12:18:00Z</dcterms:modified>
</cp:coreProperties>
</file>