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F77C9" w14:textId="77777777" w:rsidR="00986737" w:rsidRPr="009432A1" w:rsidRDefault="001F0677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1F0677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1F0677">
        <w:rPr>
          <w:rFonts w:ascii="Arial" w:hAnsi="Arial" w:cs="Arial"/>
          <w:sz w:val="24"/>
          <w:szCs w:val="24"/>
        </w:rPr>
        <w:t>2026-02-02</w:t>
      </w:r>
    </w:p>
    <w:p w14:paraId="25932660" w14:textId="77777777" w:rsidR="00986737" w:rsidRPr="009432A1" w:rsidRDefault="001F0677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F0677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1933E7E0" w14:textId="77777777" w:rsidR="00986737" w:rsidRPr="009432A1" w:rsidRDefault="001F0677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1F0677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1F0677">
        <w:rPr>
          <w:rFonts w:ascii="Arial" w:hAnsi="Arial" w:cs="Arial"/>
          <w:sz w:val="24"/>
          <w:szCs w:val="24"/>
        </w:rPr>
        <w:t>66</w:t>
      </w:r>
    </w:p>
    <w:p w14:paraId="77533C49" w14:textId="77777777" w:rsidR="00986737" w:rsidRPr="009432A1" w:rsidRDefault="001F0677" w:rsidP="00986737">
      <w:pPr>
        <w:rPr>
          <w:rFonts w:ascii="Arial" w:hAnsi="Arial" w:cs="Arial"/>
          <w:sz w:val="24"/>
          <w:szCs w:val="24"/>
        </w:rPr>
      </w:pPr>
      <w:r w:rsidRPr="001F0677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1F0677">
        <w:rPr>
          <w:rFonts w:ascii="Arial" w:hAnsi="Arial" w:cs="Arial"/>
          <w:sz w:val="24"/>
          <w:szCs w:val="24"/>
        </w:rPr>
        <w:t>Kraków</w:t>
      </w:r>
    </w:p>
    <w:p w14:paraId="4F3CBA66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7C7BAE3" w14:textId="210E5252" w:rsidR="00986737" w:rsidRDefault="00986737" w:rsidP="000A099C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3D78D5F4" w14:textId="77777777" w:rsidR="000A099C" w:rsidRDefault="000A099C" w:rsidP="000A099C">
      <w:pPr>
        <w:jc w:val="both"/>
        <w:rPr>
          <w:rFonts w:ascii="Arial" w:hAnsi="Arial" w:cs="Arial"/>
          <w:bCs/>
          <w:sz w:val="18"/>
          <w:szCs w:val="18"/>
        </w:rPr>
      </w:pPr>
    </w:p>
    <w:p w14:paraId="4A65613E" w14:textId="7836FA3E" w:rsidR="000A099C" w:rsidRDefault="000A099C" w:rsidP="000A099C">
      <w:pPr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DZP-271-58/25-77.AF</w:t>
      </w:r>
    </w:p>
    <w:p w14:paraId="702B123C" w14:textId="77777777" w:rsidR="002548D2" w:rsidRDefault="002548D2" w:rsidP="000A099C">
      <w:pPr>
        <w:jc w:val="both"/>
        <w:rPr>
          <w:rFonts w:ascii="Arial" w:hAnsi="Arial" w:cs="Arial"/>
          <w:bCs/>
          <w:sz w:val="18"/>
          <w:szCs w:val="18"/>
        </w:rPr>
      </w:pPr>
    </w:p>
    <w:p w14:paraId="326B47D6" w14:textId="77777777" w:rsidR="000A099C" w:rsidRPr="009432A1" w:rsidRDefault="000A099C" w:rsidP="000A099C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280ABCEE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4597C84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EFEBC5F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D8D4E0B" w14:textId="5FD48FD4" w:rsidR="00986737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p w14:paraId="789E9E97" w14:textId="77777777" w:rsidR="002548D2" w:rsidRPr="004E4B64" w:rsidRDefault="002548D2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192B9069" w14:textId="77777777" w:rsidTr="005A632E">
        <w:tc>
          <w:tcPr>
            <w:tcW w:w="2269" w:type="dxa"/>
            <w:shd w:val="clear" w:color="auto" w:fill="auto"/>
          </w:tcPr>
          <w:p w14:paraId="40F7EB6A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20F1F2C" w14:textId="77777777" w:rsidR="00986737" w:rsidRPr="004E4B64" w:rsidRDefault="001F0677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F0677">
              <w:rPr>
                <w:rFonts w:ascii="Arial" w:hAnsi="Arial" w:cs="Arial"/>
                <w:bCs/>
                <w:sz w:val="24"/>
                <w:szCs w:val="24"/>
              </w:rPr>
              <w:t xml:space="preserve">Sukcesywny zakup i dostawa materiałów papierniczych, biurowych, kopert, papieru do drukarek i kserokopiarek, materiałów eksploatacyjnych do aparatu Epson PP-100 II oraz do aparatu </w:t>
            </w:r>
            <w:proofErr w:type="spellStart"/>
            <w:r w:rsidRPr="001F0677">
              <w:rPr>
                <w:rFonts w:ascii="Arial" w:hAnsi="Arial" w:cs="Arial"/>
                <w:bCs/>
                <w:sz w:val="24"/>
                <w:szCs w:val="24"/>
              </w:rPr>
              <w:t>Rimage</w:t>
            </w:r>
            <w:proofErr w:type="spellEnd"/>
            <w:r w:rsidRPr="001F0677">
              <w:rPr>
                <w:rFonts w:ascii="Arial" w:hAnsi="Arial" w:cs="Arial"/>
                <w:bCs/>
                <w:sz w:val="24"/>
                <w:szCs w:val="24"/>
              </w:rPr>
              <w:t xml:space="preserve"> model 2450, tuszów i tonerów do drukarek.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F0677" w:rsidRPr="004E4B64" w14:paraId="27C7D17A" w14:textId="77777777" w:rsidTr="00713F7F">
        <w:tc>
          <w:tcPr>
            <w:tcW w:w="2269" w:type="dxa"/>
            <w:shd w:val="clear" w:color="auto" w:fill="auto"/>
          </w:tcPr>
          <w:p w14:paraId="374FD32E" w14:textId="77777777" w:rsidR="001F0677" w:rsidRPr="004E4B64" w:rsidRDefault="001F0677" w:rsidP="00713F7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C655DB0" w14:textId="77777777" w:rsidR="001F0677" w:rsidRPr="004E4B64" w:rsidRDefault="001F0677" w:rsidP="00713F7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F0677">
              <w:rPr>
                <w:rFonts w:ascii="Arial" w:hAnsi="Arial" w:cs="Arial"/>
                <w:bCs/>
                <w:sz w:val="24"/>
                <w:szCs w:val="24"/>
              </w:rPr>
              <w:t>SZP-271-58/25</w:t>
            </w:r>
          </w:p>
        </w:tc>
      </w:tr>
    </w:tbl>
    <w:p w14:paraId="37BBF310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40687A10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1F0677" w:rsidRPr="001F0677">
        <w:rPr>
          <w:rFonts w:ascii="Arial" w:hAnsi="Arial" w:cs="Arial"/>
          <w:sz w:val="24"/>
          <w:szCs w:val="24"/>
        </w:rPr>
        <w:t>(</w:t>
      </w:r>
      <w:proofErr w:type="spellStart"/>
      <w:r w:rsidR="001F0677" w:rsidRPr="001F0677">
        <w:rPr>
          <w:rFonts w:ascii="Arial" w:hAnsi="Arial" w:cs="Arial"/>
          <w:sz w:val="24"/>
          <w:szCs w:val="24"/>
        </w:rPr>
        <w:t>t.j</w:t>
      </w:r>
      <w:proofErr w:type="spellEnd"/>
      <w:r w:rsidR="001F0677" w:rsidRPr="001F0677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1F0677" w:rsidRPr="001F0677">
        <w:rPr>
          <w:rFonts w:ascii="Arial" w:hAnsi="Arial" w:cs="Arial"/>
          <w:sz w:val="24"/>
          <w:szCs w:val="24"/>
        </w:rPr>
        <w:t>późn</w:t>
      </w:r>
      <w:proofErr w:type="spellEnd"/>
      <w:r w:rsidR="001F0677" w:rsidRPr="001F0677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245173DE" w14:textId="4C146FE3" w:rsidR="000A099C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1F0677" w:rsidRPr="001F0677">
        <w:rPr>
          <w:rFonts w:ascii="Arial" w:hAnsi="Arial" w:cs="Arial"/>
          <w:sz w:val="24"/>
          <w:szCs w:val="24"/>
        </w:rPr>
        <w:t>02/02/2026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1F0677" w:rsidRPr="001F0677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534C2AEE" w14:textId="77777777" w:rsidTr="005A632E">
        <w:tc>
          <w:tcPr>
            <w:tcW w:w="1276" w:type="dxa"/>
            <w:shd w:val="clear" w:color="auto" w:fill="F2F2F2"/>
            <w:vAlign w:val="center"/>
          </w:tcPr>
          <w:p w14:paraId="6EB3135C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6FAB2CC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3AAA2F20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DDEB17F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F0677" w:rsidRPr="00BB547B" w14:paraId="6360B410" w14:textId="77777777" w:rsidTr="00713F7F">
        <w:tc>
          <w:tcPr>
            <w:tcW w:w="1276" w:type="dxa"/>
            <w:shd w:val="clear" w:color="auto" w:fill="auto"/>
            <w:vAlign w:val="center"/>
          </w:tcPr>
          <w:p w14:paraId="2C17C57A" w14:textId="77777777" w:rsidR="001F0677" w:rsidRPr="00986737" w:rsidRDefault="001F0677" w:rsidP="00713F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FFAB12" w14:textId="77777777" w:rsidR="001F0677" w:rsidRPr="00986737" w:rsidRDefault="001F0677" w:rsidP="00713F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39528B89" w14:textId="77777777" w:rsidR="001F0677" w:rsidRPr="00986737" w:rsidRDefault="001F0677" w:rsidP="00713F7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REM COMPUTERS</w:t>
            </w:r>
          </w:p>
          <w:p w14:paraId="2EBFD0E0" w14:textId="77777777" w:rsidR="001F0677" w:rsidRPr="00986737" w:rsidRDefault="001F0677" w:rsidP="00713F7F">
            <w:pPr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11 Listopada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0677">
              <w:rPr>
                <w:rFonts w:ascii="Arial" w:hAnsi="Arial" w:cs="Arial"/>
                <w:sz w:val="24"/>
                <w:szCs w:val="24"/>
              </w:rPr>
              <w:t>61/2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FBCED81" w14:textId="77777777" w:rsidR="001F0677" w:rsidRPr="00986737" w:rsidRDefault="001F0677" w:rsidP="00713F7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91-370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0677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DF03651" w14:textId="77777777" w:rsidR="001F0677" w:rsidRPr="00986737" w:rsidRDefault="001F0677" w:rsidP="00713F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41 386.62 zł</w:t>
            </w:r>
          </w:p>
        </w:tc>
      </w:tr>
      <w:tr w:rsidR="001F0677" w:rsidRPr="00BB547B" w14:paraId="6757CBBB" w14:textId="77777777" w:rsidTr="00713F7F">
        <w:tc>
          <w:tcPr>
            <w:tcW w:w="1276" w:type="dxa"/>
            <w:shd w:val="clear" w:color="auto" w:fill="auto"/>
            <w:vAlign w:val="center"/>
          </w:tcPr>
          <w:p w14:paraId="0FE8C692" w14:textId="77777777" w:rsidR="001F0677" w:rsidRPr="00986737" w:rsidRDefault="001F0677" w:rsidP="00713F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169312" w14:textId="77777777" w:rsidR="001F0677" w:rsidRPr="00986737" w:rsidRDefault="001F0677" w:rsidP="00713F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2D15170C" w14:textId="77777777" w:rsidR="001F0677" w:rsidRPr="00986737" w:rsidRDefault="001F0677" w:rsidP="00713F7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TonaTuszu.pl Sp. z o.o.</w:t>
            </w:r>
          </w:p>
          <w:p w14:paraId="1D21E46E" w14:textId="77777777" w:rsidR="001F0677" w:rsidRPr="00986737" w:rsidRDefault="001F0677" w:rsidP="00713F7F">
            <w:pPr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Grzybowska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0677">
              <w:rPr>
                <w:rFonts w:ascii="Arial" w:hAnsi="Arial" w:cs="Arial"/>
                <w:sz w:val="24"/>
                <w:szCs w:val="24"/>
              </w:rPr>
              <w:t>87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84504DC" w14:textId="77777777" w:rsidR="001F0677" w:rsidRPr="00986737" w:rsidRDefault="001F0677" w:rsidP="00713F7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00-844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067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AD84EE7" w14:textId="77777777" w:rsidR="001F0677" w:rsidRPr="00986737" w:rsidRDefault="001F0677" w:rsidP="00713F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66 219.51 zł</w:t>
            </w:r>
          </w:p>
        </w:tc>
      </w:tr>
      <w:tr w:rsidR="001F0677" w:rsidRPr="00BB547B" w14:paraId="7847FFAC" w14:textId="77777777" w:rsidTr="00713F7F">
        <w:tc>
          <w:tcPr>
            <w:tcW w:w="1276" w:type="dxa"/>
            <w:shd w:val="clear" w:color="auto" w:fill="auto"/>
            <w:vAlign w:val="center"/>
          </w:tcPr>
          <w:p w14:paraId="2E2FC0A4" w14:textId="77777777" w:rsidR="001F0677" w:rsidRPr="00986737" w:rsidRDefault="001F0677" w:rsidP="00713F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FE2925" w14:textId="77777777" w:rsidR="001F0677" w:rsidRPr="00986737" w:rsidRDefault="001F0677" w:rsidP="00713F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497D5AEA" w14:textId="77777777" w:rsidR="001F0677" w:rsidRPr="00986737" w:rsidRDefault="001F0677" w:rsidP="00713F7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TonaTuszu.pl Sp. z o.o.</w:t>
            </w:r>
          </w:p>
          <w:p w14:paraId="6915A131" w14:textId="77777777" w:rsidR="001F0677" w:rsidRPr="00986737" w:rsidRDefault="001F0677" w:rsidP="00713F7F">
            <w:pPr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Grzybowska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0677">
              <w:rPr>
                <w:rFonts w:ascii="Arial" w:hAnsi="Arial" w:cs="Arial"/>
                <w:sz w:val="24"/>
                <w:szCs w:val="24"/>
              </w:rPr>
              <w:t>87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DD5BB00" w14:textId="77777777" w:rsidR="001F0677" w:rsidRPr="00986737" w:rsidRDefault="001F0677" w:rsidP="00713F7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00-844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067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B73E5EA" w14:textId="77777777" w:rsidR="001F0677" w:rsidRPr="00986737" w:rsidRDefault="001F0677" w:rsidP="00713F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73 261.26 zł</w:t>
            </w:r>
          </w:p>
        </w:tc>
      </w:tr>
      <w:tr w:rsidR="001F0677" w:rsidRPr="00BB547B" w14:paraId="7E59CF4C" w14:textId="77777777" w:rsidTr="00713F7F">
        <w:tc>
          <w:tcPr>
            <w:tcW w:w="1276" w:type="dxa"/>
            <w:shd w:val="clear" w:color="auto" w:fill="auto"/>
            <w:vAlign w:val="center"/>
          </w:tcPr>
          <w:p w14:paraId="7D285621" w14:textId="77777777" w:rsidR="001F0677" w:rsidRPr="00986737" w:rsidRDefault="001F0677" w:rsidP="00713F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7D1884" w14:textId="77777777" w:rsidR="001F0677" w:rsidRPr="00986737" w:rsidRDefault="001F0677" w:rsidP="00713F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4D22426A" w14:textId="77777777" w:rsidR="001F0677" w:rsidRPr="00986737" w:rsidRDefault="001F0677" w:rsidP="00713F7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SAKATO SP. Z O.O.</w:t>
            </w:r>
          </w:p>
          <w:p w14:paraId="365ABAC5" w14:textId="77777777" w:rsidR="001F0677" w:rsidRPr="00986737" w:rsidRDefault="001F0677" w:rsidP="00713F7F">
            <w:pPr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Fatimska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0677">
              <w:rPr>
                <w:rFonts w:ascii="Arial" w:hAnsi="Arial" w:cs="Arial"/>
                <w:sz w:val="24"/>
                <w:szCs w:val="24"/>
              </w:rPr>
              <w:t>41a/111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1BBDE5F" w14:textId="77777777" w:rsidR="001F0677" w:rsidRPr="00986737" w:rsidRDefault="001F0677" w:rsidP="00713F7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31-831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0677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F4ED54E" w14:textId="77777777" w:rsidR="001F0677" w:rsidRPr="00986737" w:rsidRDefault="001F0677" w:rsidP="00713F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65 059.62 zł</w:t>
            </w:r>
          </w:p>
        </w:tc>
      </w:tr>
      <w:tr w:rsidR="001F0677" w:rsidRPr="00BB547B" w14:paraId="40689997" w14:textId="77777777" w:rsidTr="00713F7F">
        <w:tc>
          <w:tcPr>
            <w:tcW w:w="1276" w:type="dxa"/>
            <w:shd w:val="clear" w:color="auto" w:fill="auto"/>
            <w:vAlign w:val="center"/>
          </w:tcPr>
          <w:p w14:paraId="56729F21" w14:textId="77777777" w:rsidR="001F0677" w:rsidRPr="00986737" w:rsidRDefault="001F0677" w:rsidP="00713F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4F8D08" w14:textId="77777777" w:rsidR="001F0677" w:rsidRPr="00986737" w:rsidRDefault="001F0677" w:rsidP="00713F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4E22FCB" w14:textId="77777777" w:rsidR="001F0677" w:rsidRPr="00986737" w:rsidRDefault="001F0677" w:rsidP="00713F7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Konsorcjum Biuro Klub sp. z o.o.</w:t>
            </w:r>
          </w:p>
          <w:p w14:paraId="645047F3" w14:textId="77777777" w:rsidR="001F0677" w:rsidRPr="00986737" w:rsidRDefault="001F0677" w:rsidP="00713F7F">
            <w:pPr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Aleja Chopina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0677">
              <w:rPr>
                <w:rFonts w:ascii="Arial" w:hAnsi="Arial" w:cs="Arial"/>
                <w:sz w:val="24"/>
                <w:szCs w:val="24"/>
              </w:rPr>
              <w:t>55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6E520DF" w14:textId="77777777" w:rsidR="001F0677" w:rsidRPr="00986737" w:rsidRDefault="001F0677" w:rsidP="00713F7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05-092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0677">
              <w:rPr>
                <w:rFonts w:ascii="Arial" w:hAnsi="Arial" w:cs="Arial"/>
                <w:sz w:val="24"/>
                <w:szCs w:val="24"/>
              </w:rPr>
              <w:t>Łomianki Dolne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F2B04EB" w14:textId="77777777" w:rsidR="001F0677" w:rsidRPr="00986737" w:rsidRDefault="001F0677" w:rsidP="00713F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52 947.99 zł</w:t>
            </w:r>
          </w:p>
        </w:tc>
      </w:tr>
      <w:tr w:rsidR="001F0677" w:rsidRPr="00BB547B" w14:paraId="65467FFE" w14:textId="77777777" w:rsidTr="00713F7F">
        <w:tc>
          <w:tcPr>
            <w:tcW w:w="1276" w:type="dxa"/>
            <w:shd w:val="clear" w:color="auto" w:fill="auto"/>
            <w:vAlign w:val="center"/>
          </w:tcPr>
          <w:p w14:paraId="07D9171E" w14:textId="77777777" w:rsidR="001F0677" w:rsidRPr="00986737" w:rsidRDefault="001F0677" w:rsidP="00713F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588489" w14:textId="77777777" w:rsidR="001F0677" w:rsidRPr="00986737" w:rsidRDefault="001F0677" w:rsidP="00713F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14E13CCF" w14:textId="77777777" w:rsidR="001F0677" w:rsidRPr="00986737" w:rsidRDefault="001F0677" w:rsidP="00713F7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Konsorcjum Biuro Klub sp. z o.o.</w:t>
            </w:r>
          </w:p>
          <w:p w14:paraId="1FE69E27" w14:textId="77777777" w:rsidR="001F0677" w:rsidRPr="00986737" w:rsidRDefault="001F0677" w:rsidP="00713F7F">
            <w:pPr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Aleja Chopina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0677">
              <w:rPr>
                <w:rFonts w:ascii="Arial" w:hAnsi="Arial" w:cs="Arial"/>
                <w:sz w:val="24"/>
                <w:szCs w:val="24"/>
              </w:rPr>
              <w:t>55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D4E068C" w14:textId="77777777" w:rsidR="001F0677" w:rsidRPr="00986737" w:rsidRDefault="001F0677" w:rsidP="00713F7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05-092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0677">
              <w:rPr>
                <w:rFonts w:ascii="Arial" w:hAnsi="Arial" w:cs="Arial"/>
                <w:sz w:val="24"/>
                <w:szCs w:val="24"/>
              </w:rPr>
              <w:t>Łomianki Dolne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55E1488" w14:textId="77777777" w:rsidR="001F0677" w:rsidRPr="00986737" w:rsidRDefault="001F0677" w:rsidP="00713F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34 440.00 zł</w:t>
            </w:r>
          </w:p>
        </w:tc>
      </w:tr>
      <w:tr w:rsidR="001F0677" w:rsidRPr="00BB547B" w14:paraId="0F19CFCF" w14:textId="77777777" w:rsidTr="00713F7F">
        <w:tc>
          <w:tcPr>
            <w:tcW w:w="1276" w:type="dxa"/>
            <w:shd w:val="clear" w:color="auto" w:fill="auto"/>
            <w:vAlign w:val="center"/>
          </w:tcPr>
          <w:p w14:paraId="5CA92444" w14:textId="77777777" w:rsidR="001F0677" w:rsidRPr="00986737" w:rsidRDefault="001F0677" w:rsidP="00713F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E11B3E" w14:textId="77777777" w:rsidR="001F0677" w:rsidRPr="00986737" w:rsidRDefault="001F0677" w:rsidP="00713F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59DF11DB" w14:textId="77777777" w:rsidR="001F0677" w:rsidRPr="00986737" w:rsidRDefault="001F0677" w:rsidP="00713F7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Konsorcjum Biuro Klub sp. z o.o.</w:t>
            </w:r>
          </w:p>
          <w:p w14:paraId="5DBCF3D2" w14:textId="77777777" w:rsidR="001F0677" w:rsidRPr="00986737" w:rsidRDefault="001F0677" w:rsidP="00713F7F">
            <w:pPr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Aleja Chopina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0677">
              <w:rPr>
                <w:rFonts w:ascii="Arial" w:hAnsi="Arial" w:cs="Arial"/>
                <w:sz w:val="24"/>
                <w:szCs w:val="24"/>
              </w:rPr>
              <w:t>55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4E2A365" w14:textId="77777777" w:rsidR="001F0677" w:rsidRPr="00986737" w:rsidRDefault="001F0677" w:rsidP="00713F7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05-092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0677">
              <w:rPr>
                <w:rFonts w:ascii="Arial" w:hAnsi="Arial" w:cs="Arial"/>
                <w:sz w:val="24"/>
                <w:szCs w:val="24"/>
              </w:rPr>
              <w:t>Łomianki Dolne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5A326F1" w14:textId="77777777" w:rsidR="001F0677" w:rsidRPr="00986737" w:rsidRDefault="001F0677" w:rsidP="00713F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108 644.42 zł</w:t>
            </w:r>
          </w:p>
        </w:tc>
      </w:tr>
      <w:tr w:rsidR="001F0677" w:rsidRPr="00BB547B" w14:paraId="05E54DF9" w14:textId="77777777" w:rsidTr="00713F7F">
        <w:tc>
          <w:tcPr>
            <w:tcW w:w="1276" w:type="dxa"/>
            <w:shd w:val="clear" w:color="auto" w:fill="auto"/>
            <w:vAlign w:val="center"/>
          </w:tcPr>
          <w:p w14:paraId="6C45ED2C" w14:textId="77777777" w:rsidR="001F0677" w:rsidRPr="00986737" w:rsidRDefault="001F0677" w:rsidP="00713F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A89AEF" w14:textId="77777777" w:rsidR="001F0677" w:rsidRPr="00986737" w:rsidRDefault="001F0677" w:rsidP="00713F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C4C96AB" w14:textId="77777777" w:rsidR="001F0677" w:rsidRPr="00986737" w:rsidRDefault="001F0677" w:rsidP="00713F7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ProOffice.net sp. z o.o.</w:t>
            </w:r>
          </w:p>
          <w:p w14:paraId="313D01C7" w14:textId="77777777" w:rsidR="001F0677" w:rsidRPr="00986737" w:rsidRDefault="001F0677" w:rsidP="00713F7F">
            <w:pPr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Ul. Rączna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0677">
              <w:rPr>
                <w:rFonts w:ascii="Arial" w:hAnsi="Arial" w:cs="Arial"/>
                <w:sz w:val="24"/>
                <w:szCs w:val="24"/>
              </w:rPr>
              <w:t>25F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C79F91A" w14:textId="77777777" w:rsidR="001F0677" w:rsidRPr="00986737" w:rsidRDefault="001F0677" w:rsidP="00713F7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30-741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0677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560AB3" w14:textId="77777777" w:rsidR="001F0677" w:rsidRPr="00986737" w:rsidRDefault="001F0677" w:rsidP="00713F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35 503.30 zł</w:t>
            </w:r>
          </w:p>
        </w:tc>
      </w:tr>
      <w:tr w:rsidR="001F0677" w:rsidRPr="00BB547B" w14:paraId="115FCC49" w14:textId="77777777" w:rsidTr="00713F7F">
        <w:tc>
          <w:tcPr>
            <w:tcW w:w="1276" w:type="dxa"/>
            <w:shd w:val="clear" w:color="auto" w:fill="auto"/>
            <w:vAlign w:val="center"/>
          </w:tcPr>
          <w:p w14:paraId="48ECEDDF" w14:textId="77777777" w:rsidR="001F0677" w:rsidRPr="00986737" w:rsidRDefault="001F0677" w:rsidP="00713F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6E687E" w14:textId="77777777" w:rsidR="001F0677" w:rsidRPr="00986737" w:rsidRDefault="001F0677" w:rsidP="00713F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AAB7380" w14:textId="77777777" w:rsidR="001F0677" w:rsidRPr="00986737" w:rsidRDefault="001F0677" w:rsidP="00713F7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ProOffice.net sp. z o.o.</w:t>
            </w:r>
          </w:p>
          <w:p w14:paraId="7E7AEB82" w14:textId="77777777" w:rsidR="001F0677" w:rsidRPr="00986737" w:rsidRDefault="001F0677" w:rsidP="00713F7F">
            <w:pPr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Ul. Rączna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0677">
              <w:rPr>
                <w:rFonts w:ascii="Arial" w:hAnsi="Arial" w:cs="Arial"/>
                <w:sz w:val="24"/>
                <w:szCs w:val="24"/>
              </w:rPr>
              <w:t>25F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CA9DDA6" w14:textId="77777777" w:rsidR="001F0677" w:rsidRPr="00986737" w:rsidRDefault="001F0677" w:rsidP="00713F7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30-741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0677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BA91A39" w14:textId="77777777" w:rsidR="001F0677" w:rsidRPr="00986737" w:rsidRDefault="001F0677" w:rsidP="00713F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25 571.70 zł</w:t>
            </w:r>
          </w:p>
        </w:tc>
      </w:tr>
      <w:tr w:rsidR="001F0677" w:rsidRPr="00BB547B" w14:paraId="609E706C" w14:textId="77777777" w:rsidTr="00713F7F">
        <w:tc>
          <w:tcPr>
            <w:tcW w:w="1276" w:type="dxa"/>
            <w:shd w:val="clear" w:color="auto" w:fill="auto"/>
            <w:vAlign w:val="center"/>
          </w:tcPr>
          <w:p w14:paraId="232CBC40" w14:textId="77777777" w:rsidR="001F0677" w:rsidRPr="00986737" w:rsidRDefault="001F0677" w:rsidP="00713F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3EB1C7" w14:textId="77777777" w:rsidR="001F0677" w:rsidRPr="00986737" w:rsidRDefault="001F0677" w:rsidP="00713F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2E36E08F" w14:textId="77777777" w:rsidR="001F0677" w:rsidRPr="00986737" w:rsidRDefault="001F0677" w:rsidP="00713F7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ProOffice.net sp. z o.o.</w:t>
            </w:r>
          </w:p>
          <w:p w14:paraId="0A518972" w14:textId="77777777" w:rsidR="001F0677" w:rsidRPr="00986737" w:rsidRDefault="001F0677" w:rsidP="00713F7F">
            <w:pPr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Ul. Rączna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0677">
              <w:rPr>
                <w:rFonts w:ascii="Arial" w:hAnsi="Arial" w:cs="Arial"/>
                <w:sz w:val="24"/>
                <w:szCs w:val="24"/>
              </w:rPr>
              <w:t>25F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512966E" w14:textId="77777777" w:rsidR="001F0677" w:rsidRPr="00986737" w:rsidRDefault="001F0677" w:rsidP="00713F7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30-741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0677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521E6C1" w14:textId="77777777" w:rsidR="001F0677" w:rsidRPr="00986737" w:rsidRDefault="001F0677" w:rsidP="00713F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100 690.75 zł</w:t>
            </w:r>
          </w:p>
        </w:tc>
      </w:tr>
      <w:tr w:rsidR="001F0677" w:rsidRPr="00BB547B" w14:paraId="0A607518" w14:textId="77777777" w:rsidTr="00713F7F">
        <w:tc>
          <w:tcPr>
            <w:tcW w:w="1276" w:type="dxa"/>
            <w:shd w:val="clear" w:color="auto" w:fill="auto"/>
            <w:vAlign w:val="center"/>
          </w:tcPr>
          <w:p w14:paraId="394BD82B" w14:textId="77777777" w:rsidR="001F0677" w:rsidRPr="00986737" w:rsidRDefault="001F0677" w:rsidP="00713F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B0C9E8" w14:textId="77777777" w:rsidR="001F0677" w:rsidRPr="00986737" w:rsidRDefault="001F0677" w:rsidP="00713F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723E8C6A" w14:textId="77777777" w:rsidR="001F0677" w:rsidRPr="00986737" w:rsidRDefault="001F0677" w:rsidP="00713F7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F0677">
              <w:rPr>
                <w:rFonts w:ascii="Arial" w:hAnsi="Arial" w:cs="Arial"/>
                <w:sz w:val="24"/>
                <w:szCs w:val="24"/>
              </w:rPr>
              <w:t>Enter</w:t>
            </w:r>
            <w:proofErr w:type="spellEnd"/>
            <w:r w:rsidRPr="001F0677">
              <w:rPr>
                <w:rFonts w:ascii="Arial" w:hAnsi="Arial" w:cs="Arial"/>
                <w:sz w:val="24"/>
                <w:szCs w:val="24"/>
              </w:rPr>
              <w:t xml:space="preserve"> P.H.U. Ewa </w:t>
            </w:r>
            <w:proofErr w:type="spellStart"/>
            <w:r w:rsidRPr="001F0677">
              <w:rPr>
                <w:rFonts w:ascii="Arial" w:hAnsi="Arial" w:cs="Arial"/>
                <w:sz w:val="24"/>
                <w:szCs w:val="24"/>
              </w:rPr>
              <w:t>Taranto</w:t>
            </w:r>
            <w:proofErr w:type="spellEnd"/>
          </w:p>
          <w:p w14:paraId="649DB51E" w14:textId="77777777" w:rsidR="001F0677" w:rsidRPr="00986737" w:rsidRDefault="001F0677" w:rsidP="00713F7F">
            <w:pPr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Biwakowa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0677">
              <w:rPr>
                <w:rFonts w:ascii="Arial" w:hAnsi="Arial" w:cs="Arial"/>
                <w:sz w:val="24"/>
                <w:szCs w:val="24"/>
              </w:rPr>
              <w:t>26A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13A2E6C" w14:textId="77777777" w:rsidR="001F0677" w:rsidRPr="00986737" w:rsidRDefault="001F0677" w:rsidP="00713F7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93-469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0677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01395A4" w14:textId="77777777" w:rsidR="001F0677" w:rsidRPr="00986737" w:rsidRDefault="001F0677" w:rsidP="00713F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36 383.40 zł</w:t>
            </w:r>
          </w:p>
        </w:tc>
      </w:tr>
      <w:tr w:rsidR="001F0677" w:rsidRPr="00BB547B" w14:paraId="46C17D08" w14:textId="77777777" w:rsidTr="00713F7F">
        <w:tc>
          <w:tcPr>
            <w:tcW w:w="1276" w:type="dxa"/>
            <w:shd w:val="clear" w:color="auto" w:fill="auto"/>
            <w:vAlign w:val="center"/>
          </w:tcPr>
          <w:p w14:paraId="3178DC42" w14:textId="77777777" w:rsidR="001F0677" w:rsidRPr="00986737" w:rsidRDefault="001F0677" w:rsidP="00713F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A69C80" w14:textId="77777777" w:rsidR="001F0677" w:rsidRPr="00986737" w:rsidRDefault="001F0677" w:rsidP="00713F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295A0FC5" w14:textId="7705771D" w:rsidR="002548D2" w:rsidRPr="002548D2" w:rsidRDefault="002548D2" w:rsidP="00713F7F">
            <w:pPr>
              <w:rPr>
                <w:rFonts w:ascii="Arial" w:hAnsi="Arial" w:cs="Arial"/>
                <w:sz w:val="24"/>
                <w:szCs w:val="24"/>
              </w:rPr>
            </w:pPr>
            <w:r w:rsidRPr="002548D2">
              <w:rPr>
                <w:rFonts w:ascii="Arial" w:hAnsi="Arial" w:cs="Arial"/>
                <w:sz w:val="24"/>
                <w:szCs w:val="24"/>
              </w:rPr>
              <w:t>PRZEDSIĘBIORSTWO HANDLOWE BIURO LINK</w:t>
            </w:r>
            <w:r w:rsidR="006240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24057" w:rsidRPr="00624057">
              <w:rPr>
                <w:rFonts w:ascii="Arial" w:hAnsi="Arial" w:cs="Arial"/>
                <w:sz w:val="24"/>
                <w:szCs w:val="24"/>
              </w:rPr>
              <w:t>WŁODZIMIERZ LESZCZYŃSKI</w:t>
            </w:r>
          </w:p>
          <w:p w14:paraId="3E9970F0" w14:textId="7E0BE4EB" w:rsidR="001F0677" w:rsidRPr="00986737" w:rsidRDefault="001F0677" w:rsidP="00713F7F">
            <w:pPr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ul. Nad Drwiną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0677">
              <w:rPr>
                <w:rFonts w:ascii="Arial" w:hAnsi="Arial" w:cs="Arial"/>
                <w:sz w:val="24"/>
                <w:szCs w:val="24"/>
              </w:rPr>
              <w:t>8B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F8E8A2C" w14:textId="77777777" w:rsidR="001F0677" w:rsidRPr="00986737" w:rsidRDefault="001F0677" w:rsidP="00713F7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30-741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0677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A576B70" w14:textId="77777777" w:rsidR="001F0677" w:rsidRPr="00986737" w:rsidRDefault="001F0677" w:rsidP="00713F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31 696.76 zł</w:t>
            </w:r>
          </w:p>
        </w:tc>
      </w:tr>
      <w:tr w:rsidR="001F0677" w:rsidRPr="00BB547B" w14:paraId="299BEF18" w14:textId="77777777" w:rsidTr="00713F7F">
        <w:tc>
          <w:tcPr>
            <w:tcW w:w="1276" w:type="dxa"/>
            <w:shd w:val="clear" w:color="auto" w:fill="auto"/>
            <w:vAlign w:val="center"/>
          </w:tcPr>
          <w:p w14:paraId="07E6717A" w14:textId="77777777" w:rsidR="001F0677" w:rsidRPr="00986737" w:rsidRDefault="001F0677" w:rsidP="00713F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9C196E" w14:textId="77777777" w:rsidR="001F0677" w:rsidRPr="00986737" w:rsidRDefault="001F0677" w:rsidP="00713F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48A5BDD7" w14:textId="77777777" w:rsidR="00624057" w:rsidRPr="00624057" w:rsidRDefault="00624057" w:rsidP="00624057">
            <w:pPr>
              <w:rPr>
                <w:rFonts w:ascii="Arial" w:hAnsi="Arial" w:cs="Arial"/>
                <w:sz w:val="24"/>
                <w:szCs w:val="24"/>
              </w:rPr>
            </w:pPr>
            <w:r w:rsidRPr="00624057">
              <w:rPr>
                <w:rFonts w:ascii="Arial" w:hAnsi="Arial" w:cs="Arial"/>
                <w:sz w:val="24"/>
                <w:szCs w:val="24"/>
              </w:rPr>
              <w:t>PRZEDSIĘBIORSTWO HANDLOWE BIURO LINK WŁODZIMIERZ LESZCZYŃSKI</w:t>
            </w:r>
          </w:p>
          <w:p w14:paraId="4E19E4C6" w14:textId="26EAE19F" w:rsidR="001F0677" w:rsidRPr="00986737" w:rsidRDefault="001F0677" w:rsidP="00713F7F">
            <w:pPr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ul. Nad Drwiną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0677">
              <w:rPr>
                <w:rFonts w:ascii="Arial" w:hAnsi="Arial" w:cs="Arial"/>
                <w:sz w:val="24"/>
                <w:szCs w:val="24"/>
              </w:rPr>
              <w:t>8B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26A5499" w14:textId="77777777" w:rsidR="001F0677" w:rsidRPr="00986737" w:rsidRDefault="001F0677" w:rsidP="00713F7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30-741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0677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43C5529" w14:textId="77777777" w:rsidR="001F0677" w:rsidRPr="00986737" w:rsidRDefault="001F0677" w:rsidP="00713F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24 723.00 zł</w:t>
            </w:r>
          </w:p>
        </w:tc>
      </w:tr>
      <w:tr w:rsidR="001F0677" w:rsidRPr="00BB547B" w14:paraId="769E5543" w14:textId="77777777" w:rsidTr="00713F7F">
        <w:tc>
          <w:tcPr>
            <w:tcW w:w="1276" w:type="dxa"/>
            <w:shd w:val="clear" w:color="auto" w:fill="auto"/>
            <w:vAlign w:val="center"/>
          </w:tcPr>
          <w:p w14:paraId="5E304675" w14:textId="77777777" w:rsidR="001F0677" w:rsidRPr="00986737" w:rsidRDefault="001F0677" w:rsidP="00713F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0BCF11" w14:textId="77777777" w:rsidR="001F0677" w:rsidRPr="00986737" w:rsidRDefault="001F0677" w:rsidP="00713F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45C4485B" w14:textId="77777777" w:rsidR="00624057" w:rsidRPr="00624057" w:rsidRDefault="00624057" w:rsidP="00624057">
            <w:pPr>
              <w:rPr>
                <w:rFonts w:ascii="Arial" w:hAnsi="Arial" w:cs="Arial"/>
                <w:sz w:val="24"/>
                <w:szCs w:val="24"/>
              </w:rPr>
            </w:pPr>
            <w:r w:rsidRPr="00624057">
              <w:rPr>
                <w:rFonts w:ascii="Arial" w:hAnsi="Arial" w:cs="Arial"/>
                <w:sz w:val="24"/>
                <w:szCs w:val="24"/>
              </w:rPr>
              <w:t>PRZEDSIĘBIORSTWO HANDLOWE BIURO LINK WŁODZIMIERZ LESZCZYŃSKI</w:t>
            </w:r>
          </w:p>
          <w:p w14:paraId="13E711E7" w14:textId="2FCD25D4" w:rsidR="001F0677" w:rsidRPr="00986737" w:rsidRDefault="001F0677" w:rsidP="00713F7F">
            <w:pPr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ul. Nad Drwiną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0677">
              <w:rPr>
                <w:rFonts w:ascii="Arial" w:hAnsi="Arial" w:cs="Arial"/>
                <w:sz w:val="24"/>
                <w:szCs w:val="24"/>
              </w:rPr>
              <w:t>8B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2A699BF" w14:textId="77777777" w:rsidR="001F0677" w:rsidRPr="00986737" w:rsidRDefault="001F0677" w:rsidP="00713F7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30-741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0677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C64EB28" w14:textId="77777777" w:rsidR="001F0677" w:rsidRPr="00986737" w:rsidRDefault="001F0677" w:rsidP="00713F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97 828.42 zł</w:t>
            </w:r>
          </w:p>
        </w:tc>
      </w:tr>
      <w:tr w:rsidR="001F0677" w:rsidRPr="00BB547B" w14:paraId="0A7F50BC" w14:textId="77777777" w:rsidTr="00713F7F">
        <w:tc>
          <w:tcPr>
            <w:tcW w:w="1276" w:type="dxa"/>
            <w:shd w:val="clear" w:color="auto" w:fill="auto"/>
            <w:vAlign w:val="center"/>
          </w:tcPr>
          <w:p w14:paraId="3339F5BC" w14:textId="77777777" w:rsidR="001F0677" w:rsidRPr="00986737" w:rsidRDefault="001F0677" w:rsidP="00713F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lastRenderedPageBreak/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94F3A7" w14:textId="77777777" w:rsidR="001F0677" w:rsidRPr="00986737" w:rsidRDefault="001F0677" w:rsidP="00713F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5A543D03" w14:textId="77777777" w:rsidR="001F0677" w:rsidRPr="00986737" w:rsidRDefault="001F0677" w:rsidP="00713F7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KOMERS D.K. KURPIEL SPÓŁKA JAWNA</w:t>
            </w:r>
          </w:p>
          <w:p w14:paraId="6CB572C8" w14:textId="77777777" w:rsidR="001F0677" w:rsidRPr="00986737" w:rsidRDefault="001F0677" w:rsidP="00713F7F">
            <w:pPr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Wolności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0677">
              <w:rPr>
                <w:rFonts w:ascii="Arial" w:hAnsi="Arial" w:cs="Arial"/>
                <w:sz w:val="24"/>
                <w:szCs w:val="24"/>
              </w:rPr>
              <w:t>38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8014291" w14:textId="77777777" w:rsidR="001F0677" w:rsidRPr="00986737" w:rsidRDefault="001F0677" w:rsidP="00713F7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58-500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0677">
              <w:rPr>
                <w:rFonts w:ascii="Arial" w:hAnsi="Arial" w:cs="Arial"/>
                <w:sz w:val="24"/>
                <w:szCs w:val="24"/>
              </w:rPr>
              <w:t>Jelenia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3637B56" w14:textId="77777777" w:rsidR="001F0677" w:rsidRPr="00986737" w:rsidRDefault="001F0677" w:rsidP="00713F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677">
              <w:rPr>
                <w:rFonts w:ascii="Arial" w:hAnsi="Arial" w:cs="Arial"/>
                <w:sz w:val="24"/>
                <w:szCs w:val="24"/>
              </w:rPr>
              <w:t>62 789.04 zł</w:t>
            </w:r>
          </w:p>
        </w:tc>
      </w:tr>
    </w:tbl>
    <w:p w14:paraId="07CBCFC5" w14:textId="77777777" w:rsidR="00E30460" w:rsidRDefault="00E30460" w:rsidP="00E30460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</w:p>
    <w:p w14:paraId="51490281" w14:textId="7BB5C823" w:rsidR="00A80738" w:rsidRDefault="00A80738" w:rsidP="00E30460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138999C8" w14:textId="2E0039E3" w:rsidR="00DA7CC8" w:rsidRPr="00BB547B" w:rsidRDefault="00DA7CC8" w:rsidP="00E30460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dr. </w:t>
      </w:r>
      <w:r w:rsidR="00E30460">
        <w:rPr>
          <w:rFonts w:ascii="Arial" w:hAnsi="Arial" w:cs="Arial"/>
          <w:i/>
          <w:szCs w:val="24"/>
        </w:rPr>
        <w:t xml:space="preserve">n o </w:t>
      </w:r>
      <w:proofErr w:type="spellStart"/>
      <w:r w:rsidR="00E30460">
        <w:rPr>
          <w:rFonts w:ascii="Arial" w:hAnsi="Arial" w:cs="Arial"/>
          <w:i/>
          <w:szCs w:val="24"/>
        </w:rPr>
        <w:t>zdr</w:t>
      </w:r>
      <w:proofErr w:type="spellEnd"/>
      <w:r w:rsidR="00E30460">
        <w:rPr>
          <w:rFonts w:ascii="Arial" w:hAnsi="Arial" w:cs="Arial"/>
          <w:i/>
          <w:szCs w:val="24"/>
        </w:rPr>
        <w:t>. Jacek Żak</w:t>
      </w:r>
      <w:r>
        <w:rPr>
          <w:rFonts w:ascii="Arial" w:hAnsi="Arial" w:cs="Arial"/>
          <w:i/>
          <w:szCs w:val="24"/>
        </w:rPr>
        <w:t xml:space="preserve"> </w:t>
      </w:r>
    </w:p>
    <w:p w14:paraId="78F1F044" w14:textId="64632F24" w:rsidR="00C236D3" w:rsidRPr="00BB547B" w:rsidRDefault="001F0677" w:rsidP="00173B20">
      <w:pPr>
        <w:jc w:val="right"/>
        <w:rPr>
          <w:rFonts w:ascii="Arial" w:hAnsi="Arial" w:cs="Arial"/>
          <w:sz w:val="22"/>
          <w:szCs w:val="22"/>
        </w:rPr>
      </w:pPr>
      <w:r w:rsidRPr="001F0677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A6A558" w14:textId="77777777" w:rsidR="003E5EDD" w:rsidRDefault="003E5EDD">
      <w:r>
        <w:separator/>
      </w:r>
    </w:p>
  </w:endnote>
  <w:endnote w:type="continuationSeparator" w:id="0">
    <w:p w14:paraId="114F00FC" w14:textId="77777777" w:rsidR="003E5EDD" w:rsidRDefault="003E5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218A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398A5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97C27" w14:textId="77777777" w:rsidR="00986737" w:rsidRPr="00986737" w:rsidRDefault="00E30460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3E061DF3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4DCD46A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9C7A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0D79E2" w14:textId="77777777" w:rsidR="009F189D" w:rsidRDefault="009F189D">
    <w:pPr>
      <w:pStyle w:val="Stopka"/>
      <w:tabs>
        <w:tab w:val="clear" w:pos="4536"/>
      </w:tabs>
      <w:jc w:val="center"/>
    </w:pPr>
  </w:p>
  <w:p w14:paraId="3009A4A0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6E71A8" w14:textId="77777777" w:rsidR="003E5EDD" w:rsidRDefault="003E5EDD">
      <w:r>
        <w:separator/>
      </w:r>
    </w:p>
  </w:footnote>
  <w:footnote w:type="continuationSeparator" w:id="0">
    <w:p w14:paraId="3E0B8C7B" w14:textId="77777777" w:rsidR="003E5EDD" w:rsidRDefault="003E5E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7D5E1" w14:textId="77777777" w:rsidR="001F0677" w:rsidRDefault="001F06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D6C22" w14:textId="77777777" w:rsidR="001F0677" w:rsidRDefault="001F06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8E3C0" w14:textId="77777777" w:rsidR="001F0677" w:rsidRDefault="001F06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5EDD"/>
    <w:rsid w:val="00007727"/>
    <w:rsid w:val="00017720"/>
    <w:rsid w:val="00035488"/>
    <w:rsid w:val="000A099C"/>
    <w:rsid w:val="000D7F25"/>
    <w:rsid w:val="000E00E5"/>
    <w:rsid w:val="00173B20"/>
    <w:rsid w:val="001C69FF"/>
    <w:rsid w:val="001F0677"/>
    <w:rsid w:val="0023318D"/>
    <w:rsid w:val="002548D2"/>
    <w:rsid w:val="00257939"/>
    <w:rsid w:val="003D72FD"/>
    <w:rsid w:val="003E5EDD"/>
    <w:rsid w:val="00423179"/>
    <w:rsid w:val="00490DC0"/>
    <w:rsid w:val="00493F8C"/>
    <w:rsid w:val="004C7E9B"/>
    <w:rsid w:val="005614F2"/>
    <w:rsid w:val="00577BC6"/>
    <w:rsid w:val="005A632E"/>
    <w:rsid w:val="00624057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A7CC8"/>
    <w:rsid w:val="00E30460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655DD49"/>
  <w15:chartTrackingRefBased/>
  <w15:docId w15:val="{ABF10AA7-160E-4336-80BA-0F2E4A1D9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3</Pages>
  <Words>359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Fijak</dc:creator>
  <cp:keywords/>
  <dc:description/>
  <cp:lastModifiedBy>Agata Fijak</cp:lastModifiedBy>
  <cp:revision>8</cp:revision>
  <cp:lastPrinted>2026-02-02T12:23:00Z</cp:lastPrinted>
  <dcterms:created xsi:type="dcterms:W3CDTF">2026-02-02T09:40:00Z</dcterms:created>
  <dcterms:modified xsi:type="dcterms:W3CDTF">2026-02-02T12:27:00Z</dcterms:modified>
</cp:coreProperties>
</file>