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D3FED" w14:textId="74932F96" w:rsidR="00FB7F50" w:rsidRPr="009C4F1B" w:rsidRDefault="001C1286" w:rsidP="009C4F1B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9C4F1B">
        <w:rPr>
          <w:rFonts w:ascii="Verdana" w:hAnsi="Verdana"/>
          <w:sz w:val="18"/>
          <w:szCs w:val="18"/>
        </w:rPr>
        <w:t>Kraków</w:t>
      </w:r>
      <w:r w:rsidR="00FB7F50" w:rsidRPr="009C4F1B">
        <w:rPr>
          <w:rFonts w:ascii="Verdana" w:hAnsi="Verdana"/>
          <w:sz w:val="18"/>
          <w:szCs w:val="18"/>
        </w:rPr>
        <w:t xml:space="preserve"> dnia: </w:t>
      </w:r>
      <w:r w:rsidRPr="009C4F1B">
        <w:rPr>
          <w:rFonts w:ascii="Verdana" w:hAnsi="Verdana"/>
          <w:sz w:val="18"/>
          <w:szCs w:val="18"/>
        </w:rPr>
        <w:t>2026-02-02</w:t>
      </w:r>
    </w:p>
    <w:p w14:paraId="032A4A3B" w14:textId="77777777" w:rsidR="001C1286" w:rsidRPr="009C4F1B" w:rsidRDefault="001C128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9C4F1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86E78D4" w14:textId="77777777" w:rsidR="001C1286" w:rsidRPr="009C4F1B" w:rsidRDefault="001C128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9C4F1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11E03C2" w14:textId="77777777" w:rsidR="00FB7F50" w:rsidRPr="009C4F1B" w:rsidRDefault="001C128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9C4F1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782F06D" w14:textId="77777777" w:rsidR="00FB7F50" w:rsidRPr="009C4F1B" w:rsidRDefault="001C1286" w:rsidP="00FB7F50">
      <w:pPr>
        <w:rPr>
          <w:rFonts w:ascii="Verdana" w:hAnsi="Verdana"/>
          <w:sz w:val="18"/>
          <w:szCs w:val="18"/>
        </w:rPr>
      </w:pPr>
      <w:r w:rsidRPr="009C4F1B">
        <w:rPr>
          <w:rFonts w:ascii="Verdana" w:hAnsi="Verdana"/>
          <w:sz w:val="18"/>
          <w:szCs w:val="18"/>
        </w:rPr>
        <w:t>Al. Mickiewicza</w:t>
      </w:r>
      <w:r w:rsidR="00FB7F50" w:rsidRPr="009C4F1B">
        <w:rPr>
          <w:rFonts w:ascii="Verdana" w:hAnsi="Verdana"/>
          <w:sz w:val="18"/>
          <w:szCs w:val="18"/>
        </w:rPr>
        <w:t xml:space="preserve"> </w:t>
      </w:r>
      <w:r w:rsidRPr="009C4F1B">
        <w:rPr>
          <w:rFonts w:ascii="Verdana" w:hAnsi="Verdana"/>
          <w:sz w:val="18"/>
          <w:szCs w:val="18"/>
        </w:rPr>
        <w:t>30</w:t>
      </w:r>
    </w:p>
    <w:p w14:paraId="054E50B8" w14:textId="77777777" w:rsidR="00FB7F50" w:rsidRPr="009C4F1B" w:rsidRDefault="001C1286" w:rsidP="00FB7F50">
      <w:pPr>
        <w:rPr>
          <w:rFonts w:ascii="Verdana" w:hAnsi="Verdana"/>
          <w:sz w:val="18"/>
          <w:szCs w:val="18"/>
        </w:rPr>
      </w:pPr>
      <w:r w:rsidRPr="009C4F1B">
        <w:rPr>
          <w:rFonts w:ascii="Verdana" w:hAnsi="Verdana"/>
          <w:sz w:val="18"/>
          <w:szCs w:val="18"/>
        </w:rPr>
        <w:t>30-059</w:t>
      </w:r>
      <w:r w:rsidR="00FB7F50" w:rsidRPr="009C4F1B">
        <w:rPr>
          <w:rFonts w:ascii="Verdana" w:hAnsi="Verdana"/>
          <w:sz w:val="18"/>
          <w:szCs w:val="18"/>
        </w:rPr>
        <w:t xml:space="preserve"> </w:t>
      </w:r>
      <w:r w:rsidRPr="009C4F1B">
        <w:rPr>
          <w:rFonts w:ascii="Verdana" w:hAnsi="Verdana"/>
          <w:sz w:val="18"/>
          <w:szCs w:val="18"/>
        </w:rPr>
        <w:t>Kraków</w:t>
      </w:r>
    </w:p>
    <w:p w14:paraId="287B46D0" w14:textId="77777777" w:rsidR="008642B3" w:rsidRPr="009C4F1B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9C4F1B">
        <w:rPr>
          <w:rFonts w:ascii="Verdana" w:hAnsi="Verdana"/>
          <w:sz w:val="18"/>
          <w:szCs w:val="18"/>
        </w:rPr>
        <w:t>OGŁOSZENIE</w:t>
      </w:r>
    </w:p>
    <w:p w14:paraId="1C58543C" w14:textId="77777777" w:rsidR="008642B3" w:rsidRPr="009C4F1B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9C4F1B">
        <w:rPr>
          <w:rFonts w:ascii="Verdana" w:hAnsi="Verdana"/>
          <w:b/>
          <w:sz w:val="18"/>
          <w:szCs w:val="18"/>
        </w:rPr>
        <w:t xml:space="preserve">o </w:t>
      </w:r>
      <w:r w:rsidR="0054734E" w:rsidRPr="009C4F1B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1C1286" w:rsidRPr="009C4F1B" w14:paraId="13F2A044" w14:textId="77777777" w:rsidTr="00334ADC">
        <w:trPr>
          <w:trHeight w:val="638"/>
        </w:trPr>
        <w:tc>
          <w:tcPr>
            <w:tcW w:w="959" w:type="dxa"/>
          </w:tcPr>
          <w:p w14:paraId="03A43DE5" w14:textId="77777777" w:rsidR="001C1286" w:rsidRPr="009C4F1B" w:rsidRDefault="001C1286" w:rsidP="00334AD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C4F1B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4EE7213A" w14:textId="77777777" w:rsidR="001C1286" w:rsidRPr="009C4F1B" w:rsidRDefault="001C1286" w:rsidP="00334AD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C4F1B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9C4F1B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9C4F1B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9C4F1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C4F1B">
              <w:rPr>
                <w:rFonts w:ascii="Verdana" w:hAnsi="Verdana"/>
                <w:sz w:val="18"/>
                <w:szCs w:val="18"/>
              </w:rPr>
              <w:t>pn.</w:t>
            </w:r>
            <w:r w:rsidRPr="009C4F1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C4F1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9C4F1B">
              <w:rPr>
                <w:rFonts w:ascii="Verdana" w:hAnsi="Verdana"/>
                <w:b/>
                <w:bCs/>
                <w:sz w:val="18"/>
                <w:szCs w:val="18"/>
              </w:rPr>
              <w:t>dostawa detektora fluorescencji rentgenowskiej typu SDD - KC-DE-zp.272-747/25</w:t>
            </w:r>
            <w:r w:rsidRPr="009C4F1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9C4F1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C4F1B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9C4F1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C4F1B">
              <w:rPr>
                <w:rFonts w:ascii="Verdana" w:hAnsi="Verdana"/>
                <w:b/>
                <w:sz w:val="18"/>
                <w:szCs w:val="18"/>
              </w:rPr>
              <w:t>KC-DE-zp.272-747/25</w:t>
            </w:r>
            <w:r w:rsidRPr="009C4F1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5DFAFD49" w14:textId="77777777" w:rsidR="008642B3" w:rsidRPr="009C4F1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9C4F1B">
        <w:rPr>
          <w:rFonts w:ascii="Verdana" w:hAnsi="Verdana"/>
          <w:sz w:val="18"/>
          <w:szCs w:val="18"/>
        </w:rPr>
        <w:t xml:space="preserve">Zamawiający, </w:t>
      </w:r>
      <w:r w:rsidR="00CC324B" w:rsidRPr="009C4F1B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9C4F1B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9C4F1B">
        <w:rPr>
          <w:rFonts w:ascii="Verdana" w:hAnsi="Verdana"/>
          <w:sz w:val="18"/>
          <w:szCs w:val="18"/>
        </w:rPr>
        <w:t xml:space="preserve">ust. 1 pkt. 1 i </w:t>
      </w:r>
      <w:r w:rsidRPr="009C4F1B">
        <w:rPr>
          <w:rFonts w:ascii="Verdana" w:hAnsi="Verdana"/>
          <w:sz w:val="18"/>
          <w:szCs w:val="18"/>
        </w:rPr>
        <w:t xml:space="preserve">ust. </w:t>
      </w:r>
      <w:r w:rsidR="00A17CDB" w:rsidRPr="009C4F1B">
        <w:rPr>
          <w:rFonts w:ascii="Verdana" w:hAnsi="Verdana"/>
          <w:sz w:val="18"/>
          <w:szCs w:val="18"/>
        </w:rPr>
        <w:t>2</w:t>
      </w:r>
      <w:r w:rsidRPr="009C4F1B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9C4F1B">
        <w:rPr>
          <w:rFonts w:ascii="Verdana" w:hAnsi="Verdana"/>
          <w:sz w:val="18"/>
          <w:szCs w:val="18"/>
        </w:rPr>
        <w:t xml:space="preserve"> </w:t>
      </w:r>
      <w:r w:rsidR="00CC1A8E" w:rsidRPr="009C4F1B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9C4F1B">
        <w:rPr>
          <w:rFonts w:ascii="Verdana" w:hAnsi="Verdana"/>
          <w:sz w:val="18"/>
          <w:szCs w:val="18"/>
        </w:rPr>
        <w:t>t.j</w:t>
      </w:r>
      <w:proofErr w:type="spellEnd"/>
      <w:r w:rsidR="00CC1A8E" w:rsidRPr="009C4F1B">
        <w:rPr>
          <w:rFonts w:ascii="Verdana" w:hAnsi="Verdana"/>
          <w:sz w:val="18"/>
          <w:szCs w:val="18"/>
        </w:rPr>
        <w:t xml:space="preserve">. ze zm.) </w:t>
      </w:r>
      <w:r w:rsidRPr="009C4F1B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9C4F1B">
        <w:rPr>
          <w:rFonts w:ascii="Verdana" w:hAnsi="Verdana"/>
          <w:sz w:val="18"/>
          <w:szCs w:val="18"/>
        </w:rPr>
        <w:t>Pzp</w:t>
      </w:r>
      <w:proofErr w:type="spellEnd"/>
      <w:r w:rsidRPr="009C4F1B">
        <w:rPr>
          <w:rFonts w:ascii="Verdana" w:hAnsi="Verdana"/>
          <w:sz w:val="18"/>
          <w:szCs w:val="18"/>
        </w:rPr>
        <w:t>”</w:t>
      </w:r>
      <w:r w:rsidR="00D26ED6" w:rsidRPr="009C4F1B">
        <w:rPr>
          <w:rFonts w:ascii="Verdana" w:hAnsi="Verdana"/>
          <w:sz w:val="18"/>
          <w:szCs w:val="18"/>
        </w:rPr>
        <w:t xml:space="preserve">, </w:t>
      </w:r>
      <w:r w:rsidRPr="009C4F1B">
        <w:rPr>
          <w:rFonts w:ascii="Verdana" w:hAnsi="Verdana"/>
          <w:sz w:val="18"/>
          <w:szCs w:val="18"/>
        </w:rPr>
        <w:t>informuje</w:t>
      </w:r>
      <w:r w:rsidR="00D26ED6" w:rsidRPr="009C4F1B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9C4F1B">
        <w:rPr>
          <w:rFonts w:ascii="Verdana" w:hAnsi="Verdana"/>
          <w:sz w:val="18"/>
          <w:szCs w:val="18"/>
        </w:rPr>
        <w:t>najkorzystniejsz</w:t>
      </w:r>
      <w:r w:rsidR="00D26ED6" w:rsidRPr="009C4F1B">
        <w:rPr>
          <w:rFonts w:ascii="Verdana" w:hAnsi="Verdana"/>
          <w:sz w:val="18"/>
          <w:szCs w:val="18"/>
        </w:rPr>
        <w:t xml:space="preserve">a wybrana została </w:t>
      </w:r>
      <w:r w:rsidR="00756CDA" w:rsidRPr="009C4F1B">
        <w:rPr>
          <w:rFonts w:ascii="Verdana" w:hAnsi="Verdana"/>
          <w:sz w:val="18"/>
          <w:szCs w:val="18"/>
        </w:rPr>
        <w:t>ofer</w:t>
      </w:r>
      <w:r w:rsidR="00D26ED6" w:rsidRPr="009C4F1B">
        <w:rPr>
          <w:rFonts w:ascii="Verdana" w:hAnsi="Verdana"/>
          <w:sz w:val="18"/>
          <w:szCs w:val="18"/>
        </w:rPr>
        <w:t>t</w:t>
      </w:r>
      <w:r w:rsidR="009F0E5C" w:rsidRPr="009C4F1B">
        <w:rPr>
          <w:rFonts w:ascii="Verdana" w:hAnsi="Verdana"/>
          <w:sz w:val="18"/>
          <w:szCs w:val="18"/>
        </w:rPr>
        <w:t>a</w:t>
      </w:r>
      <w:r w:rsidR="00D26ED6" w:rsidRPr="009C4F1B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C1286" w:rsidRPr="009C4F1B" w14:paraId="0F2B576A" w14:textId="77777777" w:rsidTr="00334A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0D3B649" w14:textId="77777777" w:rsidR="001C1286" w:rsidRPr="009C4F1B" w:rsidRDefault="001C1286" w:rsidP="00334ADC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9C4F1B">
              <w:rPr>
                <w:rFonts w:ascii="Verdana" w:hAnsi="Verdana"/>
                <w:b/>
                <w:sz w:val="18"/>
                <w:szCs w:val="18"/>
              </w:rPr>
              <w:t>Comef</w:t>
            </w:r>
            <w:proofErr w:type="spellEnd"/>
            <w:r w:rsidRPr="009C4F1B">
              <w:rPr>
                <w:rFonts w:ascii="Verdana" w:hAnsi="Verdana"/>
                <w:b/>
                <w:sz w:val="18"/>
                <w:szCs w:val="18"/>
              </w:rPr>
              <w:t xml:space="preserve"> Spółka z ograniczoną odpowiedzialnością</w:t>
            </w:r>
          </w:p>
          <w:p w14:paraId="5504BD0D" w14:textId="77777777" w:rsidR="001C1286" w:rsidRPr="009C4F1B" w:rsidRDefault="001C1286" w:rsidP="00334AD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9C4F1B">
              <w:rPr>
                <w:rFonts w:ascii="Verdana" w:hAnsi="Verdana"/>
                <w:bCs/>
                <w:sz w:val="18"/>
                <w:szCs w:val="18"/>
              </w:rPr>
              <w:t>ul. Gdańska</w:t>
            </w:r>
            <w:r w:rsidRPr="009C4F1B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9C4F1B">
              <w:rPr>
                <w:rFonts w:ascii="Verdana" w:hAnsi="Verdana"/>
                <w:bCs/>
                <w:sz w:val="18"/>
                <w:szCs w:val="18"/>
              </w:rPr>
              <w:t>2</w:t>
            </w:r>
            <w:r w:rsidRPr="009C4F1B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31D56DD9" w14:textId="77777777" w:rsidR="001C1286" w:rsidRPr="009C4F1B" w:rsidRDefault="001C1286" w:rsidP="00334AD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9C4F1B">
              <w:rPr>
                <w:rFonts w:ascii="Verdana" w:hAnsi="Verdana"/>
                <w:bCs/>
                <w:sz w:val="18"/>
                <w:szCs w:val="18"/>
              </w:rPr>
              <w:t>40-719</w:t>
            </w:r>
            <w:r w:rsidRPr="009C4F1B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9C4F1B">
              <w:rPr>
                <w:rFonts w:ascii="Verdana" w:hAnsi="Verdana"/>
                <w:bCs/>
                <w:sz w:val="18"/>
                <w:szCs w:val="18"/>
              </w:rPr>
              <w:t>Katowice</w:t>
            </w:r>
          </w:p>
          <w:p w14:paraId="4D420BCC" w14:textId="79CCA76E" w:rsidR="001C1286" w:rsidRPr="009C4F1B" w:rsidRDefault="001C1286" w:rsidP="00334ADC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9C4F1B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9C4F1B" w:rsidRPr="009C4F1B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9C4F1B">
              <w:rPr>
                <w:rFonts w:ascii="Verdana" w:hAnsi="Verdana"/>
                <w:sz w:val="18"/>
                <w:szCs w:val="18"/>
              </w:rPr>
              <w:t>brutto</w:t>
            </w:r>
            <w:r w:rsidR="009C4F1B" w:rsidRPr="009C4F1B">
              <w:rPr>
                <w:rFonts w:ascii="Verdana" w:hAnsi="Verdana"/>
                <w:sz w:val="18"/>
                <w:szCs w:val="18"/>
              </w:rPr>
              <w:t>:</w:t>
            </w:r>
            <w:r w:rsidRPr="009C4F1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C4F1B">
              <w:rPr>
                <w:rFonts w:ascii="Verdana" w:hAnsi="Verdana"/>
                <w:b/>
                <w:sz w:val="18"/>
                <w:szCs w:val="18"/>
              </w:rPr>
              <w:t>132 594.00 zł</w:t>
            </w:r>
            <w:r w:rsidRPr="009C4F1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79CB8146" w14:textId="77777777" w:rsidR="001C1286" w:rsidRPr="009C4F1B" w:rsidRDefault="001C1286" w:rsidP="00334ADC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C4F1B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9C4F1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C4F1B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9C4F1B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0CC53016" w14:textId="77777777" w:rsidR="003A0AFC" w:rsidRPr="009C4F1B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9C4F1B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52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2"/>
        <w:gridCol w:w="992"/>
        <w:gridCol w:w="1134"/>
        <w:gridCol w:w="992"/>
      </w:tblGrid>
      <w:tr w:rsidR="009C4F1B" w:rsidRPr="009C4F1B" w14:paraId="2A3B6A20" w14:textId="77777777" w:rsidTr="009C4F1B">
        <w:trPr>
          <w:trHeight w:val="510"/>
        </w:trPr>
        <w:tc>
          <w:tcPr>
            <w:tcW w:w="851" w:type="dxa"/>
            <w:vAlign w:val="center"/>
          </w:tcPr>
          <w:p w14:paraId="03D286C6" w14:textId="77777777" w:rsidR="009C4F1B" w:rsidRPr="009C4F1B" w:rsidRDefault="009C4F1B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9C4F1B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14:paraId="3E89180C" w14:textId="77777777" w:rsidR="009C4F1B" w:rsidRPr="009C4F1B" w:rsidRDefault="009C4F1B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C4F1B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2C6C4E17" w14:textId="77777777" w:rsidR="009C4F1B" w:rsidRPr="009C4F1B" w:rsidRDefault="009C4F1B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C4F1B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51FC9801" w14:textId="77777777" w:rsidR="009C4F1B" w:rsidRPr="009C4F1B" w:rsidRDefault="009C4F1B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C4F1B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992" w:type="dxa"/>
            <w:vAlign w:val="center"/>
          </w:tcPr>
          <w:p w14:paraId="45034A05" w14:textId="77777777" w:rsidR="009C4F1B" w:rsidRPr="009C4F1B" w:rsidRDefault="009C4F1B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C4F1B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C4F1B" w:rsidRPr="009C4F1B" w14:paraId="4460991D" w14:textId="77777777" w:rsidTr="009C4F1B">
        <w:tc>
          <w:tcPr>
            <w:tcW w:w="851" w:type="dxa"/>
            <w:vAlign w:val="center"/>
          </w:tcPr>
          <w:p w14:paraId="44630BF7" w14:textId="77777777" w:rsidR="009C4F1B" w:rsidRPr="009C4F1B" w:rsidRDefault="009C4F1B" w:rsidP="00334AD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C4F1B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14:paraId="26CEE15E" w14:textId="77777777" w:rsidR="009C4F1B" w:rsidRPr="009C4F1B" w:rsidRDefault="009C4F1B" w:rsidP="00334AD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9C4F1B">
              <w:rPr>
                <w:rFonts w:ascii="Verdana" w:hAnsi="Verdana" w:cs="Times New Roman"/>
                <w:b/>
                <w:sz w:val="18"/>
                <w:szCs w:val="18"/>
              </w:rPr>
              <w:t>Comef</w:t>
            </w:r>
            <w:proofErr w:type="spellEnd"/>
            <w:r w:rsidRPr="009C4F1B">
              <w:rPr>
                <w:rFonts w:ascii="Verdana" w:hAnsi="Verdana" w:cs="Times New Roman"/>
                <w:b/>
                <w:sz w:val="18"/>
                <w:szCs w:val="18"/>
              </w:rPr>
              <w:t xml:space="preserve"> Spółka z ograniczoną odpowiedzialnością</w:t>
            </w:r>
          </w:p>
          <w:p w14:paraId="69A8966F" w14:textId="77777777" w:rsidR="009C4F1B" w:rsidRPr="009C4F1B" w:rsidRDefault="009C4F1B" w:rsidP="00334AD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C4F1B">
              <w:rPr>
                <w:rFonts w:ascii="Verdana" w:hAnsi="Verdana" w:cs="Times New Roman"/>
                <w:bCs/>
                <w:sz w:val="18"/>
                <w:szCs w:val="18"/>
              </w:rPr>
              <w:t>ul. Gdańska</w:t>
            </w:r>
            <w:r w:rsidRPr="009C4F1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9C4F1B">
              <w:rPr>
                <w:rFonts w:ascii="Verdana" w:hAnsi="Verdana" w:cs="Times New Roman"/>
                <w:bCs/>
                <w:sz w:val="18"/>
                <w:szCs w:val="18"/>
              </w:rPr>
              <w:t>2</w:t>
            </w:r>
            <w:r w:rsidRPr="009C4F1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039FFE83" w14:textId="77777777" w:rsidR="009C4F1B" w:rsidRPr="009C4F1B" w:rsidRDefault="009C4F1B" w:rsidP="00334ADC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C4F1B">
              <w:rPr>
                <w:rFonts w:ascii="Verdana" w:hAnsi="Verdana" w:cs="Times New Roman"/>
                <w:bCs/>
                <w:sz w:val="18"/>
                <w:szCs w:val="18"/>
              </w:rPr>
              <w:t>40-719</w:t>
            </w:r>
            <w:r w:rsidRPr="009C4F1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9C4F1B">
              <w:rPr>
                <w:rFonts w:ascii="Verdana" w:hAnsi="Verdana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992" w:type="dxa"/>
            <w:vAlign w:val="center"/>
          </w:tcPr>
          <w:p w14:paraId="2BF3A76E" w14:textId="77777777" w:rsidR="009C4F1B" w:rsidRPr="009C4F1B" w:rsidRDefault="009C4F1B" w:rsidP="00334AD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C4F1B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D6AF782" w14:textId="77777777" w:rsidR="009C4F1B" w:rsidRPr="009C4F1B" w:rsidRDefault="009C4F1B" w:rsidP="00334AD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C4F1B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54CFD664" w14:textId="77777777" w:rsidR="009C4F1B" w:rsidRPr="009C4F1B" w:rsidRDefault="009C4F1B" w:rsidP="00334AD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C4F1B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</w:tbl>
    <w:p w14:paraId="48DEBEC2" w14:textId="77777777" w:rsidR="00E85D70" w:rsidRPr="009C4F1B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2448EE6C" w14:textId="77777777" w:rsidR="00F960D7" w:rsidRPr="009C4F1B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1CEF65D3" w14:textId="77777777" w:rsidR="00F960D7" w:rsidRPr="009C4F1B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9C4F1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8603DE" w14:textId="77777777" w:rsidR="00E71A94" w:rsidRDefault="00E71A94">
      <w:r>
        <w:separator/>
      </w:r>
    </w:p>
  </w:endnote>
  <w:endnote w:type="continuationSeparator" w:id="0">
    <w:p w14:paraId="65D2DB79" w14:textId="77777777" w:rsidR="00E71A94" w:rsidRDefault="00E71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3BE1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B1F7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0E2D7F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983AB5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19E7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5885C" w14:textId="77777777" w:rsidR="00E71A94" w:rsidRDefault="00E71A94">
      <w:r>
        <w:separator/>
      </w:r>
    </w:p>
  </w:footnote>
  <w:footnote w:type="continuationSeparator" w:id="0">
    <w:p w14:paraId="7FFD2698" w14:textId="77777777" w:rsidR="00E71A94" w:rsidRDefault="00E71A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133F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76BC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00C3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1A94"/>
    <w:rsid w:val="00005838"/>
    <w:rsid w:val="00022322"/>
    <w:rsid w:val="00042497"/>
    <w:rsid w:val="000C1E6F"/>
    <w:rsid w:val="000E4E56"/>
    <w:rsid w:val="001A1468"/>
    <w:rsid w:val="001B7815"/>
    <w:rsid w:val="001C1286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C4F1B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71A94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9B5F76"/>
  <w15:chartTrackingRefBased/>
  <w15:docId w15:val="{507166CC-7D60-41C6-BD22-AB623C8E8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174</Words>
  <Characters>1136</Characters>
  <Application>Microsoft Office Word</Application>
  <DocSecurity>0</DocSecurity>
  <Lines>59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1601-01-01T00:00:00Z</cp:lastPrinted>
  <dcterms:created xsi:type="dcterms:W3CDTF">2026-02-02T08:26:00Z</dcterms:created>
  <dcterms:modified xsi:type="dcterms:W3CDTF">2026-02-02T08:27:00Z</dcterms:modified>
</cp:coreProperties>
</file>