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90592" w14:textId="77777777" w:rsidR="003E6519" w:rsidRPr="009432A1" w:rsidRDefault="002126C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126C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126CE">
        <w:rPr>
          <w:rFonts w:ascii="Arial" w:hAnsi="Arial" w:cs="Arial"/>
          <w:sz w:val="24"/>
          <w:szCs w:val="24"/>
        </w:rPr>
        <w:t>2026-02-02</w:t>
      </w:r>
    </w:p>
    <w:p w14:paraId="6F278535" w14:textId="77777777" w:rsidR="003E6519" w:rsidRPr="009432A1" w:rsidRDefault="002126C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26C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A2E33EB" w14:textId="77777777" w:rsidR="003E6519" w:rsidRPr="009432A1" w:rsidRDefault="002126C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126CE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126CE">
        <w:rPr>
          <w:rFonts w:ascii="Arial" w:hAnsi="Arial" w:cs="Arial"/>
          <w:sz w:val="24"/>
          <w:szCs w:val="24"/>
        </w:rPr>
        <w:t>66</w:t>
      </w:r>
    </w:p>
    <w:p w14:paraId="398AAD57" w14:textId="77777777" w:rsidR="003E6519" w:rsidRPr="009432A1" w:rsidRDefault="002126CE" w:rsidP="003E6519">
      <w:pPr>
        <w:rPr>
          <w:rFonts w:ascii="Arial" w:hAnsi="Arial" w:cs="Arial"/>
          <w:sz w:val="24"/>
          <w:szCs w:val="24"/>
        </w:rPr>
      </w:pPr>
      <w:r w:rsidRPr="002126CE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126CE">
        <w:rPr>
          <w:rFonts w:ascii="Arial" w:hAnsi="Arial" w:cs="Arial"/>
          <w:sz w:val="24"/>
          <w:szCs w:val="24"/>
        </w:rPr>
        <w:t>Kraków</w:t>
      </w:r>
    </w:p>
    <w:p w14:paraId="1828BCD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E09270" w14:textId="78929175" w:rsidR="003E6519" w:rsidRDefault="003E6519" w:rsidP="0095582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9E331BD" w14:textId="6392A7AF" w:rsidR="0095582F" w:rsidRPr="009432A1" w:rsidRDefault="0095582F" w:rsidP="0095582F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DZP-271-58/25-76.AF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5D1FA5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5EBDD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CA58AF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37E44DB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E24708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3C08707" w14:textId="77777777" w:rsidTr="001A0FA2">
        <w:tc>
          <w:tcPr>
            <w:tcW w:w="2269" w:type="dxa"/>
            <w:shd w:val="clear" w:color="auto" w:fill="auto"/>
          </w:tcPr>
          <w:p w14:paraId="66FEE01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E87AEC" w14:textId="77777777" w:rsidR="003E6519" w:rsidRPr="004E4B64" w:rsidRDefault="002126C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26CE">
              <w:rPr>
                <w:rFonts w:ascii="Arial" w:hAnsi="Arial" w:cs="Arial"/>
                <w:bCs/>
                <w:sz w:val="24"/>
                <w:szCs w:val="24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2126CE">
              <w:rPr>
                <w:rFonts w:ascii="Arial" w:hAnsi="Arial" w:cs="Arial"/>
                <w:bCs/>
                <w:sz w:val="24"/>
                <w:szCs w:val="24"/>
              </w:rPr>
              <w:t>Rimage</w:t>
            </w:r>
            <w:proofErr w:type="spellEnd"/>
            <w:r w:rsidRPr="002126CE">
              <w:rPr>
                <w:rFonts w:ascii="Arial" w:hAnsi="Arial" w:cs="Arial"/>
                <w:bCs/>
                <w:sz w:val="24"/>
                <w:szCs w:val="24"/>
              </w:rPr>
              <w:t xml:space="preserve"> model 2450, tuszów i tonerów do drukarek.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26CE" w:rsidRPr="004E4B64" w14:paraId="4C711C94" w14:textId="77777777" w:rsidTr="005B3B9B">
        <w:tc>
          <w:tcPr>
            <w:tcW w:w="2269" w:type="dxa"/>
            <w:shd w:val="clear" w:color="auto" w:fill="auto"/>
          </w:tcPr>
          <w:p w14:paraId="2C08E279" w14:textId="77777777" w:rsidR="002126CE" w:rsidRPr="004E4B64" w:rsidRDefault="002126CE" w:rsidP="005B3B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E50802" w14:textId="77777777" w:rsidR="002126CE" w:rsidRPr="004E4B64" w:rsidRDefault="002126CE" w:rsidP="005B3B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26CE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2A622A51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126CE" w:rsidRPr="002126CE">
        <w:rPr>
          <w:rFonts w:ascii="Arial" w:hAnsi="Arial" w:cs="Arial"/>
          <w:sz w:val="24"/>
          <w:szCs w:val="24"/>
        </w:rPr>
        <w:t>(</w:t>
      </w:r>
      <w:proofErr w:type="spellStart"/>
      <w:r w:rsidR="002126CE" w:rsidRPr="002126CE">
        <w:rPr>
          <w:rFonts w:ascii="Arial" w:hAnsi="Arial" w:cs="Arial"/>
          <w:sz w:val="24"/>
          <w:szCs w:val="24"/>
        </w:rPr>
        <w:t>t.j</w:t>
      </w:r>
      <w:proofErr w:type="spellEnd"/>
      <w:r w:rsidR="002126CE" w:rsidRPr="002126C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126CE" w:rsidRPr="002126CE">
        <w:rPr>
          <w:rFonts w:ascii="Arial" w:hAnsi="Arial" w:cs="Arial"/>
          <w:sz w:val="24"/>
          <w:szCs w:val="24"/>
        </w:rPr>
        <w:t>późn</w:t>
      </w:r>
      <w:proofErr w:type="spellEnd"/>
      <w:r w:rsidR="002126CE" w:rsidRPr="002126CE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126CE" w:rsidRPr="00C902DE" w14:paraId="3A923622" w14:textId="77777777" w:rsidTr="005B3B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FE2305" w14:textId="77777777" w:rsidR="002126CE" w:rsidRPr="00C902DE" w:rsidRDefault="002126CE" w:rsidP="005B3B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126CE">
              <w:rPr>
                <w:rFonts w:ascii="Arial" w:hAnsi="Arial" w:cs="Arial"/>
                <w:sz w:val="24"/>
                <w:szCs w:val="24"/>
              </w:rPr>
              <w:t>części 1 zamówienia w wysokości 38 698.44 zł brutto;</w:t>
            </w:r>
          </w:p>
        </w:tc>
      </w:tr>
      <w:tr w:rsidR="002126CE" w:rsidRPr="00C902DE" w14:paraId="503B7B7C" w14:textId="77777777" w:rsidTr="005B3B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337C7D" w14:textId="77777777" w:rsidR="002126CE" w:rsidRPr="00C902DE" w:rsidRDefault="002126CE" w:rsidP="005B3B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126CE">
              <w:rPr>
                <w:rFonts w:ascii="Arial" w:hAnsi="Arial" w:cs="Arial"/>
                <w:sz w:val="24"/>
                <w:szCs w:val="24"/>
              </w:rPr>
              <w:t>części 2 zamówienia w wysokości 28 745.10 zł brutto;</w:t>
            </w:r>
          </w:p>
        </w:tc>
      </w:tr>
      <w:tr w:rsidR="002126CE" w:rsidRPr="00C902DE" w14:paraId="4ED1EF3B" w14:textId="77777777" w:rsidTr="005B3B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FD271B" w14:textId="77777777" w:rsidR="002126CE" w:rsidRPr="00C902DE" w:rsidRDefault="002126CE" w:rsidP="005B3B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126CE">
              <w:rPr>
                <w:rFonts w:ascii="Arial" w:hAnsi="Arial" w:cs="Arial"/>
                <w:sz w:val="24"/>
                <w:szCs w:val="24"/>
              </w:rPr>
              <w:t>części 3 zamówienia w wysokości 126 220.26 zł brutto;</w:t>
            </w:r>
          </w:p>
        </w:tc>
      </w:tr>
      <w:tr w:rsidR="002126CE" w:rsidRPr="00C902DE" w14:paraId="5A3BB1F9" w14:textId="77777777" w:rsidTr="005B3B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D37BA7" w14:textId="77777777" w:rsidR="002126CE" w:rsidRPr="00C902DE" w:rsidRDefault="002126CE" w:rsidP="005B3B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126CE">
              <w:rPr>
                <w:rFonts w:ascii="Arial" w:hAnsi="Arial" w:cs="Arial"/>
                <w:sz w:val="24"/>
                <w:szCs w:val="24"/>
              </w:rPr>
              <w:t>części 4 zamówienia w wysokości 64 018.68 zł brutto;</w:t>
            </w:r>
          </w:p>
        </w:tc>
      </w:tr>
      <w:tr w:rsidR="002126CE" w:rsidRPr="00C902DE" w14:paraId="6A0F79A6" w14:textId="77777777" w:rsidTr="005B3B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278469" w14:textId="77777777" w:rsidR="002126CE" w:rsidRPr="00C902DE" w:rsidRDefault="002126CE" w:rsidP="005B3B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126CE">
              <w:rPr>
                <w:rFonts w:ascii="Arial" w:hAnsi="Arial" w:cs="Arial"/>
                <w:sz w:val="24"/>
                <w:szCs w:val="24"/>
              </w:rPr>
              <w:t>części 5 zamówienia w wysokości 98 116.51 zł brutto;</w:t>
            </w:r>
          </w:p>
        </w:tc>
      </w:tr>
    </w:tbl>
    <w:p w14:paraId="0BF4C39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7FF8165" w14:textId="6A02C4F9" w:rsidR="00A80738" w:rsidRDefault="00A80738" w:rsidP="001E60E7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74B62DF" w14:textId="3F365413" w:rsidR="001E60E7" w:rsidRPr="003E6519" w:rsidRDefault="001E60E7" w:rsidP="001E60E7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dr. n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3013D2DD" w14:textId="1168B273" w:rsidR="00C236D3" w:rsidRPr="003E6519" w:rsidRDefault="002126CE" w:rsidP="00173B20">
      <w:pPr>
        <w:jc w:val="right"/>
        <w:rPr>
          <w:rFonts w:ascii="Arial" w:hAnsi="Arial" w:cs="Arial"/>
          <w:sz w:val="22"/>
          <w:szCs w:val="22"/>
        </w:rPr>
      </w:pPr>
      <w:r w:rsidRPr="002126CE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E56C5" w14:textId="77777777" w:rsidR="002157AC" w:rsidRDefault="002157AC">
      <w:r>
        <w:separator/>
      </w:r>
    </w:p>
  </w:endnote>
  <w:endnote w:type="continuationSeparator" w:id="0">
    <w:p w14:paraId="777B07C9" w14:textId="77777777" w:rsidR="002157AC" w:rsidRDefault="00215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970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8B2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AFAF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5A631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FB8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3599C9" w14:textId="77777777" w:rsidR="009F189D" w:rsidRDefault="009F189D">
    <w:pPr>
      <w:pStyle w:val="Stopka"/>
      <w:tabs>
        <w:tab w:val="clear" w:pos="4536"/>
      </w:tabs>
      <w:jc w:val="center"/>
    </w:pPr>
  </w:p>
  <w:p w14:paraId="555997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EDF68" w14:textId="77777777" w:rsidR="002157AC" w:rsidRDefault="002157AC">
      <w:r>
        <w:separator/>
      </w:r>
    </w:p>
  </w:footnote>
  <w:footnote w:type="continuationSeparator" w:id="0">
    <w:p w14:paraId="406635C5" w14:textId="77777777" w:rsidR="002157AC" w:rsidRDefault="00215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98C38" w14:textId="77777777" w:rsidR="002126CE" w:rsidRDefault="002126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09106" w14:textId="77777777" w:rsidR="002126CE" w:rsidRDefault="002126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0DE36" w14:textId="77777777" w:rsidR="002126CE" w:rsidRDefault="002126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7AC"/>
    <w:rsid w:val="00007727"/>
    <w:rsid w:val="00017720"/>
    <w:rsid w:val="00035488"/>
    <w:rsid w:val="000D7F25"/>
    <w:rsid w:val="000E00E5"/>
    <w:rsid w:val="00173B20"/>
    <w:rsid w:val="001A0FA2"/>
    <w:rsid w:val="001C69FF"/>
    <w:rsid w:val="001E60E7"/>
    <w:rsid w:val="002126CE"/>
    <w:rsid w:val="002157AC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5582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CF7B2B"/>
  <w15:chartTrackingRefBased/>
  <w15:docId w15:val="{6129C9BF-B08D-415A-A3F2-7E8399C2F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163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cp:lastPrinted>2026-02-02T08:08:00Z</cp:lastPrinted>
  <dcterms:created xsi:type="dcterms:W3CDTF">2026-02-02T08:05:00Z</dcterms:created>
  <dcterms:modified xsi:type="dcterms:W3CDTF">2026-02-02T08:08:00Z</dcterms:modified>
</cp:coreProperties>
</file>