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24F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24F0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24F00">
        <w:rPr>
          <w:sz w:val="22"/>
          <w:szCs w:val="22"/>
        </w:rPr>
        <w:t>2026-01-30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24F00" w:rsidRPr="00424F00" w:rsidRDefault="00424F00" w:rsidP="00FB7F50">
      <w:pPr>
        <w:spacing w:after="40"/>
        <w:rPr>
          <w:b/>
          <w:bCs/>
          <w:sz w:val="22"/>
          <w:szCs w:val="22"/>
        </w:rPr>
      </w:pPr>
      <w:r w:rsidRPr="00424F00">
        <w:rPr>
          <w:b/>
          <w:bCs/>
          <w:sz w:val="22"/>
          <w:szCs w:val="22"/>
        </w:rPr>
        <w:t>Akademia Górniczo - Hutnicza</w:t>
      </w:r>
    </w:p>
    <w:p w:rsidR="00424F00" w:rsidRPr="00424F00" w:rsidRDefault="00424F00" w:rsidP="00FB7F50">
      <w:pPr>
        <w:spacing w:after="40"/>
        <w:rPr>
          <w:b/>
          <w:bCs/>
          <w:sz w:val="22"/>
          <w:szCs w:val="22"/>
        </w:rPr>
      </w:pPr>
      <w:r w:rsidRPr="00424F00">
        <w:rPr>
          <w:b/>
          <w:bCs/>
          <w:sz w:val="22"/>
          <w:szCs w:val="22"/>
        </w:rPr>
        <w:t>im. Stanisława Staszica w Krakowie</w:t>
      </w:r>
    </w:p>
    <w:p w:rsidR="00FB7F50" w:rsidRPr="002245BE" w:rsidRDefault="00424F00" w:rsidP="00FB7F50">
      <w:pPr>
        <w:spacing w:after="40"/>
        <w:rPr>
          <w:b/>
          <w:bCs/>
          <w:sz w:val="22"/>
          <w:szCs w:val="22"/>
        </w:rPr>
      </w:pPr>
      <w:r w:rsidRPr="00424F00">
        <w:rPr>
          <w:b/>
          <w:bCs/>
          <w:sz w:val="22"/>
          <w:szCs w:val="22"/>
        </w:rPr>
        <w:t>Dział Zamówień Publicznych</w:t>
      </w:r>
    </w:p>
    <w:p w:rsidR="00FB7F50" w:rsidRPr="002245BE" w:rsidRDefault="00424F00" w:rsidP="00FB7F50">
      <w:pPr>
        <w:rPr>
          <w:sz w:val="22"/>
          <w:szCs w:val="22"/>
        </w:rPr>
      </w:pPr>
      <w:r w:rsidRPr="00424F0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24F00">
        <w:rPr>
          <w:sz w:val="22"/>
          <w:szCs w:val="22"/>
        </w:rPr>
        <w:t>30</w:t>
      </w:r>
    </w:p>
    <w:p w:rsidR="00FB7F50" w:rsidRPr="002245BE" w:rsidRDefault="00424F00" w:rsidP="00FB7F50">
      <w:pPr>
        <w:rPr>
          <w:sz w:val="22"/>
          <w:szCs w:val="22"/>
        </w:rPr>
      </w:pPr>
      <w:r w:rsidRPr="00424F0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24F0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24F00" w:rsidRPr="00607F9B" w:rsidTr="00024FE0">
        <w:trPr>
          <w:trHeight w:val="638"/>
        </w:trPr>
        <w:tc>
          <w:tcPr>
            <w:tcW w:w="959" w:type="dxa"/>
            <w:shd w:val="clear" w:color="auto" w:fill="auto"/>
          </w:tcPr>
          <w:p w:rsidR="00424F00" w:rsidRPr="00607F9B" w:rsidRDefault="00424F00" w:rsidP="00024F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24F00" w:rsidRPr="00607F9B" w:rsidRDefault="00424F00" w:rsidP="00024F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24F0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24F0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4F00">
              <w:rPr>
                <w:b/>
                <w:bCs/>
                <w:sz w:val="22"/>
                <w:szCs w:val="22"/>
              </w:rPr>
              <w:t>Dostawa 2 szt. miniaturowego komputera - KC-DE-zp.272-775/25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4F00">
              <w:rPr>
                <w:b/>
                <w:sz w:val="22"/>
                <w:szCs w:val="22"/>
              </w:rPr>
              <w:t>KC-DE-zp.272-775/25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24F00" w:rsidTr="00024F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24F00" w:rsidRPr="00D26ED6" w:rsidRDefault="00424F00" w:rsidP="00024FE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4F00">
              <w:rPr>
                <w:b/>
                <w:sz w:val="22"/>
                <w:szCs w:val="22"/>
              </w:rPr>
              <w:t>PROGRESS Systemy Komputerowe Sp. z o.o.</w:t>
            </w:r>
          </w:p>
          <w:p w:rsidR="00424F00" w:rsidRPr="009F0E5C" w:rsidRDefault="00424F00" w:rsidP="00024FE0">
            <w:pPr>
              <w:jc w:val="both"/>
              <w:rPr>
                <w:bCs/>
                <w:sz w:val="22"/>
                <w:szCs w:val="22"/>
              </w:rPr>
            </w:pPr>
            <w:r w:rsidRPr="00424F00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4F00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24F00" w:rsidRPr="009F0E5C" w:rsidRDefault="00424F00" w:rsidP="00024FE0">
            <w:pPr>
              <w:jc w:val="both"/>
              <w:rPr>
                <w:bCs/>
                <w:sz w:val="22"/>
                <w:szCs w:val="22"/>
              </w:rPr>
            </w:pPr>
            <w:r w:rsidRPr="00424F00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4F00">
              <w:rPr>
                <w:bCs/>
                <w:sz w:val="22"/>
                <w:szCs w:val="22"/>
              </w:rPr>
              <w:t>Kraków</w:t>
            </w:r>
          </w:p>
          <w:p w:rsidR="00424F00" w:rsidRPr="00D26ED6" w:rsidRDefault="00424F00" w:rsidP="00024F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24F00" w:rsidRDefault="00424F00" w:rsidP="00024FE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24F00">
              <w:rPr>
                <w:sz w:val="22"/>
                <w:szCs w:val="22"/>
              </w:rPr>
              <w:t>Dostawa 2 szt. miniaturowego komputera - KC-DE-zp.272-775/25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424F00" w:rsidRPr="00D26ED6" w:rsidRDefault="00424F00" w:rsidP="00024FE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24F00">
              <w:rPr>
                <w:b/>
                <w:sz w:val="22"/>
                <w:szCs w:val="22"/>
              </w:rPr>
              <w:t>7 982.70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24F00" w:rsidRDefault="00424F00" w:rsidP="00024FE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417"/>
        <w:gridCol w:w="1559"/>
        <w:gridCol w:w="1701"/>
        <w:gridCol w:w="1985"/>
      </w:tblGrid>
      <w:tr w:rsidR="009D73EA" w:rsidRPr="008567C7" w:rsidTr="009D73EA">
        <w:trPr>
          <w:trHeight w:val="510"/>
        </w:trPr>
        <w:tc>
          <w:tcPr>
            <w:tcW w:w="709" w:type="dxa"/>
            <w:vAlign w:val="center"/>
          </w:tcPr>
          <w:p w:rsidR="009D73EA" w:rsidRPr="008567C7" w:rsidRDefault="009D73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9D73EA" w:rsidRPr="008567C7" w:rsidRDefault="009D73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9D73EA" w:rsidRPr="008567C7" w:rsidRDefault="009D73E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9D73EA" w:rsidRPr="008567C7" w:rsidRDefault="009D73E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9D73EA" w:rsidRPr="008567C7" w:rsidRDefault="009D73E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:rsidR="009D73EA" w:rsidRPr="008567C7" w:rsidRDefault="009D73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D73EA" w:rsidRPr="008567C7" w:rsidTr="009D73EA">
        <w:tc>
          <w:tcPr>
            <w:tcW w:w="709" w:type="dxa"/>
            <w:vAlign w:val="center"/>
          </w:tcPr>
          <w:p w:rsidR="009D73EA" w:rsidRPr="008567C7" w:rsidRDefault="009D73EA" w:rsidP="00024F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4" w:type="dxa"/>
            <w:vAlign w:val="center"/>
          </w:tcPr>
          <w:p w:rsidR="009D73EA" w:rsidRPr="002B6761" w:rsidRDefault="009D73EA" w:rsidP="00024F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9D73EA" w:rsidRPr="008567C7" w:rsidRDefault="009D73EA" w:rsidP="00024F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4F00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73EA" w:rsidRPr="001B7815" w:rsidRDefault="009D73EA" w:rsidP="00024F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4F0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9D73EA" w:rsidRPr="008567C7" w:rsidRDefault="009D73EA" w:rsidP="00024F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9D73EA" w:rsidRPr="008567C7" w:rsidRDefault="009D73EA" w:rsidP="00024F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  <w:bookmarkStart w:id="2" w:name="_GoBack"/>
            <w:bookmarkEnd w:id="2"/>
          </w:p>
        </w:tc>
        <w:tc>
          <w:tcPr>
            <w:tcW w:w="1701" w:type="dxa"/>
            <w:vAlign w:val="center"/>
          </w:tcPr>
          <w:p w:rsidR="009D73EA" w:rsidRPr="008567C7" w:rsidRDefault="009D73EA" w:rsidP="00024F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9D73EA" w:rsidRPr="008567C7" w:rsidRDefault="009D73EA" w:rsidP="00024F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D73EA" w:rsidRPr="008567C7" w:rsidTr="009D73EA">
        <w:tc>
          <w:tcPr>
            <w:tcW w:w="709" w:type="dxa"/>
            <w:vAlign w:val="center"/>
          </w:tcPr>
          <w:p w:rsidR="009D73EA" w:rsidRPr="008567C7" w:rsidRDefault="009D73EA" w:rsidP="00024F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9D73EA" w:rsidRPr="002B6761" w:rsidRDefault="009D73EA" w:rsidP="00024F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9D73EA" w:rsidRPr="008567C7" w:rsidRDefault="009D73EA" w:rsidP="00024F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4F00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73EA" w:rsidRPr="001B7815" w:rsidRDefault="009D73EA" w:rsidP="00024F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4F00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417" w:type="dxa"/>
            <w:vAlign w:val="center"/>
          </w:tcPr>
          <w:p w:rsidR="009D73EA" w:rsidRPr="008567C7" w:rsidRDefault="009D73EA" w:rsidP="00024F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sz w:val="18"/>
                <w:szCs w:val="18"/>
              </w:rPr>
              <w:t xml:space="preserve">  59,89</w:t>
            </w:r>
          </w:p>
        </w:tc>
        <w:tc>
          <w:tcPr>
            <w:tcW w:w="1559" w:type="dxa"/>
            <w:vAlign w:val="center"/>
          </w:tcPr>
          <w:p w:rsidR="009D73EA" w:rsidRPr="008567C7" w:rsidRDefault="009D73EA" w:rsidP="00024F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9D73EA" w:rsidRPr="008567C7" w:rsidRDefault="009D73EA" w:rsidP="00024F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9D73EA" w:rsidRPr="008567C7" w:rsidRDefault="009D73EA" w:rsidP="00024F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4F00">
              <w:rPr>
                <w:rFonts w:ascii="Times New Roman" w:hAnsi="Times New Roman" w:cs="Times New Roman"/>
                <w:sz w:val="18"/>
                <w:szCs w:val="18"/>
              </w:rPr>
              <w:t xml:space="preserve">  99,89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6EA" w:rsidRDefault="00A066EA">
      <w:r>
        <w:separator/>
      </w:r>
    </w:p>
  </w:endnote>
  <w:endnote w:type="continuationSeparator" w:id="0">
    <w:p w:rsidR="00A066EA" w:rsidRDefault="00A06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6EA" w:rsidRDefault="00A066EA">
      <w:r>
        <w:separator/>
      </w:r>
    </w:p>
  </w:footnote>
  <w:footnote w:type="continuationSeparator" w:id="0">
    <w:p w:rsidR="00A066EA" w:rsidRDefault="00A06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6E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24F00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73EA"/>
    <w:rsid w:val="009F0E5C"/>
    <w:rsid w:val="00A029B8"/>
    <w:rsid w:val="00A066EA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375A65-DA78-4E67-B5BA-1B6CC7C8C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2026-01-30T13:11:00Z</dcterms:created>
  <dcterms:modified xsi:type="dcterms:W3CDTF">2026-01-30T13:12:00Z</dcterms:modified>
</cp:coreProperties>
</file>