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D5DF5" w14:textId="77777777" w:rsidR="00FB7F50" w:rsidRPr="002245BE" w:rsidRDefault="0018387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8387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8387E">
        <w:rPr>
          <w:sz w:val="22"/>
          <w:szCs w:val="22"/>
        </w:rPr>
        <w:t>2026-01-30</w:t>
      </w:r>
    </w:p>
    <w:p w14:paraId="017A738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AF78C8" w14:textId="77777777" w:rsidR="0018387E" w:rsidRPr="0018387E" w:rsidRDefault="0018387E" w:rsidP="00FB7F50">
      <w:pPr>
        <w:spacing w:after="40"/>
        <w:rPr>
          <w:b/>
          <w:bCs/>
          <w:sz w:val="22"/>
          <w:szCs w:val="22"/>
        </w:rPr>
      </w:pPr>
      <w:r w:rsidRPr="0018387E">
        <w:rPr>
          <w:b/>
          <w:bCs/>
          <w:sz w:val="22"/>
          <w:szCs w:val="22"/>
        </w:rPr>
        <w:t>Akademia Górniczo - Hutnicza</w:t>
      </w:r>
    </w:p>
    <w:p w14:paraId="53B96FF7" w14:textId="77777777" w:rsidR="0018387E" w:rsidRPr="0018387E" w:rsidRDefault="0018387E" w:rsidP="00FB7F50">
      <w:pPr>
        <w:spacing w:after="40"/>
        <w:rPr>
          <w:b/>
          <w:bCs/>
          <w:sz w:val="22"/>
          <w:szCs w:val="22"/>
        </w:rPr>
      </w:pPr>
      <w:r w:rsidRPr="0018387E">
        <w:rPr>
          <w:b/>
          <w:bCs/>
          <w:sz w:val="22"/>
          <w:szCs w:val="22"/>
        </w:rPr>
        <w:t>im. Stanisława Staszica w Krakowie</w:t>
      </w:r>
    </w:p>
    <w:p w14:paraId="0C093DD6" w14:textId="77777777" w:rsidR="00FB7F50" w:rsidRPr="002245BE" w:rsidRDefault="0018387E" w:rsidP="00FB7F50">
      <w:pPr>
        <w:spacing w:after="40"/>
        <w:rPr>
          <w:b/>
          <w:bCs/>
          <w:sz w:val="22"/>
          <w:szCs w:val="22"/>
        </w:rPr>
      </w:pPr>
      <w:r w:rsidRPr="0018387E">
        <w:rPr>
          <w:b/>
          <w:bCs/>
          <w:sz w:val="22"/>
          <w:szCs w:val="22"/>
        </w:rPr>
        <w:t>Dział Zamówień Publicznych</w:t>
      </w:r>
    </w:p>
    <w:p w14:paraId="5995EBD2" w14:textId="77777777" w:rsidR="00FB7F50" w:rsidRPr="002245BE" w:rsidRDefault="0018387E" w:rsidP="00FB7F50">
      <w:pPr>
        <w:rPr>
          <w:sz w:val="22"/>
          <w:szCs w:val="22"/>
        </w:rPr>
      </w:pPr>
      <w:r w:rsidRPr="0018387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8387E">
        <w:rPr>
          <w:sz w:val="22"/>
          <w:szCs w:val="22"/>
        </w:rPr>
        <w:t>30</w:t>
      </w:r>
    </w:p>
    <w:p w14:paraId="6784B027" w14:textId="77777777" w:rsidR="00FB7F50" w:rsidRPr="002245BE" w:rsidRDefault="0018387E" w:rsidP="00FB7F50">
      <w:pPr>
        <w:rPr>
          <w:sz w:val="22"/>
          <w:szCs w:val="22"/>
        </w:rPr>
      </w:pPr>
      <w:r w:rsidRPr="0018387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8387E">
        <w:rPr>
          <w:sz w:val="22"/>
          <w:szCs w:val="22"/>
        </w:rPr>
        <w:t>Kraków</w:t>
      </w:r>
    </w:p>
    <w:p w14:paraId="6866B25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6D49C3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8387E" w:rsidRPr="00607F9B" w14:paraId="3D84C6C6" w14:textId="77777777" w:rsidTr="005049E3">
        <w:trPr>
          <w:trHeight w:val="638"/>
        </w:trPr>
        <w:tc>
          <w:tcPr>
            <w:tcW w:w="959" w:type="dxa"/>
          </w:tcPr>
          <w:p w14:paraId="6579669B" w14:textId="77777777" w:rsidR="0018387E" w:rsidRPr="00607F9B" w:rsidRDefault="0018387E" w:rsidP="005049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D6241D7" w14:textId="051ECBB7" w:rsidR="0018387E" w:rsidRPr="00607F9B" w:rsidRDefault="0018387E" w:rsidP="005049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8387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387E">
              <w:rPr>
                <w:b/>
                <w:bCs/>
                <w:sz w:val="22"/>
                <w:szCs w:val="22"/>
              </w:rPr>
              <w:t>Sukcesywna dostawa materiałów promocyjnych na potrzeby URSS AGH - KC-DE-zp.272-649/25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9CA6289" w14:textId="0979CBC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8387E" w14:paraId="7D835240" w14:textId="77777777" w:rsidTr="005049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432FBFB" w14:textId="77777777" w:rsidR="0018387E" w:rsidRPr="00D26ED6" w:rsidRDefault="0018387E" w:rsidP="00301297">
            <w:pPr>
              <w:jc w:val="both"/>
              <w:rPr>
                <w:b/>
                <w:sz w:val="22"/>
                <w:szCs w:val="22"/>
              </w:rPr>
            </w:pPr>
            <w:r w:rsidRPr="0018387E">
              <w:rPr>
                <w:b/>
                <w:sz w:val="22"/>
                <w:szCs w:val="22"/>
              </w:rPr>
              <w:t>ARW Studio B&amp;W Wojciech Janecki</w:t>
            </w:r>
          </w:p>
          <w:p w14:paraId="42F9C0B2" w14:textId="77777777" w:rsidR="0018387E" w:rsidRPr="009F0E5C" w:rsidRDefault="0018387E" w:rsidP="00301297">
            <w:pPr>
              <w:jc w:val="both"/>
              <w:rPr>
                <w:bCs/>
                <w:sz w:val="22"/>
                <w:szCs w:val="22"/>
              </w:rPr>
            </w:pPr>
            <w:r w:rsidRPr="0018387E">
              <w:rPr>
                <w:bCs/>
                <w:sz w:val="22"/>
                <w:szCs w:val="22"/>
              </w:rPr>
              <w:t>Podjazdowa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387E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8387E">
              <w:rPr>
                <w:bCs/>
                <w:sz w:val="22"/>
                <w:szCs w:val="22"/>
              </w:rPr>
              <w:t>/31</w:t>
            </w:r>
          </w:p>
          <w:p w14:paraId="026257D1" w14:textId="77777777" w:rsidR="0018387E" w:rsidRPr="009F0E5C" w:rsidRDefault="0018387E" w:rsidP="00301297">
            <w:pPr>
              <w:jc w:val="both"/>
              <w:rPr>
                <w:bCs/>
                <w:sz w:val="22"/>
                <w:szCs w:val="22"/>
              </w:rPr>
            </w:pPr>
            <w:r w:rsidRPr="0018387E">
              <w:rPr>
                <w:bCs/>
                <w:sz w:val="22"/>
                <w:szCs w:val="22"/>
              </w:rPr>
              <w:t>41-200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387E">
              <w:rPr>
                <w:bCs/>
                <w:sz w:val="22"/>
                <w:szCs w:val="22"/>
              </w:rPr>
              <w:t>Sosnowiec</w:t>
            </w:r>
          </w:p>
          <w:p w14:paraId="11CF96AA" w14:textId="77777777" w:rsidR="0018387E" w:rsidRPr="00D26ED6" w:rsidRDefault="0018387E" w:rsidP="0030129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D3B1E7" w14:textId="77777777" w:rsidR="0018387E" w:rsidRDefault="0018387E" w:rsidP="00301297">
            <w:pPr>
              <w:jc w:val="both"/>
              <w:rPr>
                <w:sz w:val="22"/>
                <w:szCs w:val="22"/>
              </w:rPr>
            </w:pPr>
            <w:r w:rsidRPr="0018387E">
              <w:rPr>
                <w:sz w:val="22"/>
                <w:szCs w:val="22"/>
              </w:rPr>
              <w:t>Sukcesywna dostawa materiałów promocyjnych na potrzeby URSS AGH - KC-DE-zp.272-649/25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B5CD9F6" w14:textId="77777777" w:rsidR="0018387E" w:rsidRPr="00D26ED6" w:rsidRDefault="0018387E" w:rsidP="00301297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8387E">
              <w:rPr>
                <w:b/>
                <w:sz w:val="22"/>
                <w:szCs w:val="22"/>
              </w:rPr>
              <w:t>138 559.50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422938D" w14:textId="77777777" w:rsidR="0018387E" w:rsidRDefault="0018387E" w:rsidP="00301297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1F74CC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301297" w:rsidRPr="008567C7" w14:paraId="6C1A900A" w14:textId="77777777" w:rsidTr="00301297">
        <w:trPr>
          <w:trHeight w:val="510"/>
        </w:trPr>
        <w:tc>
          <w:tcPr>
            <w:tcW w:w="595" w:type="pct"/>
            <w:vAlign w:val="center"/>
          </w:tcPr>
          <w:p w14:paraId="77491494" w14:textId="77777777" w:rsidR="00301297" w:rsidRPr="008567C7" w:rsidRDefault="003012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49A76B00" w14:textId="77777777" w:rsidR="00301297" w:rsidRPr="008567C7" w:rsidRDefault="003012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6C0B4F2" w14:textId="77777777" w:rsidR="00301297" w:rsidRPr="008567C7" w:rsidRDefault="0030129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9EA6881" w14:textId="77777777" w:rsidR="00301297" w:rsidRPr="008567C7" w:rsidRDefault="0030129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715" w:type="pct"/>
            <w:vAlign w:val="center"/>
          </w:tcPr>
          <w:p w14:paraId="764FBD35" w14:textId="77777777" w:rsidR="00301297" w:rsidRPr="008567C7" w:rsidRDefault="003012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01297" w:rsidRPr="008567C7" w14:paraId="441CDACD" w14:textId="77777777" w:rsidTr="00301297">
        <w:tc>
          <w:tcPr>
            <w:tcW w:w="595" w:type="pct"/>
            <w:vAlign w:val="center"/>
          </w:tcPr>
          <w:p w14:paraId="5214BE27" w14:textId="77777777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00CFB504" w14:textId="77777777" w:rsidR="00301297" w:rsidRPr="002B6761" w:rsidRDefault="00301297" w:rsidP="005049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/>
                <w:sz w:val="18"/>
                <w:szCs w:val="18"/>
              </w:rPr>
              <w:t>ARW Studio B&amp;W Wojciech Janecki</w:t>
            </w:r>
          </w:p>
          <w:p w14:paraId="3B5FFB92" w14:textId="77777777" w:rsidR="00301297" w:rsidRPr="008567C7" w:rsidRDefault="00301297" w:rsidP="005049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Podjazdowa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/31</w:t>
            </w:r>
          </w:p>
          <w:p w14:paraId="6C42F4D1" w14:textId="77777777" w:rsidR="00301297" w:rsidRPr="001B7815" w:rsidRDefault="00301297" w:rsidP="005049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952" w:type="pct"/>
            <w:vAlign w:val="center"/>
          </w:tcPr>
          <w:p w14:paraId="5FB6E6FE" w14:textId="77777777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6C87BDD" w14:textId="77777777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1D7852E" w14:textId="77777777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01297" w:rsidRPr="008567C7" w14:paraId="016F5487" w14:textId="77777777" w:rsidTr="00301297">
        <w:tc>
          <w:tcPr>
            <w:tcW w:w="595" w:type="pct"/>
            <w:vAlign w:val="center"/>
          </w:tcPr>
          <w:p w14:paraId="2202C0F2" w14:textId="77777777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5EB0BF8E" w14:textId="77777777" w:rsidR="00301297" w:rsidRPr="002B6761" w:rsidRDefault="00301297" w:rsidP="005049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/>
                <w:sz w:val="18"/>
                <w:szCs w:val="18"/>
              </w:rPr>
              <w:t>MERKURIUSZ S.C. R.S. KOSTRZEWA</w:t>
            </w:r>
          </w:p>
          <w:p w14:paraId="3DB19AE7" w14:textId="77777777" w:rsidR="00301297" w:rsidRPr="008567C7" w:rsidRDefault="00301297" w:rsidP="005049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SZPITALNA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25 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1907478" w14:textId="77777777" w:rsidR="00301297" w:rsidRPr="001B7815" w:rsidRDefault="00301297" w:rsidP="005049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33-100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TARNÓW</w:t>
            </w:r>
          </w:p>
        </w:tc>
        <w:tc>
          <w:tcPr>
            <w:tcW w:w="952" w:type="pct"/>
            <w:vAlign w:val="center"/>
          </w:tcPr>
          <w:p w14:paraId="7DD116A7" w14:textId="77777777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 xml:space="preserve">  54,59</w:t>
            </w:r>
          </w:p>
        </w:tc>
        <w:tc>
          <w:tcPr>
            <w:tcW w:w="952" w:type="pct"/>
            <w:vAlign w:val="center"/>
          </w:tcPr>
          <w:p w14:paraId="595EF68F" w14:textId="77777777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C2D5053" w14:textId="77777777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 xml:space="preserve">  94,59</w:t>
            </w:r>
          </w:p>
        </w:tc>
      </w:tr>
      <w:tr w:rsidR="00301297" w:rsidRPr="008567C7" w14:paraId="7AF47883" w14:textId="77777777" w:rsidTr="00301297">
        <w:tc>
          <w:tcPr>
            <w:tcW w:w="595" w:type="pct"/>
            <w:vAlign w:val="center"/>
          </w:tcPr>
          <w:p w14:paraId="270A6063" w14:textId="77777777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54208949" w14:textId="77777777" w:rsidR="00301297" w:rsidRPr="002B6761" w:rsidRDefault="00301297" w:rsidP="005049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 w:rsidRPr="0018387E">
              <w:rPr>
                <w:rFonts w:ascii="Times New Roman" w:hAnsi="Times New Roman" w:cs="Times New Roman"/>
                <w:b/>
                <w:sz w:val="18"/>
                <w:szCs w:val="18"/>
              </w:rPr>
              <w:t>Elzbieta</w:t>
            </w:r>
            <w:proofErr w:type="spellEnd"/>
            <w:r w:rsidRPr="001838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8387E">
              <w:rPr>
                <w:rFonts w:ascii="Times New Roman" w:hAnsi="Times New Roman" w:cs="Times New Roman"/>
                <w:b/>
                <w:sz w:val="18"/>
                <w:szCs w:val="18"/>
              </w:rPr>
              <w:t>Zajet</w:t>
            </w:r>
            <w:proofErr w:type="spellEnd"/>
          </w:p>
          <w:p w14:paraId="7F3F9A42" w14:textId="77777777" w:rsidR="00301297" w:rsidRPr="008567C7" w:rsidRDefault="00301297" w:rsidP="005049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60DCB50" w14:textId="77777777" w:rsidR="00301297" w:rsidRPr="001B7815" w:rsidRDefault="00301297" w:rsidP="005049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952" w:type="pct"/>
            <w:vAlign w:val="center"/>
          </w:tcPr>
          <w:p w14:paraId="1A3DA74A" w14:textId="77777777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 xml:space="preserve">  46,87</w:t>
            </w:r>
          </w:p>
        </w:tc>
        <w:tc>
          <w:tcPr>
            <w:tcW w:w="952" w:type="pct"/>
            <w:vAlign w:val="center"/>
          </w:tcPr>
          <w:p w14:paraId="4A477296" w14:textId="77777777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5737FA3" w14:textId="77777777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 xml:space="preserve">  86,87</w:t>
            </w:r>
          </w:p>
        </w:tc>
      </w:tr>
      <w:tr w:rsidR="00301297" w:rsidRPr="008567C7" w14:paraId="6A880A7E" w14:textId="77777777" w:rsidTr="00301297">
        <w:tc>
          <w:tcPr>
            <w:tcW w:w="595" w:type="pct"/>
            <w:vAlign w:val="center"/>
          </w:tcPr>
          <w:p w14:paraId="0FC033CD" w14:textId="77777777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5B8FFCD6" w14:textId="77777777" w:rsidR="00301297" w:rsidRPr="002B6761" w:rsidRDefault="00301297" w:rsidP="005049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/>
                <w:sz w:val="18"/>
                <w:szCs w:val="18"/>
              </w:rPr>
              <w:t>"MIKODRUK-COMPUTER" S.C. JACEK I SYLWIA MIKOŁAJCZYK</w:t>
            </w:r>
          </w:p>
          <w:p w14:paraId="3DE394E1" w14:textId="77777777" w:rsidR="00301297" w:rsidRPr="008567C7" w:rsidRDefault="00301297" w:rsidP="005049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Ptolemeusza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ED34E3C" w14:textId="77777777" w:rsidR="00301297" w:rsidRPr="001B7815" w:rsidRDefault="00301297" w:rsidP="005049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62-800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KALISZ</w:t>
            </w:r>
          </w:p>
        </w:tc>
        <w:tc>
          <w:tcPr>
            <w:tcW w:w="952" w:type="pct"/>
            <w:vAlign w:val="center"/>
          </w:tcPr>
          <w:p w14:paraId="6B6D2D1C" w14:textId="13FAE882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566878CA" w14:textId="40F1F4B4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23074FAB" w14:textId="0B01FADF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301297" w:rsidRPr="008567C7" w14:paraId="03E7CAEE" w14:textId="77777777" w:rsidTr="00301297">
        <w:tc>
          <w:tcPr>
            <w:tcW w:w="595" w:type="pct"/>
            <w:vAlign w:val="center"/>
          </w:tcPr>
          <w:p w14:paraId="00076688" w14:textId="77777777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36F53251" w14:textId="77777777" w:rsidR="00301297" w:rsidRPr="002B6761" w:rsidRDefault="00301297" w:rsidP="005049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/>
                <w:sz w:val="18"/>
                <w:szCs w:val="18"/>
              </w:rPr>
              <w:t>DRUKIN.PL SPÓŁKA Z OGRANICZONĄ ODPOWIEDZIALNOŚCIĄ</w:t>
            </w:r>
          </w:p>
          <w:p w14:paraId="77982F21" w14:textId="77777777" w:rsidR="00301297" w:rsidRPr="008567C7" w:rsidRDefault="00301297" w:rsidP="005049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MARII DROZD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4550D6F" w14:textId="77777777" w:rsidR="00301297" w:rsidRPr="001B7815" w:rsidRDefault="00301297" w:rsidP="005049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33-100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87E">
              <w:rPr>
                <w:rFonts w:ascii="Times New Roman" w:hAnsi="Times New Roman" w:cs="Times New Roman"/>
                <w:bCs/>
                <w:sz w:val="18"/>
                <w:szCs w:val="18"/>
              </w:rPr>
              <w:t>TARNÓW</w:t>
            </w:r>
          </w:p>
        </w:tc>
        <w:tc>
          <w:tcPr>
            <w:tcW w:w="952" w:type="pct"/>
            <w:vAlign w:val="center"/>
          </w:tcPr>
          <w:p w14:paraId="6DF12C52" w14:textId="72D88410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583E2D30" w14:textId="3906AB2B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87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3ED4C71F" w14:textId="496E2862" w:rsidR="00301297" w:rsidRPr="008567C7" w:rsidRDefault="00301297" w:rsidP="005049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6F4DF056" w14:textId="36BD33C0" w:rsidR="00F960D7" w:rsidRDefault="00301297" w:rsidP="00301297">
      <w:pPr>
        <w:spacing w:before="120"/>
        <w:ind w:firstLine="709"/>
        <w:jc w:val="both"/>
        <w:rPr>
          <w:bCs/>
        </w:rPr>
      </w:pPr>
      <w:r>
        <w:rPr>
          <w:color w:val="000000"/>
        </w:rPr>
        <w:t>*Zamawiający nie przyznawał punktów. Oferta Wykonawcy została odrzucona.</w:t>
      </w:r>
      <w:bookmarkEnd w:id="0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569FD" w14:textId="77777777" w:rsidR="00A132BE" w:rsidRDefault="00A132BE">
      <w:r>
        <w:separator/>
      </w:r>
    </w:p>
  </w:endnote>
  <w:endnote w:type="continuationSeparator" w:id="0">
    <w:p w14:paraId="40A477BC" w14:textId="77777777" w:rsidR="00A132BE" w:rsidRDefault="00A13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E8D2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E362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31601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B3F845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406F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51E30" w14:textId="77777777" w:rsidR="00A132BE" w:rsidRDefault="00A132BE">
      <w:r>
        <w:separator/>
      </w:r>
    </w:p>
  </w:footnote>
  <w:footnote w:type="continuationSeparator" w:id="0">
    <w:p w14:paraId="507C0277" w14:textId="77777777" w:rsidR="00A132BE" w:rsidRDefault="00A13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13B9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9BA5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79F0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64F0"/>
    <w:rsid w:val="00005838"/>
    <w:rsid w:val="00022322"/>
    <w:rsid w:val="00042497"/>
    <w:rsid w:val="000C1E6F"/>
    <w:rsid w:val="000E4E56"/>
    <w:rsid w:val="0018387E"/>
    <w:rsid w:val="001A1468"/>
    <w:rsid w:val="001B7815"/>
    <w:rsid w:val="001C31ED"/>
    <w:rsid w:val="002B1E4F"/>
    <w:rsid w:val="002B6761"/>
    <w:rsid w:val="00301297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64F0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32BE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8FC253"/>
  <w15:chartTrackingRefBased/>
  <w15:docId w15:val="{8E512D52-2208-409C-BB7A-E3D94079B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1461</Characters>
  <Application>Microsoft Office Word</Application>
  <DocSecurity>0</DocSecurity>
  <Lines>76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2026-01-30T13:00:00Z</cp:lastPrinted>
  <dcterms:created xsi:type="dcterms:W3CDTF">2026-01-30T13:00:00Z</dcterms:created>
  <dcterms:modified xsi:type="dcterms:W3CDTF">2026-01-30T13:00:00Z</dcterms:modified>
</cp:coreProperties>
</file>