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FC82D" w14:textId="77777777" w:rsidR="00CF7835" w:rsidRPr="00712243" w:rsidRDefault="00532037" w:rsidP="00CF7835">
      <w:pPr>
        <w:spacing w:after="600"/>
        <w:jc w:val="right"/>
      </w:pPr>
      <w:r w:rsidRPr="00712243">
        <w:t>Niepołomice</w:t>
      </w:r>
      <w:r w:rsidR="00CF7835" w:rsidRPr="00712243">
        <w:t xml:space="preserve"> dnia: </w:t>
      </w:r>
      <w:r w:rsidRPr="00712243">
        <w:t>2026-01-29</w:t>
      </w:r>
    </w:p>
    <w:p w14:paraId="18BF395F" w14:textId="77777777" w:rsidR="00CF7835" w:rsidRPr="00712243" w:rsidRDefault="00532037" w:rsidP="00CF7835">
      <w:pPr>
        <w:spacing w:line="360" w:lineRule="auto"/>
        <w:rPr>
          <w:b/>
          <w:bCs/>
        </w:rPr>
      </w:pPr>
      <w:r w:rsidRPr="00712243">
        <w:rPr>
          <w:b/>
          <w:bCs/>
        </w:rPr>
        <w:t>GMINA NIEPOŁOMICE</w:t>
      </w:r>
    </w:p>
    <w:p w14:paraId="7B08AEE0" w14:textId="77777777" w:rsidR="00CF7835" w:rsidRPr="00712243" w:rsidRDefault="00532037" w:rsidP="00CF7835">
      <w:pPr>
        <w:spacing w:line="360" w:lineRule="auto"/>
      </w:pPr>
      <w:r w:rsidRPr="00712243">
        <w:t>Pl. Zwycięstwa</w:t>
      </w:r>
      <w:r w:rsidR="00CF7835" w:rsidRPr="00712243">
        <w:t xml:space="preserve"> </w:t>
      </w:r>
      <w:r w:rsidRPr="00712243">
        <w:t>13</w:t>
      </w:r>
    </w:p>
    <w:p w14:paraId="1729BE84" w14:textId="77777777" w:rsidR="00CF7835" w:rsidRPr="00712243" w:rsidRDefault="00532037" w:rsidP="00CF7835">
      <w:r w:rsidRPr="00712243">
        <w:t>32-005</w:t>
      </w:r>
      <w:r w:rsidR="00CF7835" w:rsidRPr="00712243">
        <w:t xml:space="preserve"> </w:t>
      </w:r>
      <w:r w:rsidRPr="00712243">
        <w:t>Niepołomice</w:t>
      </w:r>
    </w:p>
    <w:p w14:paraId="0A24370D" w14:textId="4DEAA100" w:rsidR="00CF7835" w:rsidRPr="00712243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12243" w14:paraId="59CF9F4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60ACBD" w14:textId="77777777" w:rsidR="00CF7835" w:rsidRPr="00712243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712243">
              <w:rPr>
                <w:b/>
                <w:spacing w:val="20"/>
              </w:rPr>
              <w:t>INFORMACJA Z OTWARCIA OFERT</w:t>
            </w:r>
          </w:p>
        </w:tc>
      </w:tr>
    </w:tbl>
    <w:p w14:paraId="0D1E7815" w14:textId="77777777" w:rsidR="00CF7835" w:rsidRPr="00712243" w:rsidRDefault="00CF7835" w:rsidP="00CF7835">
      <w:pPr>
        <w:pStyle w:val="Nagwek"/>
        <w:tabs>
          <w:tab w:val="clear" w:pos="4536"/>
        </w:tabs>
        <w:spacing w:after="360"/>
      </w:pPr>
      <w:r w:rsidRPr="00712243">
        <w:tab/>
        <w:t xml:space="preserve"> </w:t>
      </w:r>
    </w:p>
    <w:p w14:paraId="64F178D2" w14:textId="77777777" w:rsidR="00CF7835" w:rsidRPr="00712243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712243">
        <w:rPr>
          <w:rFonts w:eastAsia="Calibri"/>
          <w:lang w:eastAsia="en-US"/>
        </w:rPr>
        <w:t xml:space="preserve">Dotyczy </w:t>
      </w:r>
      <w:r w:rsidRPr="00712243">
        <w:t>postępowania o udzielenie zamówienia publicznego</w:t>
      </w:r>
      <w:r w:rsidRPr="0071224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12243" w14:paraId="4036CE03" w14:textId="77777777" w:rsidTr="000C1C6D">
        <w:tc>
          <w:tcPr>
            <w:tcW w:w="2269" w:type="dxa"/>
          </w:tcPr>
          <w:p w14:paraId="1EB4FD2A" w14:textId="77777777" w:rsidR="00CF7835" w:rsidRPr="0071224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12243">
              <w:t>Nazwa zamówienia:</w:t>
            </w:r>
          </w:p>
        </w:tc>
        <w:tc>
          <w:tcPr>
            <w:tcW w:w="6803" w:type="dxa"/>
          </w:tcPr>
          <w:p w14:paraId="2060E4D0" w14:textId="60AE8F2E" w:rsidR="00CF7835" w:rsidRPr="00712243" w:rsidRDefault="0053203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12243">
              <w:rPr>
                <w:bCs/>
              </w:rPr>
              <w:t>Budowa węzła przesiadkowego w Zabierzowie Bocheńskim w Gminie Niepołomice.</w:t>
            </w:r>
          </w:p>
        </w:tc>
      </w:tr>
      <w:tr w:rsidR="00532037" w:rsidRPr="00712243" w14:paraId="7FAD53CA" w14:textId="77777777" w:rsidTr="00EC1310">
        <w:tc>
          <w:tcPr>
            <w:tcW w:w="2269" w:type="dxa"/>
          </w:tcPr>
          <w:p w14:paraId="118A29C0" w14:textId="77777777" w:rsidR="00532037" w:rsidRPr="00712243" w:rsidRDefault="00532037" w:rsidP="00EC13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12243">
              <w:t>Numer referencyjny:</w:t>
            </w:r>
          </w:p>
        </w:tc>
        <w:tc>
          <w:tcPr>
            <w:tcW w:w="6803" w:type="dxa"/>
          </w:tcPr>
          <w:p w14:paraId="7C706A5C" w14:textId="77777777" w:rsidR="00532037" w:rsidRPr="00712243" w:rsidRDefault="00532037" w:rsidP="00EC13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12243">
              <w:rPr>
                <w:bCs/>
              </w:rPr>
              <w:t>ZP.271.1.2026</w:t>
            </w:r>
          </w:p>
        </w:tc>
      </w:tr>
    </w:tbl>
    <w:p w14:paraId="37745CB4" w14:textId="77777777" w:rsidR="00D665F5" w:rsidRPr="00712243" w:rsidRDefault="00D665F5" w:rsidP="00CF7835">
      <w:pPr>
        <w:spacing w:before="480" w:line="360" w:lineRule="auto"/>
        <w:jc w:val="both"/>
      </w:pPr>
      <w:r w:rsidRPr="00712243">
        <w:t>Zamawiający, działając na podstawie art. 22</w:t>
      </w:r>
      <w:r w:rsidR="00601802" w:rsidRPr="00712243">
        <w:t>2</w:t>
      </w:r>
      <w:r w:rsidRPr="00712243">
        <w:t xml:space="preserve"> ust. 5 </w:t>
      </w:r>
      <w:r w:rsidRPr="00712243">
        <w:rPr>
          <w:bCs/>
        </w:rPr>
        <w:t>ustawy z dnia 11 września 2019r. Prawo zamówień publicznych</w:t>
      </w:r>
      <w:r w:rsidRPr="00712243">
        <w:t xml:space="preserve"> </w:t>
      </w:r>
      <w:r w:rsidR="00532037" w:rsidRPr="00712243">
        <w:t>(</w:t>
      </w:r>
      <w:proofErr w:type="spellStart"/>
      <w:r w:rsidR="00532037" w:rsidRPr="00712243">
        <w:t>t.j</w:t>
      </w:r>
      <w:proofErr w:type="spellEnd"/>
      <w:r w:rsidR="00532037" w:rsidRPr="00712243">
        <w:t>. Dz. U. z 2024 r. poz. 1320 z późn. zm.)</w:t>
      </w:r>
      <w:r w:rsidR="00490DC0" w:rsidRPr="00712243">
        <w:t xml:space="preserve"> </w:t>
      </w:r>
      <w:r w:rsidRPr="00712243">
        <w:t>udostępnia</w:t>
      </w:r>
      <w:r w:rsidR="00F95C33" w:rsidRPr="00712243">
        <w:t xml:space="preserve"> </w:t>
      </w:r>
      <w:r w:rsidR="004C7E9B" w:rsidRPr="00712243">
        <w:t>informacj</w:t>
      </w:r>
      <w:r w:rsidR="00577BC6" w:rsidRPr="00712243">
        <w:t>ę</w:t>
      </w:r>
      <w:r w:rsidR="00035488" w:rsidRPr="00712243">
        <w:t xml:space="preserve"> z otwarcia ofert</w:t>
      </w:r>
      <w:r w:rsidR="00577BC6" w:rsidRPr="00712243">
        <w:t>.</w:t>
      </w:r>
    </w:p>
    <w:p w14:paraId="061523A9" w14:textId="77777777" w:rsidR="00A80738" w:rsidRPr="00712243" w:rsidRDefault="00D665F5" w:rsidP="00CF7835">
      <w:pPr>
        <w:spacing w:before="120" w:after="120" w:line="360" w:lineRule="auto"/>
        <w:jc w:val="both"/>
      </w:pPr>
      <w:r w:rsidRPr="00712243">
        <w:t>Podczas otwarcia ofert, mającego miejsce</w:t>
      </w:r>
      <w:r w:rsidR="00FF4AB1" w:rsidRPr="00712243">
        <w:t xml:space="preserve"> w dniu </w:t>
      </w:r>
      <w:r w:rsidR="00532037" w:rsidRPr="00712243">
        <w:t>29/01/2026</w:t>
      </w:r>
      <w:r w:rsidR="00FF4AB1" w:rsidRPr="00712243">
        <w:t xml:space="preserve"> o godz. </w:t>
      </w:r>
      <w:r w:rsidR="00532037" w:rsidRPr="00712243">
        <w:t>09:30</w:t>
      </w:r>
      <w:r w:rsidRPr="0071224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12243" w14:paraId="29CAF2F3" w14:textId="77777777" w:rsidTr="000C1C6D">
        <w:tc>
          <w:tcPr>
            <w:tcW w:w="1276" w:type="dxa"/>
            <w:shd w:val="clear" w:color="auto" w:fill="F2F2F2"/>
            <w:vAlign w:val="center"/>
          </w:tcPr>
          <w:p w14:paraId="7405BBB2" w14:textId="77777777" w:rsidR="00D665F5" w:rsidRPr="00712243" w:rsidRDefault="00960CEB" w:rsidP="003F57CD">
            <w:pPr>
              <w:spacing w:before="120" w:after="120"/>
              <w:jc w:val="center"/>
            </w:pPr>
            <w:r w:rsidRPr="00712243">
              <w:t>O</w:t>
            </w:r>
            <w:r w:rsidR="00D665F5" w:rsidRPr="00712243">
              <w:t>fert</w:t>
            </w:r>
            <w:r w:rsidRPr="00712243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AFE8970" w14:textId="77777777" w:rsidR="00D665F5" w:rsidRPr="00712243" w:rsidRDefault="00D665F5" w:rsidP="003F57CD">
            <w:pPr>
              <w:spacing w:before="120" w:after="120"/>
              <w:jc w:val="center"/>
            </w:pPr>
            <w:r w:rsidRPr="00712243">
              <w:t>Nazwa</w:t>
            </w:r>
            <w:r w:rsidR="003F57CD" w:rsidRPr="00712243">
              <w:t xml:space="preserve"> </w:t>
            </w:r>
            <w:r w:rsidRPr="00712243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1EB4536" w14:textId="77777777" w:rsidR="00D665F5" w:rsidRPr="00712243" w:rsidRDefault="00D665F5" w:rsidP="003F57CD">
            <w:pPr>
              <w:spacing w:before="120" w:after="120"/>
              <w:jc w:val="center"/>
            </w:pPr>
            <w:r w:rsidRPr="00712243">
              <w:t>Cena oferty</w:t>
            </w:r>
          </w:p>
        </w:tc>
      </w:tr>
      <w:tr w:rsidR="00532037" w:rsidRPr="00712243" w14:paraId="1DED5F98" w14:textId="77777777" w:rsidTr="00EC1310">
        <w:tc>
          <w:tcPr>
            <w:tcW w:w="1276" w:type="dxa"/>
            <w:vAlign w:val="center"/>
          </w:tcPr>
          <w:p w14:paraId="69D70EF2" w14:textId="77777777" w:rsidR="00532037" w:rsidRPr="00712243" w:rsidRDefault="00532037" w:rsidP="00EC1310">
            <w:pPr>
              <w:spacing w:before="80" w:after="80"/>
              <w:jc w:val="center"/>
            </w:pPr>
            <w:r w:rsidRPr="00712243">
              <w:t>1</w:t>
            </w:r>
          </w:p>
        </w:tc>
        <w:tc>
          <w:tcPr>
            <w:tcW w:w="4961" w:type="dxa"/>
          </w:tcPr>
          <w:p w14:paraId="7A653C5E" w14:textId="77777777" w:rsidR="00532037" w:rsidRPr="00712243" w:rsidRDefault="00532037" w:rsidP="00EC1310">
            <w:pPr>
              <w:spacing w:before="80" w:after="40"/>
            </w:pPr>
            <w:r w:rsidRPr="00712243">
              <w:t>Kapibara Sp. z o.o.</w:t>
            </w:r>
          </w:p>
          <w:p w14:paraId="18C9D5EA" w14:textId="0654D04D" w:rsidR="00532037" w:rsidRPr="00712243" w:rsidRDefault="00712243" w:rsidP="00EC1310">
            <w:r>
              <w:t xml:space="preserve">Ul. </w:t>
            </w:r>
            <w:r w:rsidR="00532037" w:rsidRPr="00712243">
              <w:t>Floriana</w:t>
            </w:r>
            <w:r w:rsidR="00532037" w:rsidRPr="00712243">
              <w:t xml:space="preserve"> </w:t>
            </w:r>
            <w:r w:rsidR="00532037" w:rsidRPr="00712243">
              <w:t>7</w:t>
            </w:r>
            <w:r w:rsidR="00532037" w:rsidRPr="00712243">
              <w:t xml:space="preserve"> </w:t>
            </w:r>
          </w:p>
          <w:p w14:paraId="12203DEA" w14:textId="77777777" w:rsidR="00532037" w:rsidRPr="00712243" w:rsidRDefault="00532037" w:rsidP="00EC1310">
            <w:pPr>
              <w:spacing w:after="80"/>
              <w:jc w:val="both"/>
            </w:pPr>
            <w:r w:rsidRPr="00712243">
              <w:t>44-190</w:t>
            </w:r>
            <w:r w:rsidRPr="00712243">
              <w:t xml:space="preserve"> </w:t>
            </w:r>
            <w:r w:rsidRPr="00712243">
              <w:t>Knurów</w:t>
            </w:r>
          </w:p>
        </w:tc>
        <w:tc>
          <w:tcPr>
            <w:tcW w:w="2835" w:type="dxa"/>
            <w:vAlign w:val="center"/>
          </w:tcPr>
          <w:p w14:paraId="79F3ED8E" w14:textId="77777777" w:rsidR="00532037" w:rsidRPr="00712243" w:rsidRDefault="00532037" w:rsidP="00EC1310">
            <w:pPr>
              <w:spacing w:before="80" w:after="80"/>
              <w:jc w:val="center"/>
            </w:pPr>
            <w:r w:rsidRPr="00712243">
              <w:t>20 922 326.60 zł</w:t>
            </w:r>
          </w:p>
        </w:tc>
      </w:tr>
      <w:tr w:rsidR="00532037" w:rsidRPr="00712243" w14:paraId="4EB1DC68" w14:textId="77777777" w:rsidTr="00EC1310">
        <w:tc>
          <w:tcPr>
            <w:tcW w:w="1276" w:type="dxa"/>
            <w:vAlign w:val="center"/>
          </w:tcPr>
          <w:p w14:paraId="3678F933" w14:textId="77777777" w:rsidR="00532037" w:rsidRPr="00712243" w:rsidRDefault="00532037" w:rsidP="00EC1310">
            <w:pPr>
              <w:spacing w:before="80" w:after="80"/>
              <w:jc w:val="center"/>
            </w:pPr>
            <w:r w:rsidRPr="00712243">
              <w:t>2</w:t>
            </w:r>
          </w:p>
        </w:tc>
        <w:tc>
          <w:tcPr>
            <w:tcW w:w="4961" w:type="dxa"/>
          </w:tcPr>
          <w:p w14:paraId="59FCEF18" w14:textId="77777777" w:rsidR="00532037" w:rsidRPr="00712243" w:rsidRDefault="00532037" w:rsidP="00EC1310">
            <w:pPr>
              <w:spacing w:before="80" w:after="40"/>
            </w:pPr>
            <w:r w:rsidRPr="00712243">
              <w:t>P-BUD PRZEMYSŁAW BIRKOWSKI</w:t>
            </w:r>
          </w:p>
          <w:p w14:paraId="576D5631" w14:textId="77777777" w:rsidR="00532037" w:rsidRPr="00712243" w:rsidRDefault="00532037" w:rsidP="00EC1310">
            <w:r w:rsidRPr="00712243">
              <w:t>Zawada</w:t>
            </w:r>
            <w:r w:rsidRPr="00712243">
              <w:t xml:space="preserve"> </w:t>
            </w:r>
            <w:r w:rsidRPr="00712243">
              <w:t>86</w:t>
            </w:r>
            <w:r w:rsidRPr="00712243">
              <w:t xml:space="preserve"> </w:t>
            </w:r>
          </w:p>
          <w:p w14:paraId="189073EA" w14:textId="77777777" w:rsidR="00532037" w:rsidRPr="00712243" w:rsidRDefault="00532037" w:rsidP="00EC1310">
            <w:pPr>
              <w:spacing w:after="80"/>
              <w:jc w:val="both"/>
            </w:pPr>
            <w:r w:rsidRPr="00712243">
              <w:t>32-700</w:t>
            </w:r>
            <w:r w:rsidRPr="00712243">
              <w:t xml:space="preserve"> </w:t>
            </w:r>
            <w:r w:rsidRPr="00712243">
              <w:t>ZAWADA</w:t>
            </w:r>
          </w:p>
        </w:tc>
        <w:tc>
          <w:tcPr>
            <w:tcW w:w="2835" w:type="dxa"/>
            <w:vAlign w:val="center"/>
          </w:tcPr>
          <w:p w14:paraId="78BB90E0" w14:textId="77777777" w:rsidR="00532037" w:rsidRPr="00712243" w:rsidRDefault="00532037" w:rsidP="00EC1310">
            <w:pPr>
              <w:spacing w:before="80" w:after="80"/>
              <w:jc w:val="center"/>
            </w:pPr>
            <w:r w:rsidRPr="00712243">
              <w:t>14 869 141.59 zł</w:t>
            </w:r>
          </w:p>
        </w:tc>
      </w:tr>
      <w:tr w:rsidR="00532037" w:rsidRPr="00712243" w14:paraId="56D974BE" w14:textId="77777777" w:rsidTr="00EC1310">
        <w:tc>
          <w:tcPr>
            <w:tcW w:w="1276" w:type="dxa"/>
            <w:vAlign w:val="center"/>
          </w:tcPr>
          <w:p w14:paraId="18616583" w14:textId="77777777" w:rsidR="00532037" w:rsidRPr="00712243" w:rsidRDefault="00532037" w:rsidP="00EC1310">
            <w:pPr>
              <w:spacing w:before="80" w:after="80"/>
              <w:jc w:val="center"/>
            </w:pPr>
            <w:r w:rsidRPr="00712243">
              <w:t>3</w:t>
            </w:r>
          </w:p>
        </w:tc>
        <w:tc>
          <w:tcPr>
            <w:tcW w:w="4961" w:type="dxa"/>
          </w:tcPr>
          <w:p w14:paraId="6B80235C" w14:textId="77777777" w:rsidR="00532037" w:rsidRPr="00712243" w:rsidRDefault="00532037" w:rsidP="00EC1310">
            <w:pPr>
              <w:spacing w:before="80" w:after="40"/>
            </w:pPr>
            <w:r w:rsidRPr="00712243">
              <w:t xml:space="preserve">Firma Handlowo-Usługowa VANGA - Artur </w:t>
            </w:r>
            <w:proofErr w:type="spellStart"/>
            <w:r w:rsidRPr="00712243">
              <w:t>Gromala</w:t>
            </w:r>
            <w:proofErr w:type="spellEnd"/>
          </w:p>
          <w:p w14:paraId="2DD97948" w14:textId="77777777" w:rsidR="00532037" w:rsidRPr="00712243" w:rsidRDefault="00532037" w:rsidP="00EC1310">
            <w:r w:rsidRPr="00712243">
              <w:t>Grajów</w:t>
            </w:r>
            <w:r w:rsidRPr="00712243">
              <w:t xml:space="preserve"> </w:t>
            </w:r>
            <w:r w:rsidRPr="00712243">
              <w:t>205</w:t>
            </w:r>
            <w:r w:rsidRPr="00712243">
              <w:t xml:space="preserve"> </w:t>
            </w:r>
          </w:p>
          <w:p w14:paraId="0B0E988D" w14:textId="77777777" w:rsidR="00532037" w:rsidRPr="00712243" w:rsidRDefault="00532037" w:rsidP="00EC1310">
            <w:pPr>
              <w:spacing w:after="80"/>
              <w:jc w:val="both"/>
            </w:pPr>
            <w:r w:rsidRPr="00712243">
              <w:t>32-020</w:t>
            </w:r>
            <w:r w:rsidRPr="00712243">
              <w:t xml:space="preserve"> </w:t>
            </w:r>
            <w:r w:rsidRPr="00712243">
              <w:t>Wieliczka</w:t>
            </w:r>
          </w:p>
        </w:tc>
        <w:tc>
          <w:tcPr>
            <w:tcW w:w="2835" w:type="dxa"/>
            <w:vAlign w:val="center"/>
          </w:tcPr>
          <w:p w14:paraId="49FF0116" w14:textId="77777777" w:rsidR="00532037" w:rsidRPr="00712243" w:rsidRDefault="00532037" w:rsidP="00EC1310">
            <w:pPr>
              <w:spacing w:before="80" w:after="80"/>
              <w:jc w:val="center"/>
            </w:pPr>
            <w:r w:rsidRPr="00712243">
              <w:t>11 685 000.00 zł</w:t>
            </w:r>
          </w:p>
        </w:tc>
      </w:tr>
      <w:tr w:rsidR="00532037" w:rsidRPr="00712243" w14:paraId="36161236" w14:textId="77777777" w:rsidTr="00EC1310">
        <w:tc>
          <w:tcPr>
            <w:tcW w:w="1276" w:type="dxa"/>
            <w:vAlign w:val="center"/>
          </w:tcPr>
          <w:p w14:paraId="6F608F5D" w14:textId="77777777" w:rsidR="00532037" w:rsidRPr="00712243" w:rsidRDefault="00532037" w:rsidP="00EC1310">
            <w:pPr>
              <w:spacing w:before="80" w:after="80"/>
              <w:jc w:val="center"/>
            </w:pPr>
            <w:r w:rsidRPr="00712243">
              <w:t>4</w:t>
            </w:r>
          </w:p>
        </w:tc>
        <w:tc>
          <w:tcPr>
            <w:tcW w:w="4961" w:type="dxa"/>
          </w:tcPr>
          <w:p w14:paraId="6668C3AA" w14:textId="77777777" w:rsidR="00532037" w:rsidRPr="00712243" w:rsidRDefault="00532037" w:rsidP="00EC1310">
            <w:pPr>
              <w:spacing w:before="80" w:after="40"/>
            </w:pPr>
            <w:r w:rsidRPr="00712243">
              <w:t>SORTED sp. z o. o.</w:t>
            </w:r>
          </w:p>
          <w:p w14:paraId="5C274BB7" w14:textId="77777777" w:rsidR="00532037" w:rsidRPr="00712243" w:rsidRDefault="00532037" w:rsidP="00EC1310">
            <w:r w:rsidRPr="00712243">
              <w:t>Chyliczki, ul. Wschodnia</w:t>
            </w:r>
            <w:r w:rsidRPr="00712243">
              <w:t xml:space="preserve"> </w:t>
            </w:r>
            <w:r w:rsidRPr="00712243">
              <w:t>27B</w:t>
            </w:r>
            <w:r w:rsidRPr="00712243">
              <w:t xml:space="preserve"> </w:t>
            </w:r>
          </w:p>
          <w:p w14:paraId="6A908817" w14:textId="77777777" w:rsidR="00532037" w:rsidRPr="00712243" w:rsidRDefault="00532037" w:rsidP="00EC1310">
            <w:pPr>
              <w:spacing w:after="80"/>
              <w:jc w:val="both"/>
            </w:pPr>
            <w:r w:rsidRPr="00712243">
              <w:t>05-500</w:t>
            </w:r>
            <w:r w:rsidRPr="00712243">
              <w:t xml:space="preserve"> </w:t>
            </w:r>
            <w:r w:rsidRPr="00712243">
              <w:t>Piaseczno</w:t>
            </w:r>
          </w:p>
        </w:tc>
        <w:tc>
          <w:tcPr>
            <w:tcW w:w="2835" w:type="dxa"/>
            <w:vAlign w:val="center"/>
          </w:tcPr>
          <w:p w14:paraId="45C1C7AD" w14:textId="77777777" w:rsidR="00532037" w:rsidRPr="00712243" w:rsidRDefault="00532037" w:rsidP="00EC1310">
            <w:pPr>
              <w:spacing w:before="80" w:after="80"/>
              <w:jc w:val="center"/>
            </w:pPr>
            <w:r w:rsidRPr="00712243">
              <w:t>21 373 710.00 zł</w:t>
            </w:r>
          </w:p>
        </w:tc>
      </w:tr>
      <w:tr w:rsidR="00532037" w:rsidRPr="00712243" w14:paraId="305B0384" w14:textId="77777777" w:rsidTr="00EC1310">
        <w:tc>
          <w:tcPr>
            <w:tcW w:w="1276" w:type="dxa"/>
            <w:vAlign w:val="center"/>
          </w:tcPr>
          <w:p w14:paraId="07C57DB5" w14:textId="77777777" w:rsidR="00532037" w:rsidRPr="00712243" w:rsidRDefault="00532037" w:rsidP="00EC1310">
            <w:pPr>
              <w:spacing w:before="80" w:after="80"/>
              <w:jc w:val="center"/>
            </w:pPr>
            <w:r w:rsidRPr="00712243">
              <w:t>5</w:t>
            </w:r>
          </w:p>
        </w:tc>
        <w:tc>
          <w:tcPr>
            <w:tcW w:w="4961" w:type="dxa"/>
          </w:tcPr>
          <w:p w14:paraId="3E74454C" w14:textId="77777777" w:rsidR="00532037" w:rsidRPr="00712243" w:rsidRDefault="00532037" w:rsidP="00EC1310">
            <w:pPr>
              <w:spacing w:before="80" w:after="40"/>
            </w:pPr>
            <w:r w:rsidRPr="00712243">
              <w:t>ZIBUD Spółka z ograniczoną odpowiedzialnością Spółka komandytowa</w:t>
            </w:r>
          </w:p>
          <w:p w14:paraId="0D934576" w14:textId="77777777" w:rsidR="00532037" w:rsidRPr="00712243" w:rsidRDefault="00532037" w:rsidP="00EC1310">
            <w:r w:rsidRPr="00712243">
              <w:t>Kamienica</w:t>
            </w:r>
            <w:r w:rsidRPr="00712243">
              <w:t xml:space="preserve"> </w:t>
            </w:r>
            <w:r w:rsidRPr="00712243">
              <w:t>1000</w:t>
            </w:r>
            <w:r w:rsidRPr="00712243">
              <w:t xml:space="preserve"> </w:t>
            </w:r>
          </w:p>
          <w:p w14:paraId="65DC72F7" w14:textId="77777777" w:rsidR="00532037" w:rsidRPr="00712243" w:rsidRDefault="00532037" w:rsidP="00EC1310">
            <w:pPr>
              <w:spacing w:after="80"/>
              <w:jc w:val="both"/>
            </w:pPr>
            <w:r w:rsidRPr="00712243">
              <w:t>34-608</w:t>
            </w:r>
            <w:r w:rsidRPr="00712243">
              <w:t xml:space="preserve"> </w:t>
            </w:r>
            <w:r w:rsidRPr="00712243">
              <w:t>Kamienica</w:t>
            </w:r>
          </w:p>
        </w:tc>
        <w:tc>
          <w:tcPr>
            <w:tcW w:w="2835" w:type="dxa"/>
            <w:vAlign w:val="center"/>
          </w:tcPr>
          <w:p w14:paraId="55336949" w14:textId="77777777" w:rsidR="00532037" w:rsidRPr="00712243" w:rsidRDefault="00532037" w:rsidP="00EC1310">
            <w:pPr>
              <w:spacing w:before="80" w:after="80"/>
              <w:jc w:val="center"/>
            </w:pPr>
            <w:r w:rsidRPr="00712243">
              <w:t>13 744 495.79 zł</w:t>
            </w:r>
          </w:p>
        </w:tc>
      </w:tr>
    </w:tbl>
    <w:p w14:paraId="2EA2AB4E" w14:textId="77777777" w:rsidR="0069085C" w:rsidRPr="00712243" w:rsidRDefault="0069085C" w:rsidP="00A80738">
      <w:pPr>
        <w:spacing w:before="120" w:after="120"/>
        <w:jc w:val="both"/>
      </w:pPr>
    </w:p>
    <w:p w14:paraId="61620B11" w14:textId="109EB120" w:rsidR="00C236D3" w:rsidRDefault="00C236D3" w:rsidP="00712243"/>
    <w:sectPr w:rsidR="00C236D3" w:rsidSect="007122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272B7" w14:textId="77777777" w:rsidR="00CF5AC1" w:rsidRDefault="00CF5AC1">
      <w:r>
        <w:separator/>
      </w:r>
    </w:p>
  </w:endnote>
  <w:endnote w:type="continuationSeparator" w:id="0">
    <w:p w14:paraId="3047A81A" w14:textId="77777777" w:rsidR="00CF5AC1" w:rsidRDefault="00CF5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6C7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95798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52723" w14:textId="1619F5C0" w:rsidR="009F189D" w:rsidRPr="00712243" w:rsidRDefault="009F189D" w:rsidP="00712243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A96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EDB7A3" w14:textId="77777777" w:rsidR="009F189D" w:rsidRDefault="009F189D">
    <w:pPr>
      <w:pStyle w:val="Stopka"/>
      <w:tabs>
        <w:tab w:val="clear" w:pos="4536"/>
      </w:tabs>
      <w:jc w:val="center"/>
    </w:pPr>
  </w:p>
  <w:p w14:paraId="5DAAF8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EA20E" w14:textId="77777777" w:rsidR="00CF5AC1" w:rsidRDefault="00CF5AC1">
      <w:r>
        <w:separator/>
      </w:r>
    </w:p>
  </w:footnote>
  <w:footnote w:type="continuationSeparator" w:id="0">
    <w:p w14:paraId="333DE5C2" w14:textId="77777777" w:rsidR="00CF5AC1" w:rsidRDefault="00CF5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DFEA7" w14:textId="77777777" w:rsidR="00532037" w:rsidRDefault="005320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DCA8" w14:textId="7EC047B4" w:rsidR="00532037" w:rsidRDefault="00712243">
    <w:pPr>
      <w:pStyle w:val="Nagwek"/>
    </w:pPr>
    <w:bookmarkStart w:id="0" w:name="_Hlk218841133"/>
    <w:r w:rsidRPr="00094BF3">
      <w:rPr>
        <w:noProof/>
      </w:rPr>
      <w:pict w14:anchorId="37B390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5" type="#_x0000_t75" style="width:455.4pt;height:55.8pt;visibility:visible">
          <v:imagedata r:id="rId1" o:title=""/>
        </v:shape>
      </w:pic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FDA39" w14:textId="77777777" w:rsidR="00532037" w:rsidRDefault="005320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AC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32037"/>
    <w:rsid w:val="00577BC6"/>
    <w:rsid w:val="00601802"/>
    <w:rsid w:val="0069085C"/>
    <w:rsid w:val="00712243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5AC1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83B199"/>
  <w15:chartTrackingRefBased/>
  <w15:docId w15:val="{F74B8EBB-D7D5-4BAF-BF7A-82FF02DD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2026-01-29T09:49:00Z</cp:lastPrinted>
  <dcterms:created xsi:type="dcterms:W3CDTF">2026-01-29T09:49:00Z</dcterms:created>
  <dcterms:modified xsi:type="dcterms:W3CDTF">2026-01-29T09:49:00Z</dcterms:modified>
</cp:coreProperties>
</file>