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CBC789" w14:textId="77777777" w:rsidR="00FB7F50" w:rsidRPr="0013753A" w:rsidRDefault="004510DE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13753A">
        <w:rPr>
          <w:rFonts w:ascii="Verdana" w:hAnsi="Verdana"/>
          <w:sz w:val="18"/>
          <w:szCs w:val="18"/>
        </w:rPr>
        <w:t>Kraków</w:t>
      </w:r>
      <w:r w:rsidR="00FB7F50" w:rsidRPr="0013753A">
        <w:rPr>
          <w:rFonts w:ascii="Verdana" w:hAnsi="Verdana"/>
          <w:sz w:val="18"/>
          <w:szCs w:val="18"/>
        </w:rPr>
        <w:t xml:space="preserve"> dnia: </w:t>
      </w:r>
      <w:r w:rsidRPr="0013753A">
        <w:rPr>
          <w:rFonts w:ascii="Verdana" w:hAnsi="Verdana"/>
          <w:sz w:val="18"/>
          <w:szCs w:val="18"/>
        </w:rPr>
        <w:t>2026-01-29</w:t>
      </w:r>
    </w:p>
    <w:p w14:paraId="74B299B9" w14:textId="77777777" w:rsidR="00FB7F50" w:rsidRPr="0013753A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02C04EF0" w14:textId="77777777" w:rsidR="004510DE" w:rsidRPr="0013753A" w:rsidRDefault="004510DE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3753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6A10310" w14:textId="77777777" w:rsidR="004510DE" w:rsidRPr="0013753A" w:rsidRDefault="004510DE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3753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9FF474C" w14:textId="77777777" w:rsidR="00FB7F50" w:rsidRPr="0013753A" w:rsidRDefault="004510DE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3753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15EE7DB" w14:textId="77777777" w:rsidR="00FB7F50" w:rsidRPr="0013753A" w:rsidRDefault="004510DE" w:rsidP="00FB7F50">
      <w:pPr>
        <w:rPr>
          <w:rFonts w:ascii="Verdana" w:hAnsi="Verdana"/>
          <w:sz w:val="18"/>
          <w:szCs w:val="18"/>
        </w:rPr>
      </w:pPr>
      <w:r w:rsidRPr="0013753A">
        <w:rPr>
          <w:rFonts w:ascii="Verdana" w:hAnsi="Verdana"/>
          <w:sz w:val="18"/>
          <w:szCs w:val="18"/>
        </w:rPr>
        <w:t>Al. Mickiewicza</w:t>
      </w:r>
      <w:r w:rsidR="00FB7F50" w:rsidRPr="0013753A">
        <w:rPr>
          <w:rFonts w:ascii="Verdana" w:hAnsi="Verdana"/>
          <w:sz w:val="18"/>
          <w:szCs w:val="18"/>
        </w:rPr>
        <w:t xml:space="preserve"> </w:t>
      </w:r>
      <w:r w:rsidRPr="0013753A">
        <w:rPr>
          <w:rFonts w:ascii="Verdana" w:hAnsi="Verdana"/>
          <w:sz w:val="18"/>
          <w:szCs w:val="18"/>
        </w:rPr>
        <w:t>30</w:t>
      </w:r>
    </w:p>
    <w:p w14:paraId="50F18DB5" w14:textId="77777777" w:rsidR="00FB7F50" w:rsidRPr="0013753A" w:rsidRDefault="004510DE" w:rsidP="00FB7F50">
      <w:pPr>
        <w:rPr>
          <w:rFonts w:ascii="Verdana" w:hAnsi="Verdana"/>
          <w:sz w:val="18"/>
          <w:szCs w:val="18"/>
        </w:rPr>
      </w:pPr>
      <w:r w:rsidRPr="0013753A">
        <w:rPr>
          <w:rFonts w:ascii="Verdana" w:hAnsi="Verdana"/>
          <w:sz w:val="18"/>
          <w:szCs w:val="18"/>
        </w:rPr>
        <w:t>30-059</w:t>
      </w:r>
      <w:r w:rsidR="00FB7F50" w:rsidRPr="0013753A">
        <w:rPr>
          <w:rFonts w:ascii="Verdana" w:hAnsi="Verdana"/>
          <w:sz w:val="18"/>
          <w:szCs w:val="18"/>
        </w:rPr>
        <w:t xml:space="preserve"> </w:t>
      </w:r>
      <w:r w:rsidRPr="0013753A">
        <w:rPr>
          <w:rFonts w:ascii="Verdana" w:hAnsi="Verdana"/>
          <w:sz w:val="18"/>
          <w:szCs w:val="18"/>
        </w:rPr>
        <w:t>Kraków</w:t>
      </w:r>
    </w:p>
    <w:p w14:paraId="5DD627BA" w14:textId="77777777" w:rsidR="008642B3" w:rsidRPr="0013753A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13753A">
        <w:rPr>
          <w:rFonts w:ascii="Verdana" w:hAnsi="Verdana"/>
          <w:sz w:val="18"/>
          <w:szCs w:val="18"/>
        </w:rPr>
        <w:t>OGŁOSZENIE</w:t>
      </w:r>
    </w:p>
    <w:p w14:paraId="7BBEF5A4" w14:textId="77777777" w:rsidR="008642B3" w:rsidRPr="0013753A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13753A">
        <w:rPr>
          <w:rFonts w:ascii="Verdana" w:hAnsi="Verdana"/>
          <w:b/>
          <w:sz w:val="18"/>
          <w:szCs w:val="18"/>
        </w:rPr>
        <w:t xml:space="preserve">o </w:t>
      </w:r>
      <w:r w:rsidR="0054734E" w:rsidRPr="0013753A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4510DE" w:rsidRPr="0013753A" w14:paraId="0874C84A" w14:textId="77777777" w:rsidTr="009F1137">
        <w:trPr>
          <w:trHeight w:val="638"/>
        </w:trPr>
        <w:tc>
          <w:tcPr>
            <w:tcW w:w="959" w:type="dxa"/>
          </w:tcPr>
          <w:p w14:paraId="67E28412" w14:textId="77777777" w:rsidR="004510DE" w:rsidRPr="0013753A" w:rsidRDefault="004510DE" w:rsidP="009F113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3753A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77F18B2A" w14:textId="77777777" w:rsidR="004510DE" w:rsidRPr="0013753A" w:rsidRDefault="004510DE" w:rsidP="009F113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3753A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13753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3753A">
              <w:rPr>
                <w:rFonts w:ascii="Verdana" w:hAnsi="Verdana"/>
                <w:sz w:val="18"/>
                <w:szCs w:val="18"/>
              </w:rPr>
              <w:t>pn.</w:t>
            </w:r>
            <w:r w:rsidRPr="0013753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3753A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3753A">
              <w:rPr>
                <w:rFonts w:ascii="Verdana" w:hAnsi="Verdana"/>
                <w:b/>
                <w:bCs/>
                <w:sz w:val="18"/>
                <w:szCs w:val="18"/>
              </w:rPr>
              <w:t>Dostawa i montaż wyposażenia pomieszczeń Bramy Głównej w pawilonie U-2 AGH w Krakowie - KC-DE-dzp.272-716/25</w:t>
            </w:r>
            <w:r w:rsidRPr="0013753A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3753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3753A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13753A">
              <w:rPr>
                <w:rFonts w:ascii="Verdana" w:hAnsi="Verdana"/>
                <w:b/>
                <w:sz w:val="18"/>
                <w:szCs w:val="18"/>
              </w:rPr>
              <w:t xml:space="preserve"> KC-DE-dzp.272-716/25</w:t>
            </w:r>
            <w:r w:rsidRPr="0013753A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03348672" w14:textId="77777777" w:rsidR="008642B3" w:rsidRPr="0013753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13753A">
        <w:rPr>
          <w:rFonts w:ascii="Verdana" w:hAnsi="Verdana"/>
          <w:sz w:val="18"/>
          <w:szCs w:val="18"/>
        </w:rPr>
        <w:t xml:space="preserve">Zamawiający, </w:t>
      </w:r>
      <w:r w:rsidR="00CC324B" w:rsidRPr="0013753A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13753A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13753A">
        <w:rPr>
          <w:rFonts w:ascii="Verdana" w:hAnsi="Verdana"/>
          <w:sz w:val="18"/>
          <w:szCs w:val="18"/>
        </w:rPr>
        <w:t xml:space="preserve">ust. 1 pkt. 1 i </w:t>
      </w:r>
      <w:r w:rsidRPr="0013753A">
        <w:rPr>
          <w:rFonts w:ascii="Verdana" w:hAnsi="Verdana"/>
          <w:sz w:val="18"/>
          <w:szCs w:val="18"/>
        </w:rPr>
        <w:t xml:space="preserve">ust. </w:t>
      </w:r>
      <w:r w:rsidR="00A17CDB" w:rsidRPr="0013753A">
        <w:rPr>
          <w:rFonts w:ascii="Verdana" w:hAnsi="Verdana"/>
          <w:sz w:val="18"/>
          <w:szCs w:val="18"/>
        </w:rPr>
        <w:t>2</w:t>
      </w:r>
      <w:r w:rsidRPr="0013753A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13753A">
        <w:rPr>
          <w:rFonts w:ascii="Verdana" w:hAnsi="Verdana"/>
          <w:sz w:val="18"/>
          <w:szCs w:val="18"/>
        </w:rPr>
        <w:t xml:space="preserve"> </w:t>
      </w:r>
      <w:r w:rsidR="00CC1A8E" w:rsidRPr="0013753A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13753A">
        <w:rPr>
          <w:rFonts w:ascii="Verdana" w:hAnsi="Verdana"/>
          <w:sz w:val="18"/>
          <w:szCs w:val="18"/>
        </w:rPr>
        <w:t>t.j</w:t>
      </w:r>
      <w:proofErr w:type="spellEnd"/>
      <w:r w:rsidR="00CC1A8E" w:rsidRPr="0013753A">
        <w:rPr>
          <w:rFonts w:ascii="Verdana" w:hAnsi="Verdana"/>
          <w:sz w:val="18"/>
          <w:szCs w:val="18"/>
        </w:rPr>
        <w:t xml:space="preserve">. ze zm.) </w:t>
      </w:r>
      <w:r w:rsidRPr="0013753A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13753A">
        <w:rPr>
          <w:rFonts w:ascii="Verdana" w:hAnsi="Verdana"/>
          <w:sz w:val="18"/>
          <w:szCs w:val="18"/>
        </w:rPr>
        <w:t>Pzp</w:t>
      </w:r>
      <w:proofErr w:type="spellEnd"/>
      <w:r w:rsidRPr="0013753A">
        <w:rPr>
          <w:rFonts w:ascii="Verdana" w:hAnsi="Verdana"/>
          <w:sz w:val="18"/>
          <w:szCs w:val="18"/>
        </w:rPr>
        <w:t>”</w:t>
      </w:r>
      <w:r w:rsidR="00D26ED6" w:rsidRPr="0013753A">
        <w:rPr>
          <w:rFonts w:ascii="Verdana" w:hAnsi="Verdana"/>
          <w:sz w:val="18"/>
          <w:szCs w:val="18"/>
        </w:rPr>
        <w:t xml:space="preserve">, </w:t>
      </w:r>
      <w:r w:rsidRPr="0013753A">
        <w:rPr>
          <w:rFonts w:ascii="Verdana" w:hAnsi="Verdana"/>
          <w:sz w:val="18"/>
          <w:szCs w:val="18"/>
        </w:rPr>
        <w:t>informuje</w:t>
      </w:r>
      <w:r w:rsidR="00D26ED6" w:rsidRPr="0013753A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13753A">
        <w:rPr>
          <w:rFonts w:ascii="Verdana" w:hAnsi="Verdana"/>
          <w:sz w:val="18"/>
          <w:szCs w:val="18"/>
        </w:rPr>
        <w:t>najkorzystniejsz</w:t>
      </w:r>
      <w:r w:rsidR="00D26ED6" w:rsidRPr="0013753A">
        <w:rPr>
          <w:rFonts w:ascii="Verdana" w:hAnsi="Verdana"/>
          <w:sz w:val="18"/>
          <w:szCs w:val="18"/>
        </w:rPr>
        <w:t xml:space="preserve">a wybrana została </w:t>
      </w:r>
      <w:r w:rsidR="00756CDA" w:rsidRPr="0013753A">
        <w:rPr>
          <w:rFonts w:ascii="Verdana" w:hAnsi="Verdana"/>
          <w:sz w:val="18"/>
          <w:szCs w:val="18"/>
        </w:rPr>
        <w:t>ofer</w:t>
      </w:r>
      <w:r w:rsidR="00D26ED6" w:rsidRPr="0013753A">
        <w:rPr>
          <w:rFonts w:ascii="Verdana" w:hAnsi="Verdana"/>
          <w:sz w:val="18"/>
          <w:szCs w:val="18"/>
        </w:rPr>
        <w:t>t</w:t>
      </w:r>
      <w:r w:rsidR="009F0E5C" w:rsidRPr="0013753A">
        <w:rPr>
          <w:rFonts w:ascii="Verdana" w:hAnsi="Verdana"/>
          <w:sz w:val="18"/>
          <w:szCs w:val="18"/>
        </w:rPr>
        <w:t>a</w:t>
      </w:r>
      <w:r w:rsidR="00D26ED6" w:rsidRPr="0013753A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510DE" w:rsidRPr="0013753A" w14:paraId="6C631E60" w14:textId="77777777" w:rsidTr="009F1137">
        <w:trPr>
          <w:cantSplit/>
        </w:trPr>
        <w:tc>
          <w:tcPr>
            <w:tcW w:w="10150" w:type="dxa"/>
          </w:tcPr>
          <w:p w14:paraId="11166270" w14:textId="77777777" w:rsidR="004510DE" w:rsidRPr="0013753A" w:rsidRDefault="004510DE" w:rsidP="009F1137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3753A">
              <w:rPr>
                <w:rFonts w:ascii="Verdana" w:hAnsi="Verdana"/>
                <w:b/>
                <w:sz w:val="18"/>
                <w:szCs w:val="18"/>
              </w:rPr>
              <w:t>EURO-MEBLE MAŁGORZATA MASŁOŃ</w:t>
            </w:r>
          </w:p>
          <w:p w14:paraId="22CB1DCF" w14:textId="77777777" w:rsidR="004510DE" w:rsidRPr="0013753A" w:rsidRDefault="004510DE" w:rsidP="009F113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13753A">
              <w:rPr>
                <w:rFonts w:ascii="Verdana" w:hAnsi="Verdana"/>
                <w:bCs/>
                <w:sz w:val="18"/>
                <w:szCs w:val="18"/>
              </w:rPr>
              <w:t xml:space="preserve">KS. BP. HERBERTA BEDNORZA 2A-6 </w:t>
            </w:r>
          </w:p>
          <w:p w14:paraId="654364BD" w14:textId="77777777" w:rsidR="004510DE" w:rsidRPr="0013753A" w:rsidRDefault="004510DE" w:rsidP="009F113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13753A">
              <w:rPr>
                <w:rFonts w:ascii="Verdana" w:hAnsi="Verdana"/>
                <w:bCs/>
                <w:sz w:val="18"/>
                <w:szCs w:val="18"/>
              </w:rPr>
              <w:t>40-384 KATOWICE</w:t>
            </w:r>
          </w:p>
          <w:p w14:paraId="20E64AE0" w14:textId="02842D62" w:rsidR="004510DE" w:rsidRPr="0013753A" w:rsidRDefault="004510DE" w:rsidP="009F1137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3753A">
              <w:rPr>
                <w:rFonts w:ascii="Verdana" w:hAnsi="Verdana"/>
                <w:sz w:val="18"/>
                <w:szCs w:val="18"/>
              </w:rPr>
              <w:t>za cenę</w:t>
            </w:r>
            <w:r w:rsidR="00E15F71" w:rsidRPr="0013753A">
              <w:rPr>
                <w:rFonts w:ascii="Verdana" w:hAnsi="Verdana"/>
                <w:sz w:val="18"/>
                <w:szCs w:val="18"/>
              </w:rPr>
              <w:t xml:space="preserve"> oferty</w:t>
            </w:r>
            <w:r w:rsidRPr="0013753A">
              <w:rPr>
                <w:rFonts w:ascii="Verdana" w:hAnsi="Verdana"/>
                <w:sz w:val="18"/>
                <w:szCs w:val="18"/>
              </w:rPr>
              <w:t xml:space="preserve"> brutto</w:t>
            </w:r>
            <w:r w:rsidR="00E15F71" w:rsidRPr="0013753A">
              <w:rPr>
                <w:rFonts w:ascii="Verdana" w:hAnsi="Verdana"/>
                <w:sz w:val="18"/>
                <w:szCs w:val="18"/>
              </w:rPr>
              <w:t>:</w:t>
            </w:r>
            <w:r w:rsidRPr="0013753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3753A">
              <w:rPr>
                <w:rFonts w:ascii="Verdana" w:hAnsi="Verdana"/>
                <w:b/>
                <w:sz w:val="18"/>
                <w:szCs w:val="18"/>
              </w:rPr>
              <w:t>50 187.69 zł</w:t>
            </w:r>
            <w:r w:rsidRPr="0013753A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3DD340A0" w14:textId="77777777" w:rsidR="004510DE" w:rsidRPr="0013753A" w:rsidRDefault="004510DE" w:rsidP="009F1137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3753A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13753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3753A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13753A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31914A6D" w14:textId="77777777" w:rsidR="003A0AFC" w:rsidRPr="0013753A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13753A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p w14:paraId="05A2904A" w14:textId="77777777" w:rsidR="00E85D70" w:rsidRPr="0013753A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tbl>
      <w:tblPr>
        <w:tblW w:w="609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985"/>
        <w:gridCol w:w="1134"/>
        <w:gridCol w:w="1134"/>
        <w:gridCol w:w="992"/>
      </w:tblGrid>
      <w:tr w:rsidR="0013753A" w:rsidRPr="0013753A" w14:paraId="513939A3" w14:textId="77777777" w:rsidTr="009F1137">
        <w:trPr>
          <w:trHeight w:val="510"/>
        </w:trPr>
        <w:tc>
          <w:tcPr>
            <w:tcW w:w="851" w:type="dxa"/>
            <w:vAlign w:val="center"/>
          </w:tcPr>
          <w:p w14:paraId="6A7DF711" w14:textId="77777777" w:rsidR="0013753A" w:rsidRPr="0013753A" w:rsidRDefault="0013753A" w:rsidP="009F113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13753A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1985" w:type="dxa"/>
            <w:vAlign w:val="center"/>
          </w:tcPr>
          <w:p w14:paraId="7D7C34DE" w14:textId="77777777" w:rsidR="0013753A" w:rsidRPr="0013753A" w:rsidRDefault="0013753A" w:rsidP="009F113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3753A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210525DB" w14:textId="77777777" w:rsidR="0013753A" w:rsidRPr="0013753A" w:rsidRDefault="0013753A" w:rsidP="009F1137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3753A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5D8A0A1D" w14:textId="77777777" w:rsidR="0013753A" w:rsidRPr="0013753A" w:rsidRDefault="0013753A" w:rsidP="009F1137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3753A">
              <w:rPr>
                <w:rFonts w:ascii="Verdana" w:hAnsi="Verdana" w:cs="Times New Roman"/>
                <w:bCs/>
                <w:sz w:val="18"/>
                <w:szCs w:val="18"/>
              </w:rPr>
              <w:t>Okres gwarancji na meble oraz ich montaż</w:t>
            </w:r>
          </w:p>
        </w:tc>
        <w:tc>
          <w:tcPr>
            <w:tcW w:w="992" w:type="dxa"/>
            <w:vAlign w:val="center"/>
          </w:tcPr>
          <w:p w14:paraId="13B2E649" w14:textId="77777777" w:rsidR="0013753A" w:rsidRPr="0013753A" w:rsidRDefault="0013753A" w:rsidP="009F113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3753A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3753A" w:rsidRPr="0013753A" w14:paraId="3CDCED2D" w14:textId="77777777" w:rsidTr="009F1137">
        <w:tc>
          <w:tcPr>
            <w:tcW w:w="851" w:type="dxa"/>
            <w:vAlign w:val="center"/>
          </w:tcPr>
          <w:p w14:paraId="1B65081F" w14:textId="77777777" w:rsidR="0013753A" w:rsidRPr="0013753A" w:rsidRDefault="0013753A" w:rsidP="009F113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3753A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1985" w:type="dxa"/>
            <w:vAlign w:val="center"/>
          </w:tcPr>
          <w:p w14:paraId="0DF541F1" w14:textId="77777777" w:rsidR="0013753A" w:rsidRPr="0013753A" w:rsidRDefault="0013753A" w:rsidP="009F113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3753A">
              <w:rPr>
                <w:rFonts w:ascii="Verdana" w:hAnsi="Verdana" w:cs="Times New Roman"/>
                <w:b/>
                <w:sz w:val="18"/>
                <w:szCs w:val="18"/>
              </w:rPr>
              <w:t>EURO-MEBLE MAŁGORZATA MASŁOŃ</w:t>
            </w:r>
          </w:p>
          <w:p w14:paraId="14EF6244" w14:textId="77777777" w:rsidR="0013753A" w:rsidRPr="0013753A" w:rsidRDefault="0013753A" w:rsidP="009F113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3753A">
              <w:rPr>
                <w:rFonts w:ascii="Verdana" w:hAnsi="Verdana" w:cs="Times New Roman"/>
                <w:bCs/>
                <w:sz w:val="18"/>
                <w:szCs w:val="18"/>
              </w:rPr>
              <w:t xml:space="preserve">KS. BP. HERBERTA BEDNORZA 2A-6 </w:t>
            </w:r>
          </w:p>
          <w:p w14:paraId="3E998885" w14:textId="77777777" w:rsidR="0013753A" w:rsidRPr="0013753A" w:rsidRDefault="0013753A" w:rsidP="009F1137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3753A">
              <w:rPr>
                <w:rFonts w:ascii="Verdana" w:hAnsi="Verdana" w:cs="Times New Roman"/>
                <w:bCs/>
                <w:sz w:val="18"/>
                <w:szCs w:val="18"/>
              </w:rPr>
              <w:t>40-384 KATOWICE</w:t>
            </w:r>
          </w:p>
        </w:tc>
        <w:tc>
          <w:tcPr>
            <w:tcW w:w="1134" w:type="dxa"/>
            <w:vAlign w:val="center"/>
          </w:tcPr>
          <w:p w14:paraId="23172A8A" w14:textId="77777777" w:rsidR="0013753A" w:rsidRPr="0013753A" w:rsidRDefault="0013753A" w:rsidP="009F113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3753A">
              <w:rPr>
                <w:rFonts w:ascii="Verdana" w:hAnsi="Verdana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1134" w:type="dxa"/>
            <w:vAlign w:val="center"/>
          </w:tcPr>
          <w:p w14:paraId="4AC7A9E7" w14:textId="77777777" w:rsidR="0013753A" w:rsidRPr="0013753A" w:rsidRDefault="0013753A" w:rsidP="009F113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3753A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92" w:type="dxa"/>
            <w:vAlign w:val="center"/>
          </w:tcPr>
          <w:p w14:paraId="68CDDE7A" w14:textId="77777777" w:rsidR="0013753A" w:rsidRPr="0013753A" w:rsidRDefault="0013753A" w:rsidP="009F113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3753A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</w:tbl>
    <w:p w14:paraId="488610B1" w14:textId="77777777" w:rsidR="00F960D7" w:rsidRPr="0013753A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5A3B3DC7" w14:textId="77777777" w:rsidR="00F960D7" w:rsidRPr="0013753A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13753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A41DD2" w14:textId="77777777" w:rsidR="002C4F19" w:rsidRDefault="002C4F19">
      <w:r>
        <w:separator/>
      </w:r>
    </w:p>
  </w:endnote>
  <w:endnote w:type="continuationSeparator" w:id="0">
    <w:p w14:paraId="757AAF2B" w14:textId="77777777" w:rsidR="002C4F19" w:rsidRDefault="002C4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71C2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C373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F40078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66DED9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02DD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30A36" w14:textId="77777777" w:rsidR="002C4F19" w:rsidRDefault="002C4F19">
      <w:r>
        <w:separator/>
      </w:r>
    </w:p>
  </w:footnote>
  <w:footnote w:type="continuationSeparator" w:id="0">
    <w:p w14:paraId="57F74186" w14:textId="77777777" w:rsidR="002C4F19" w:rsidRDefault="002C4F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2F93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5210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9DFF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4F19"/>
    <w:rsid w:val="00005838"/>
    <w:rsid w:val="00022322"/>
    <w:rsid w:val="00042497"/>
    <w:rsid w:val="000C1E6F"/>
    <w:rsid w:val="000E4E56"/>
    <w:rsid w:val="0013753A"/>
    <w:rsid w:val="001A1468"/>
    <w:rsid w:val="001B7815"/>
    <w:rsid w:val="001C31ED"/>
    <w:rsid w:val="002B1E4F"/>
    <w:rsid w:val="002B6761"/>
    <w:rsid w:val="002C3E41"/>
    <w:rsid w:val="002C4F19"/>
    <w:rsid w:val="003445A0"/>
    <w:rsid w:val="003A0AFC"/>
    <w:rsid w:val="003D611C"/>
    <w:rsid w:val="003E6BED"/>
    <w:rsid w:val="00431C0B"/>
    <w:rsid w:val="00437CAD"/>
    <w:rsid w:val="004510DE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15F71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D359CB"/>
  <w15:chartTrackingRefBased/>
  <w15:docId w15:val="{25B15F33-3B20-483E-BEC4-5C40AA395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13753A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177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2026-01-29T08:17:00Z</dcterms:created>
  <dcterms:modified xsi:type="dcterms:W3CDTF">2026-01-29T08:18:00Z</dcterms:modified>
</cp:coreProperties>
</file>