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FE43" w14:textId="502F9AC9" w:rsidR="00FB7F50" w:rsidRPr="002245BE" w:rsidRDefault="001C0FE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C0FE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C0FE1">
        <w:rPr>
          <w:sz w:val="22"/>
          <w:szCs w:val="22"/>
        </w:rPr>
        <w:t>2026-01-2</w:t>
      </w:r>
      <w:r w:rsidR="00DA6C07">
        <w:rPr>
          <w:sz w:val="22"/>
          <w:szCs w:val="22"/>
        </w:rPr>
        <w:t>9</w:t>
      </w:r>
    </w:p>
    <w:p w14:paraId="2681294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8C4CE14" w14:textId="77777777" w:rsidR="001C0FE1" w:rsidRPr="001C0FE1" w:rsidRDefault="001C0FE1" w:rsidP="00FB7F50">
      <w:pPr>
        <w:spacing w:after="40"/>
        <w:rPr>
          <w:b/>
          <w:bCs/>
          <w:sz w:val="22"/>
          <w:szCs w:val="22"/>
        </w:rPr>
      </w:pPr>
      <w:r w:rsidRPr="001C0FE1">
        <w:rPr>
          <w:b/>
          <w:bCs/>
          <w:sz w:val="22"/>
          <w:szCs w:val="22"/>
        </w:rPr>
        <w:t>Akademia Górniczo - Hutnicza</w:t>
      </w:r>
    </w:p>
    <w:p w14:paraId="7A6AF310" w14:textId="77777777" w:rsidR="001C0FE1" w:rsidRPr="001C0FE1" w:rsidRDefault="001C0FE1" w:rsidP="00FB7F50">
      <w:pPr>
        <w:spacing w:after="40"/>
        <w:rPr>
          <w:b/>
          <w:bCs/>
          <w:sz w:val="22"/>
          <w:szCs w:val="22"/>
        </w:rPr>
      </w:pPr>
      <w:r w:rsidRPr="001C0FE1">
        <w:rPr>
          <w:b/>
          <w:bCs/>
          <w:sz w:val="22"/>
          <w:szCs w:val="22"/>
        </w:rPr>
        <w:t>im. Stanisława Staszica w Krakowie</w:t>
      </w:r>
    </w:p>
    <w:p w14:paraId="441979EF" w14:textId="73FBB242" w:rsidR="00FB7F50" w:rsidRPr="002245BE" w:rsidRDefault="001C0FE1" w:rsidP="00FB7F50">
      <w:pPr>
        <w:spacing w:after="40"/>
        <w:rPr>
          <w:b/>
          <w:bCs/>
          <w:sz w:val="22"/>
          <w:szCs w:val="22"/>
        </w:rPr>
      </w:pPr>
      <w:r w:rsidRPr="001C0FE1">
        <w:rPr>
          <w:b/>
          <w:bCs/>
          <w:sz w:val="22"/>
          <w:szCs w:val="22"/>
        </w:rPr>
        <w:t>Dział Zamówień Publicznych</w:t>
      </w:r>
    </w:p>
    <w:p w14:paraId="2067AA4E" w14:textId="030584BC" w:rsidR="00FB7F50" w:rsidRPr="002245BE" w:rsidRDefault="001C0FE1" w:rsidP="00FB7F50">
      <w:pPr>
        <w:rPr>
          <w:sz w:val="22"/>
          <w:szCs w:val="22"/>
        </w:rPr>
      </w:pPr>
      <w:r w:rsidRPr="001C0FE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C0FE1">
        <w:rPr>
          <w:sz w:val="22"/>
          <w:szCs w:val="22"/>
        </w:rPr>
        <w:t>30</w:t>
      </w:r>
    </w:p>
    <w:p w14:paraId="43FD3C11" w14:textId="09E0C811" w:rsidR="00FB7F50" w:rsidRPr="002245BE" w:rsidRDefault="001C0FE1" w:rsidP="00FB7F50">
      <w:pPr>
        <w:rPr>
          <w:sz w:val="22"/>
          <w:szCs w:val="22"/>
        </w:rPr>
      </w:pPr>
      <w:r w:rsidRPr="001C0FE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C0FE1">
        <w:rPr>
          <w:sz w:val="22"/>
          <w:szCs w:val="22"/>
        </w:rPr>
        <w:t>Kraków</w:t>
      </w:r>
    </w:p>
    <w:p w14:paraId="64F627D3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262A6B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C0FE1" w:rsidRPr="00607F9B" w14:paraId="41A6CFD2" w14:textId="77777777" w:rsidTr="00EB4958">
        <w:trPr>
          <w:trHeight w:val="638"/>
        </w:trPr>
        <w:tc>
          <w:tcPr>
            <w:tcW w:w="959" w:type="dxa"/>
          </w:tcPr>
          <w:p w14:paraId="5A57BDBB" w14:textId="77777777" w:rsidR="001C0FE1" w:rsidRPr="00607F9B" w:rsidRDefault="001C0FE1" w:rsidP="00EB49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31682DA" w14:textId="768E65A0" w:rsidR="001C0FE1" w:rsidRPr="00607F9B" w:rsidRDefault="001C0FE1" w:rsidP="00EB49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C0FE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C0FE1">
              <w:rPr>
                <w:b/>
                <w:bCs/>
                <w:sz w:val="22"/>
                <w:szCs w:val="22"/>
              </w:rPr>
              <w:t>Dostawa mebli biurowych dla WIMiIP - KC-DE-zp.272-671/25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C0FE1">
              <w:rPr>
                <w:b/>
                <w:sz w:val="22"/>
                <w:szCs w:val="22"/>
              </w:rPr>
              <w:t>KC-DE-zp.272-671/25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E67A76F" w14:textId="77777777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C0FE1" w14:paraId="11C8539B" w14:textId="77777777" w:rsidTr="00EB49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7CA1C4F" w14:textId="60232EB4" w:rsidR="001C0FE1" w:rsidRPr="00D26ED6" w:rsidRDefault="001C0FE1" w:rsidP="00EB49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C0FE1">
              <w:rPr>
                <w:b/>
                <w:sz w:val="22"/>
                <w:szCs w:val="22"/>
              </w:rPr>
              <w:t>Toro Spółka z</w:t>
            </w:r>
            <w:r w:rsidR="00DA6C07">
              <w:rPr>
                <w:b/>
                <w:sz w:val="22"/>
                <w:szCs w:val="22"/>
              </w:rPr>
              <w:t xml:space="preserve"> </w:t>
            </w:r>
            <w:r w:rsidRPr="001C0FE1">
              <w:rPr>
                <w:b/>
                <w:sz w:val="22"/>
                <w:szCs w:val="22"/>
              </w:rPr>
              <w:t>o</w:t>
            </w:r>
            <w:r w:rsidR="00DA6C07">
              <w:rPr>
                <w:b/>
                <w:sz w:val="22"/>
                <w:szCs w:val="22"/>
              </w:rPr>
              <w:t>.</w:t>
            </w:r>
            <w:r w:rsidRPr="001C0FE1">
              <w:rPr>
                <w:b/>
                <w:sz w:val="22"/>
                <w:szCs w:val="22"/>
              </w:rPr>
              <w:t>o</w:t>
            </w:r>
            <w:r w:rsidR="00DA6C07">
              <w:rPr>
                <w:b/>
                <w:sz w:val="22"/>
                <w:szCs w:val="22"/>
              </w:rPr>
              <w:t>.</w:t>
            </w:r>
          </w:p>
          <w:p w14:paraId="2FACCDEE" w14:textId="6D14FC9A" w:rsidR="001C0FE1" w:rsidRPr="009F0E5C" w:rsidRDefault="001C0FE1" w:rsidP="00EB4958">
            <w:pPr>
              <w:jc w:val="both"/>
              <w:rPr>
                <w:bCs/>
                <w:sz w:val="22"/>
                <w:szCs w:val="22"/>
              </w:rPr>
            </w:pPr>
            <w:r w:rsidRPr="001C0FE1">
              <w:rPr>
                <w:bCs/>
                <w:sz w:val="22"/>
                <w:szCs w:val="22"/>
              </w:rPr>
              <w:t>Breń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C0FE1">
              <w:rPr>
                <w:bCs/>
                <w:sz w:val="22"/>
                <w:szCs w:val="22"/>
              </w:rPr>
              <w:t>64a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364E507" w14:textId="7A8BA07B" w:rsidR="001C0FE1" w:rsidRPr="009F0E5C" w:rsidRDefault="001C0FE1" w:rsidP="00EB4958">
            <w:pPr>
              <w:jc w:val="both"/>
              <w:rPr>
                <w:bCs/>
                <w:sz w:val="22"/>
                <w:szCs w:val="22"/>
              </w:rPr>
            </w:pPr>
            <w:r w:rsidRPr="001C0FE1">
              <w:rPr>
                <w:bCs/>
                <w:sz w:val="22"/>
                <w:szCs w:val="22"/>
              </w:rPr>
              <w:t>33-140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C0FE1">
              <w:rPr>
                <w:bCs/>
                <w:sz w:val="22"/>
                <w:szCs w:val="22"/>
              </w:rPr>
              <w:t>lisia góra</w:t>
            </w:r>
          </w:p>
          <w:p w14:paraId="20B2EE8C" w14:textId="77777777" w:rsidR="001C0FE1" w:rsidRDefault="001C0FE1" w:rsidP="00EB49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7642C2" w14:textId="04365981" w:rsidR="001C0FE1" w:rsidRDefault="001C0FE1" w:rsidP="00EB49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C0FE1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C0FE1">
              <w:rPr>
                <w:sz w:val="22"/>
                <w:szCs w:val="22"/>
              </w:rPr>
              <w:t>Dostawa mebli biurowych do pokoju 11 w pawilonie B4  - KC-DE-zp.272-671/25 (1)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2EBD468" w14:textId="0EB1E8BC" w:rsidR="001C0FE1" w:rsidRPr="00211A34" w:rsidRDefault="001C0FE1" w:rsidP="00EB49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C0FE1">
              <w:rPr>
                <w:b/>
                <w:sz w:val="22"/>
                <w:szCs w:val="22"/>
              </w:rPr>
              <w:t>31 980.00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C408202" w14:textId="77777777" w:rsidR="001C0FE1" w:rsidRDefault="001C0FE1" w:rsidP="00EB495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1C0FE1" w14:paraId="6C59B16B" w14:textId="77777777" w:rsidTr="00EB49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A3A2BE4" w14:textId="7756C9A2" w:rsidR="001C0FE1" w:rsidRPr="00D26ED6" w:rsidRDefault="001C0FE1" w:rsidP="00EB49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C0FE1">
              <w:rPr>
                <w:b/>
                <w:sz w:val="22"/>
                <w:szCs w:val="22"/>
              </w:rPr>
              <w:t>Toro Spółka z</w:t>
            </w:r>
            <w:r w:rsidR="00DA6C07">
              <w:rPr>
                <w:b/>
                <w:sz w:val="22"/>
                <w:szCs w:val="22"/>
              </w:rPr>
              <w:t xml:space="preserve"> </w:t>
            </w:r>
            <w:r w:rsidRPr="001C0FE1">
              <w:rPr>
                <w:b/>
                <w:sz w:val="22"/>
                <w:szCs w:val="22"/>
              </w:rPr>
              <w:t>o</w:t>
            </w:r>
            <w:r w:rsidR="00DA6C07">
              <w:rPr>
                <w:b/>
                <w:sz w:val="22"/>
                <w:szCs w:val="22"/>
              </w:rPr>
              <w:t>.</w:t>
            </w:r>
            <w:r w:rsidRPr="001C0FE1">
              <w:rPr>
                <w:b/>
                <w:sz w:val="22"/>
                <w:szCs w:val="22"/>
              </w:rPr>
              <w:t>o</w:t>
            </w:r>
            <w:r w:rsidR="00DA6C07">
              <w:rPr>
                <w:b/>
                <w:sz w:val="22"/>
                <w:szCs w:val="22"/>
              </w:rPr>
              <w:t>.</w:t>
            </w:r>
          </w:p>
          <w:p w14:paraId="04B2C17E" w14:textId="68E16581" w:rsidR="001C0FE1" w:rsidRPr="009F0E5C" w:rsidRDefault="001C0FE1" w:rsidP="00EB4958">
            <w:pPr>
              <w:jc w:val="both"/>
              <w:rPr>
                <w:bCs/>
                <w:sz w:val="22"/>
                <w:szCs w:val="22"/>
              </w:rPr>
            </w:pPr>
            <w:r w:rsidRPr="001C0FE1">
              <w:rPr>
                <w:bCs/>
                <w:sz w:val="22"/>
                <w:szCs w:val="22"/>
              </w:rPr>
              <w:t>Breń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C0FE1">
              <w:rPr>
                <w:bCs/>
                <w:sz w:val="22"/>
                <w:szCs w:val="22"/>
              </w:rPr>
              <w:t>64a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8B5B552" w14:textId="388E3F05" w:rsidR="001C0FE1" w:rsidRPr="009F0E5C" w:rsidRDefault="001C0FE1" w:rsidP="00EB4958">
            <w:pPr>
              <w:jc w:val="both"/>
              <w:rPr>
                <w:bCs/>
                <w:sz w:val="22"/>
                <w:szCs w:val="22"/>
              </w:rPr>
            </w:pPr>
            <w:r w:rsidRPr="001C0FE1">
              <w:rPr>
                <w:bCs/>
                <w:sz w:val="22"/>
                <w:szCs w:val="22"/>
              </w:rPr>
              <w:t>33-140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C0FE1">
              <w:rPr>
                <w:bCs/>
                <w:sz w:val="22"/>
                <w:szCs w:val="22"/>
              </w:rPr>
              <w:t>lisia góra</w:t>
            </w:r>
          </w:p>
          <w:p w14:paraId="4DF9ED9E" w14:textId="77777777" w:rsidR="001C0FE1" w:rsidRDefault="001C0FE1" w:rsidP="00EB49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1DB6A5" w14:textId="4D1B032D" w:rsidR="001C0FE1" w:rsidRDefault="001C0FE1" w:rsidP="00EB49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C0FE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C0FE1">
              <w:rPr>
                <w:sz w:val="22"/>
                <w:szCs w:val="22"/>
              </w:rPr>
              <w:t>Dostawa mebli biurowych do pokoju 14 w pawilonie A2  - KC-DE-zp.272-671/25 (2)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6F48F29" w14:textId="12E0CE18" w:rsidR="001C0FE1" w:rsidRPr="00211A34" w:rsidRDefault="001C0FE1" w:rsidP="00EB49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C0FE1">
              <w:rPr>
                <w:b/>
                <w:sz w:val="22"/>
                <w:szCs w:val="22"/>
              </w:rPr>
              <w:t>7 380.00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F251314" w14:textId="77777777" w:rsidR="001C0FE1" w:rsidRDefault="001C0FE1" w:rsidP="00EB495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1C0FE1" w14:paraId="2244E497" w14:textId="77777777" w:rsidTr="00EB49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54F2EC8" w14:textId="3209E4CD" w:rsidR="001C0FE1" w:rsidRPr="00D26ED6" w:rsidRDefault="001C0FE1" w:rsidP="00EB49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C0FE1">
              <w:rPr>
                <w:b/>
                <w:sz w:val="22"/>
                <w:szCs w:val="22"/>
              </w:rPr>
              <w:t>Toro Spółka z</w:t>
            </w:r>
            <w:r w:rsidR="00DA6C07">
              <w:rPr>
                <w:b/>
                <w:sz w:val="22"/>
                <w:szCs w:val="22"/>
              </w:rPr>
              <w:t xml:space="preserve"> </w:t>
            </w:r>
            <w:r w:rsidRPr="001C0FE1">
              <w:rPr>
                <w:b/>
                <w:sz w:val="22"/>
                <w:szCs w:val="22"/>
              </w:rPr>
              <w:t>o</w:t>
            </w:r>
            <w:r w:rsidR="00DA6C07">
              <w:rPr>
                <w:b/>
                <w:sz w:val="22"/>
                <w:szCs w:val="22"/>
              </w:rPr>
              <w:t>.</w:t>
            </w:r>
            <w:r w:rsidRPr="001C0FE1">
              <w:rPr>
                <w:b/>
                <w:sz w:val="22"/>
                <w:szCs w:val="22"/>
              </w:rPr>
              <w:t>o</w:t>
            </w:r>
            <w:r w:rsidR="00DA6C07">
              <w:rPr>
                <w:b/>
                <w:sz w:val="22"/>
                <w:szCs w:val="22"/>
              </w:rPr>
              <w:t>.</w:t>
            </w:r>
          </w:p>
          <w:p w14:paraId="59C2941C" w14:textId="12CB418A" w:rsidR="001C0FE1" w:rsidRPr="009F0E5C" w:rsidRDefault="001C0FE1" w:rsidP="00EB4958">
            <w:pPr>
              <w:jc w:val="both"/>
              <w:rPr>
                <w:bCs/>
                <w:sz w:val="22"/>
                <w:szCs w:val="22"/>
              </w:rPr>
            </w:pPr>
            <w:r w:rsidRPr="001C0FE1">
              <w:rPr>
                <w:bCs/>
                <w:sz w:val="22"/>
                <w:szCs w:val="22"/>
              </w:rPr>
              <w:t>Breń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C0FE1">
              <w:rPr>
                <w:bCs/>
                <w:sz w:val="22"/>
                <w:szCs w:val="22"/>
              </w:rPr>
              <w:t>64a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8B8CDC4" w14:textId="0E5825B4" w:rsidR="001C0FE1" w:rsidRPr="009F0E5C" w:rsidRDefault="001C0FE1" w:rsidP="00EB4958">
            <w:pPr>
              <w:jc w:val="both"/>
              <w:rPr>
                <w:bCs/>
                <w:sz w:val="22"/>
                <w:szCs w:val="22"/>
              </w:rPr>
            </w:pPr>
            <w:r w:rsidRPr="001C0FE1">
              <w:rPr>
                <w:bCs/>
                <w:sz w:val="22"/>
                <w:szCs w:val="22"/>
              </w:rPr>
              <w:t>33-140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C0FE1">
              <w:rPr>
                <w:bCs/>
                <w:sz w:val="22"/>
                <w:szCs w:val="22"/>
              </w:rPr>
              <w:t>lisia góra</w:t>
            </w:r>
          </w:p>
          <w:p w14:paraId="04BA98A5" w14:textId="77777777" w:rsidR="001C0FE1" w:rsidRDefault="001C0FE1" w:rsidP="00EB49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7EAD83" w14:textId="5F734EAB" w:rsidR="001C0FE1" w:rsidRDefault="001C0FE1" w:rsidP="00EB49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C0FE1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C0FE1">
              <w:rPr>
                <w:sz w:val="22"/>
                <w:szCs w:val="22"/>
              </w:rPr>
              <w:t>Dostawa mebli biurowych do pokoju  318 w pawilonie B5  - KC-DE-zp.272-671/25 (3)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7D33D93" w14:textId="73177856" w:rsidR="001C0FE1" w:rsidRPr="00211A34" w:rsidRDefault="001C0FE1" w:rsidP="00EB49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C0FE1">
              <w:rPr>
                <w:b/>
                <w:sz w:val="22"/>
                <w:szCs w:val="22"/>
              </w:rPr>
              <w:t>7 011.00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EE1914" w14:textId="77777777" w:rsidR="001C0FE1" w:rsidRDefault="001C0FE1" w:rsidP="00EB495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8CDE02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0B93D4D" w14:textId="77777777" w:rsidTr="00596EA3">
        <w:tc>
          <w:tcPr>
            <w:tcW w:w="2169" w:type="dxa"/>
            <w:shd w:val="clear" w:color="auto" w:fill="F3F3F3"/>
          </w:tcPr>
          <w:p w14:paraId="0D1C994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lastRenderedPageBreak/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D3068D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533079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1B67BD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1C0FE1" w:rsidRPr="00834EF4" w14:paraId="6885BDA8" w14:textId="77777777" w:rsidTr="00EB4958">
        <w:tc>
          <w:tcPr>
            <w:tcW w:w="2169" w:type="dxa"/>
          </w:tcPr>
          <w:p w14:paraId="042E1E24" w14:textId="2DB3F229" w:rsidR="001C0FE1" w:rsidRPr="00211A34" w:rsidRDefault="001C0FE1" w:rsidP="00EB49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C0FE1">
              <w:rPr>
                <w:sz w:val="20"/>
                <w:szCs w:val="20"/>
              </w:rPr>
              <w:t>Dostawa mebli biurowych do pokoju 11 w pawilonie B4  - KC-DE-zp.272-671/25 (1)</w:t>
            </w:r>
          </w:p>
        </w:tc>
        <w:tc>
          <w:tcPr>
            <w:tcW w:w="2793" w:type="dxa"/>
          </w:tcPr>
          <w:p w14:paraId="784700CC" w14:textId="0CECE384" w:rsidR="001C0FE1" w:rsidRPr="00211A34" w:rsidRDefault="001C0FE1" w:rsidP="00EB49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C0FE1">
              <w:rPr>
                <w:b/>
                <w:bCs/>
                <w:sz w:val="20"/>
                <w:szCs w:val="20"/>
              </w:rPr>
              <w:t>Toro Spółka zoo</w:t>
            </w:r>
          </w:p>
          <w:p w14:paraId="56F69B60" w14:textId="57EE9CE8" w:rsidR="001C0FE1" w:rsidRPr="00211A34" w:rsidRDefault="001C0FE1" w:rsidP="00EB4958">
            <w:pPr>
              <w:rPr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Breń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C0FE1">
              <w:rPr>
                <w:sz w:val="20"/>
                <w:szCs w:val="20"/>
              </w:rPr>
              <w:t>64a</w:t>
            </w:r>
          </w:p>
          <w:p w14:paraId="4DB3A916" w14:textId="1EE194BC" w:rsidR="001C0FE1" w:rsidRPr="00211A34" w:rsidRDefault="001C0FE1" w:rsidP="00EB4958">
            <w:pPr>
              <w:spacing w:after="40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33-140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C0FE1">
              <w:rPr>
                <w:sz w:val="20"/>
                <w:szCs w:val="20"/>
              </w:rPr>
              <w:t>lisia góra</w:t>
            </w:r>
          </w:p>
        </w:tc>
        <w:tc>
          <w:tcPr>
            <w:tcW w:w="2976" w:type="dxa"/>
          </w:tcPr>
          <w:p w14:paraId="4D713C5E" w14:textId="77777777" w:rsidR="001C0FE1" w:rsidRPr="001C0FE1" w:rsidRDefault="001C0FE1" w:rsidP="00EB4958">
            <w:pPr>
              <w:spacing w:before="40" w:after="40"/>
              <w:rPr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1 - Cena - 60.00</w:t>
            </w:r>
          </w:p>
          <w:p w14:paraId="2186A99B" w14:textId="77777777" w:rsidR="001C0FE1" w:rsidRPr="001C0FE1" w:rsidRDefault="001C0FE1" w:rsidP="00EB4958">
            <w:pPr>
              <w:spacing w:before="40" w:after="40"/>
              <w:rPr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2 - Okres gwarancji - 20.00</w:t>
            </w:r>
          </w:p>
          <w:p w14:paraId="006A8A76" w14:textId="462569A3" w:rsidR="001C0FE1" w:rsidRPr="00211A34" w:rsidRDefault="001C0FE1" w:rsidP="00EB49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3 - Termin realizacji - 0.00</w:t>
            </w:r>
          </w:p>
        </w:tc>
        <w:tc>
          <w:tcPr>
            <w:tcW w:w="1560" w:type="dxa"/>
            <w:vAlign w:val="center"/>
          </w:tcPr>
          <w:p w14:paraId="124E7FB3" w14:textId="0A1C1A59" w:rsidR="001C0FE1" w:rsidRPr="00211A34" w:rsidRDefault="001C0FE1" w:rsidP="00EB4958">
            <w:pPr>
              <w:jc w:val="center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 xml:space="preserve">  80,00</w:t>
            </w:r>
          </w:p>
        </w:tc>
      </w:tr>
      <w:tr w:rsidR="001C0FE1" w:rsidRPr="00834EF4" w14:paraId="36C0B5D2" w14:textId="77777777" w:rsidTr="00EB4958">
        <w:tc>
          <w:tcPr>
            <w:tcW w:w="2169" w:type="dxa"/>
          </w:tcPr>
          <w:p w14:paraId="732B6F5E" w14:textId="709AD8B7" w:rsidR="001C0FE1" w:rsidRPr="00211A34" w:rsidRDefault="001C0FE1" w:rsidP="00EB49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C0FE1">
              <w:rPr>
                <w:sz w:val="20"/>
                <w:szCs w:val="20"/>
              </w:rPr>
              <w:t>Dostawa mebli biurowych do pokoju 11 w pawilonie B4  - KC-DE-zp.272-671/25 (1)</w:t>
            </w:r>
          </w:p>
        </w:tc>
        <w:tc>
          <w:tcPr>
            <w:tcW w:w="2793" w:type="dxa"/>
          </w:tcPr>
          <w:p w14:paraId="645C5B56" w14:textId="5CCCF52E" w:rsidR="001C0FE1" w:rsidRPr="00211A34" w:rsidRDefault="001C0FE1" w:rsidP="00EB49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C0FE1">
              <w:rPr>
                <w:b/>
                <w:bCs/>
                <w:sz w:val="20"/>
                <w:szCs w:val="20"/>
              </w:rPr>
              <w:t>Agnieszka Lach-Korpal Empresa</w:t>
            </w:r>
          </w:p>
          <w:p w14:paraId="4628EB8D" w14:textId="2E2F36B9" w:rsidR="001C0FE1" w:rsidRPr="00211A34" w:rsidRDefault="001C0FE1" w:rsidP="00EB4958">
            <w:pPr>
              <w:rPr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Kokotów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C0FE1">
              <w:rPr>
                <w:sz w:val="20"/>
                <w:szCs w:val="20"/>
              </w:rPr>
              <w:t>660</w:t>
            </w:r>
          </w:p>
          <w:p w14:paraId="2AE15CFC" w14:textId="436C7A0D" w:rsidR="001C0FE1" w:rsidRPr="00211A34" w:rsidRDefault="001C0FE1" w:rsidP="00EB4958">
            <w:pPr>
              <w:spacing w:after="40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32-002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C0FE1">
              <w:rPr>
                <w:sz w:val="20"/>
                <w:szCs w:val="20"/>
              </w:rPr>
              <w:t>Węgrzce Wielkie</w:t>
            </w:r>
          </w:p>
        </w:tc>
        <w:tc>
          <w:tcPr>
            <w:tcW w:w="2976" w:type="dxa"/>
          </w:tcPr>
          <w:p w14:paraId="7E2B5AC0" w14:textId="77777777" w:rsidR="00DA6C07" w:rsidRDefault="00DA6C07" w:rsidP="00EB4958">
            <w:pPr>
              <w:spacing w:before="40" w:after="40"/>
              <w:rPr>
                <w:sz w:val="20"/>
                <w:szCs w:val="20"/>
              </w:rPr>
            </w:pPr>
          </w:p>
          <w:p w14:paraId="66060724" w14:textId="77777777" w:rsidR="00DA6C07" w:rsidRDefault="00DA6C07" w:rsidP="00EB4958">
            <w:pPr>
              <w:spacing w:before="40" w:after="40"/>
              <w:rPr>
                <w:sz w:val="20"/>
                <w:szCs w:val="20"/>
              </w:rPr>
            </w:pPr>
          </w:p>
          <w:p w14:paraId="22B90471" w14:textId="0AE15B70" w:rsidR="001C0FE1" w:rsidRPr="00211A34" w:rsidRDefault="00DA6C07" w:rsidP="00EB495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*</w:t>
            </w:r>
          </w:p>
        </w:tc>
        <w:tc>
          <w:tcPr>
            <w:tcW w:w="1560" w:type="dxa"/>
            <w:vAlign w:val="center"/>
          </w:tcPr>
          <w:p w14:paraId="2EEC352C" w14:textId="12BF1433" w:rsidR="001C0FE1" w:rsidRPr="00211A34" w:rsidRDefault="001C0FE1" w:rsidP="00EB4958">
            <w:pPr>
              <w:jc w:val="center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 xml:space="preserve">  </w:t>
            </w:r>
            <w:r w:rsidR="00DA6C07">
              <w:rPr>
                <w:sz w:val="20"/>
                <w:szCs w:val="20"/>
              </w:rPr>
              <w:t>*</w:t>
            </w:r>
          </w:p>
        </w:tc>
      </w:tr>
      <w:tr w:rsidR="001C0FE1" w:rsidRPr="00834EF4" w14:paraId="33247FE8" w14:textId="77777777" w:rsidTr="00EB4958">
        <w:tc>
          <w:tcPr>
            <w:tcW w:w="2169" w:type="dxa"/>
          </w:tcPr>
          <w:p w14:paraId="1D7368DB" w14:textId="79A8668C" w:rsidR="001C0FE1" w:rsidRPr="00211A34" w:rsidRDefault="001C0FE1" w:rsidP="00EB49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C0FE1">
              <w:rPr>
                <w:sz w:val="20"/>
                <w:szCs w:val="20"/>
              </w:rPr>
              <w:t>Dostawa mebli biurowych do pokoju 14 w pawilonie A2  - KC-DE-zp.272-671/25 (2)</w:t>
            </w:r>
          </w:p>
        </w:tc>
        <w:tc>
          <w:tcPr>
            <w:tcW w:w="2793" w:type="dxa"/>
          </w:tcPr>
          <w:p w14:paraId="6F8A6E60" w14:textId="74A27762" w:rsidR="001C0FE1" w:rsidRPr="00211A34" w:rsidRDefault="001C0FE1" w:rsidP="00EB49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C0FE1">
              <w:rPr>
                <w:b/>
                <w:bCs/>
                <w:sz w:val="20"/>
                <w:szCs w:val="20"/>
              </w:rPr>
              <w:t>Toro Spółka zoo</w:t>
            </w:r>
          </w:p>
          <w:p w14:paraId="2CB94A65" w14:textId="19F8D44D" w:rsidR="001C0FE1" w:rsidRPr="00211A34" w:rsidRDefault="001C0FE1" w:rsidP="00EB4958">
            <w:pPr>
              <w:rPr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Breń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C0FE1">
              <w:rPr>
                <w:sz w:val="20"/>
                <w:szCs w:val="20"/>
              </w:rPr>
              <w:t>64a</w:t>
            </w:r>
          </w:p>
          <w:p w14:paraId="5B67BF5C" w14:textId="14F300B6" w:rsidR="001C0FE1" w:rsidRPr="00211A34" w:rsidRDefault="001C0FE1" w:rsidP="00EB4958">
            <w:pPr>
              <w:spacing w:after="40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33-140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C0FE1">
              <w:rPr>
                <w:sz w:val="20"/>
                <w:szCs w:val="20"/>
              </w:rPr>
              <w:t>lisia góra</w:t>
            </w:r>
          </w:p>
        </w:tc>
        <w:tc>
          <w:tcPr>
            <w:tcW w:w="2976" w:type="dxa"/>
          </w:tcPr>
          <w:p w14:paraId="6F31A840" w14:textId="77777777" w:rsidR="001C0FE1" w:rsidRPr="001C0FE1" w:rsidRDefault="001C0FE1" w:rsidP="00EB4958">
            <w:pPr>
              <w:spacing w:before="40" w:after="40"/>
              <w:rPr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1 - Cena - 60.00</w:t>
            </w:r>
          </w:p>
          <w:p w14:paraId="18DF3834" w14:textId="77777777" w:rsidR="001C0FE1" w:rsidRPr="001C0FE1" w:rsidRDefault="001C0FE1" w:rsidP="00EB4958">
            <w:pPr>
              <w:spacing w:before="40" w:after="40"/>
              <w:rPr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2 - Okres gwarancji - 20.00</w:t>
            </w:r>
          </w:p>
          <w:p w14:paraId="36250EE1" w14:textId="467BD4CB" w:rsidR="001C0FE1" w:rsidRPr="00211A34" w:rsidRDefault="001C0FE1" w:rsidP="00EB49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3 - Termin realizacji - 0.00</w:t>
            </w:r>
          </w:p>
        </w:tc>
        <w:tc>
          <w:tcPr>
            <w:tcW w:w="1560" w:type="dxa"/>
            <w:vAlign w:val="center"/>
          </w:tcPr>
          <w:p w14:paraId="46B89B24" w14:textId="54AE92F9" w:rsidR="001C0FE1" w:rsidRPr="00211A34" w:rsidRDefault="001C0FE1" w:rsidP="00EB4958">
            <w:pPr>
              <w:jc w:val="center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 xml:space="preserve">  80,00</w:t>
            </w:r>
          </w:p>
        </w:tc>
      </w:tr>
      <w:tr w:rsidR="00DA6C07" w:rsidRPr="00834EF4" w14:paraId="19600ABE" w14:textId="77777777" w:rsidTr="00EB4958">
        <w:tc>
          <w:tcPr>
            <w:tcW w:w="2169" w:type="dxa"/>
          </w:tcPr>
          <w:p w14:paraId="4849472E" w14:textId="043B2E4C" w:rsidR="00DA6C07" w:rsidRPr="00211A34" w:rsidRDefault="00DA6C07" w:rsidP="00DA6C0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C0FE1">
              <w:rPr>
                <w:sz w:val="20"/>
                <w:szCs w:val="20"/>
              </w:rPr>
              <w:t>Dostawa mebli biurowych do pokoju 14 w pawilonie A2  - KC-DE-zp.272-671/25 (2)</w:t>
            </w:r>
          </w:p>
        </w:tc>
        <w:tc>
          <w:tcPr>
            <w:tcW w:w="2793" w:type="dxa"/>
          </w:tcPr>
          <w:p w14:paraId="3E3C78B1" w14:textId="5D4E23A7" w:rsidR="00DA6C07" w:rsidRPr="00211A34" w:rsidRDefault="00DA6C07" w:rsidP="00DA6C0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C0FE1">
              <w:rPr>
                <w:b/>
                <w:bCs/>
                <w:sz w:val="20"/>
                <w:szCs w:val="20"/>
              </w:rPr>
              <w:t>Agnieszka Lach-Korpal Empresa</w:t>
            </w:r>
          </w:p>
          <w:p w14:paraId="30EEF4FE" w14:textId="39F51D78" w:rsidR="00DA6C07" w:rsidRPr="00211A34" w:rsidRDefault="00DA6C07" w:rsidP="00DA6C07">
            <w:pPr>
              <w:rPr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Kokotów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C0FE1">
              <w:rPr>
                <w:sz w:val="20"/>
                <w:szCs w:val="20"/>
              </w:rPr>
              <w:t>660</w:t>
            </w:r>
          </w:p>
          <w:p w14:paraId="5A39942E" w14:textId="2B6F4C90" w:rsidR="00DA6C07" w:rsidRPr="00211A34" w:rsidRDefault="00DA6C07" w:rsidP="00DA6C07">
            <w:pPr>
              <w:spacing w:after="40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32-002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C0FE1">
              <w:rPr>
                <w:sz w:val="20"/>
                <w:szCs w:val="20"/>
              </w:rPr>
              <w:t>Węgrzce Wielkie</w:t>
            </w:r>
          </w:p>
        </w:tc>
        <w:tc>
          <w:tcPr>
            <w:tcW w:w="2976" w:type="dxa"/>
          </w:tcPr>
          <w:p w14:paraId="6E60FF3D" w14:textId="77777777" w:rsidR="00DA6C07" w:rsidRDefault="00DA6C07" w:rsidP="00DA6C07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</w:t>
            </w:r>
          </w:p>
          <w:p w14:paraId="4ED27348" w14:textId="77777777" w:rsidR="00DA6C07" w:rsidRDefault="00DA6C07" w:rsidP="00DA6C07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</w:t>
            </w:r>
          </w:p>
          <w:p w14:paraId="6DF695BB" w14:textId="0DD66D61" w:rsidR="00DA6C07" w:rsidRPr="00211A34" w:rsidRDefault="00DA6C07" w:rsidP="00DA6C07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</w:t>
            </w:r>
            <w:r>
              <w:rPr>
                <w:sz w:val="20"/>
                <w:szCs w:val="20"/>
              </w:rPr>
              <w:t>*</w:t>
            </w:r>
          </w:p>
        </w:tc>
        <w:tc>
          <w:tcPr>
            <w:tcW w:w="1560" w:type="dxa"/>
            <w:vAlign w:val="center"/>
          </w:tcPr>
          <w:p w14:paraId="27DB0BCA" w14:textId="09F85EAC" w:rsidR="00DA6C07" w:rsidRPr="00211A34" w:rsidRDefault="00DA6C07" w:rsidP="00DA6C07">
            <w:pPr>
              <w:jc w:val="center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*</w:t>
            </w:r>
          </w:p>
        </w:tc>
      </w:tr>
      <w:tr w:rsidR="001C0FE1" w:rsidRPr="00834EF4" w14:paraId="639F423F" w14:textId="77777777" w:rsidTr="00EB4958">
        <w:tc>
          <w:tcPr>
            <w:tcW w:w="2169" w:type="dxa"/>
          </w:tcPr>
          <w:p w14:paraId="1D0856E4" w14:textId="394642D4" w:rsidR="001C0FE1" w:rsidRPr="00211A34" w:rsidRDefault="001C0FE1" w:rsidP="00EB49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C0FE1">
              <w:rPr>
                <w:sz w:val="20"/>
                <w:szCs w:val="20"/>
              </w:rPr>
              <w:t>Dostawa mebli biurowych do pokoju  318 w pawilonie B5  - KC-DE-zp.272-671/25 (3)</w:t>
            </w:r>
          </w:p>
        </w:tc>
        <w:tc>
          <w:tcPr>
            <w:tcW w:w="2793" w:type="dxa"/>
          </w:tcPr>
          <w:p w14:paraId="63FA284A" w14:textId="2DACA763" w:rsidR="001C0FE1" w:rsidRPr="00211A34" w:rsidRDefault="001C0FE1" w:rsidP="00EB49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C0FE1">
              <w:rPr>
                <w:b/>
                <w:bCs/>
                <w:sz w:val="20"/>
                <w:szCs w:val="20"/>
              </w:rPr>
              <w:t>Toro Spółka zoo</w:t>
            </w:r>
          </w:p>
          <w:p w14:paraId="0EE89952" w14:textId="4F8D36FC" w:rsidR="001C0FE1" w:rsidRPr="00211A34" w:rsidRDefault="001C0FE1" w:rsidP="00EB4958">
            <w:pPr>
              <w:rPr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Breń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C0FE1">
              <w:rPr>
                <w:sz w:val="20"/>
                <w:szCs w:val="20"/>
              </w:rPr>
              <w:t>64a</w:t>
            </w:r>
          </w:p>
          <w:p w14:paraId="0C4E8AA0" w14:textId="1D4131CF" w:rsidR="001C0FE1" w:rsidRPr="00211A34" w:rsidRDefault="001C0FE1" w:rsidP="00EB4958">
            <w:pPr>
              <w:spacing w:after="40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33-140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C0FE1">
              <w:rPr>
                <w:sz w:val="20"/>
                <w:szCs w:val="20"/>
              </w:rPr>
              <w:t>lisia góra</w:t>
            </w:r>
          </w:p>
        </w:tc>
        <w:tc>
          <w:tcPr>
            <w:tcW w:w="2976" w:type="dxa"/>
          </w:tcPr>
          <w:p w14:paraId="46AA3BD3" w14:textId="77777777" w:rsidR="001C0FE1" w:rsidRPr="001C0FE1" w:rsidRDefault="001C0FE1" w:rsidP="00EB4958">
            <w:pPr>
              <w:spacing w:before="40" w:after="40"/>
              <w:rPr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1 - Cena - 60.00</w:t>
            </w:r>
          </w:p>
          <w:p w14:paraId="3FCABB6A" w14:textId="77777777" w:rsidR="001C0FE1" w:rsidRPr="001C0FE1" w:rsidRDefault="001C0FE1" w:rsidP="00EB4958">
            <w:pPr>
              <w:spacing w:before="40" w:after="40"/>
              <w:rPr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2 - Okres gwarancji - 20.00</w:t>
            </w:r>
          </w:p>
          <w:p w14:paraId="3C28D991" w14:textId="5F84AD4B" w:rsidR="001C0FE1" w:rsidRPr="00211A34" w:rsidRDefault="001C0FE1" w:rsidP="00EB49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3 - Termin realizacji - 0.00</w:t>
            </w:r>
          </w:p>
        </w:tc>
        <w:tc>
          <w:tcPr>
            <w:tcW w:w="1560" w:type="dxa"/>
            <w:vAlign w:val="center"/>
          </w:tcPr>
          <w:p w14:paraId="062F676C" w14:textId="0F0D8BEA" w:rsidR="001C0FE1" w:rsidRPr="00211A34" w:rsidRDefault="001C0FE1" w:rsidP="00EB4958">
            <w:pPr>
              <w:jc w:val="center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 xml:space="preserve">  80,00</w:t>
            </w:r>
          </w:p>
        </w:tc>
      </w:tr>
      <w:tr w:rsidR="00DA6C07" w:rsidRPr="00834EF4" w14:paraId="679D5BA5" w14:textId="77777777" w:rsidTr="00EB4958">
        <w:tc>
          <w:tcPr>
            <w:tcW w:w="2169" w:type="dxa"/>
          </w:tcPr>
          <w:p w14:paraId="15BD41B0" w14:textId="772254B2" w:rsidR="00DA6C07" w:rsidRPr="00211A34" w:rsidRDefault="00DA6C07" w:rsidP="00DA6C0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C0FE1">
              <w:rPr>
                <w:sz w:val="20"/>
                <w:szCs w:val="20"/>
              </w:rPr>
              <w:t>Dostawa mebli biurowych do pokoju  318 w pawilonie B5  - KC-DE-zp.272-671/25 (3)</w:t>
            </w:r>
          </w:p>
        </w:tc>
        <w:tc>
          <w:tcPr>
            <w:tcW w:w="2793" w:type="dxa"/>
          </w:tcPr>
          <w:p w14:paraId="188DC0D3" w14:textId="68D594E1" w:rsidR="00DA6C07" w:rsidRPr="00211A34" w:rsidRDefault="00DA6C07" w:rsidP="00DA6C0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C0FE1">
              <w:rPr>
                <w:b/>
                <w:bCs/>
                <w:sz w:val="20"/>
                <w:szCs w:val="20"/>
              </w:rPr>
              <w:t>Agnieszka Lach-Korpal Empresa</w:t>
            </w:r>
          </w:p>
          <w:p w14:paraId="112B27DC" w14:textId="1A2D36E7" w:rsidR="00DA6C07" w:rsidRPr="00211A34" w:rsidRDefault="00DA6C07" w:rsidP="00DA6C07">
            <w:pPr>
              <w:rPr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Kokotów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C0FE1">
              <w:rPr>
                <w:sz w:val="20"/>
                <w:szCs w:val="20"/>
              </w:rPr>
              <w:t>660</w:t>
            </w:r>
          </w:p>
          <w:p w14:paraId="3FA4E828" w14:textId="1B83D17B" w:rsidR="00DA6C07" w:rsidRPr="00211A34" w:rsidRDefault="00DA6C07" w:rsidP="00DA6C07">
            <w:pPr>
              <w:spacing w:after="40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>32-002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C0FE1">
              <w:rPr>
                <w:sz w:val="20"/>
                <w:szCs w:val="20"/>
              </w:rPr>
              <w:t>Węgrzce Wielkie</w:t>
            </w:r>
          </w:p>
        </w:tc>
        <w:tc>
          <w:tcPr>
            <w:tcW w:w="2976" w:type="dxa"/>
          </w:tcPr>
          <w:p w14:paraId="5B9B825C" w14:textId="77777777" w:rsidR="00DA6C07" w:rsidRDefault="00DA6C07" w:rsidP="00DA6C07">
            <w:pPr>
              <w:spacing w:before="40" w:after="40"/>
              <w:rPr>
                <w:sz w:val="20"/>
                <w:szCs w:val="20"/>
              </w:rPr>
            </w:pPr>
          </w:p>
          <w:p w14:paraId="25A6BB5F" w14:textId="77777777" w:rsidR="00DA6C07" w:rsidRDefault="00DA6C07" w:rsidP="00DA6C07">
            <w:pPr>
              <w:spacing w:before="40" w:after="40"/>
              <w:rPr>
                <w:sz w:val="20"/>
                <w:szCs w:val="20"/>
              </w:rPr>
            </w:pPr>
          </w:p>
          <w:p w14:paraId="346B1A14" w14:textId="6D85C135" w:rsidR="00DA6C07" w:rsidRPr="00211A34" w:rsidRDefault="00DA6C07" w:rsidP="00DA6C07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</w:t>
            </w:r>
            <w:r>
              <w:rPr>
                <w:sz w:val="20"/>
                <w:szCs w:val="20"/>
              </w:rPr>
              <w:t>*</w:t>
            </w:r>
          </w:p>
        </w:tc>
        <w:tc>
          <w:tcPr>
            <w:tcW w:w="1560" w:type="dxa"/>
            <w:vAlign w:val="center"/>
          </w:tcPr>
          <w:p w14:paraId="0BD4390D" w14:textId="696EECEA" w:rsidR="00DA6C07" w:rsidRPr="00211A34" w:rsidRDefault="00DA6C07" w:rsidP="00DA6C07">
            <w:pPr>
              <w:jc w:val="center"/>
              <w:rPr>
                <w:color w:val="000000"/>
                <w:sz w:val="20"/>
                <w:szCs w:val="20"/>
              </w:rPr>
            </w:pPr>
            <w:r w:rsidRPr="001C0FE1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*</w:t>
            </w:r>
          </w:p>
        </w:tc>
      </w:tr>
    </w:tbl>
    <w:p w14:paraId="2573785E" w14:textId="62480B4E" w:rsidR="008642B3" w:rsidRPr="00B464D3" w:rsidRDefault="00DA6C07" w:rsidP="00DA6C07">
      <w:pPr>
        <w:tabs>
          <w:tab w:val="left" w:pos="8820"/>
        </w:tabs>
        <w:spacing w:before="360" w:after="1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*Zamawiający nie przyznawał punktów, oferta Wykonawcy została odzrucona.</w:t>
      </w: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480BD" w14:textId="77777777" w:rsidR="00E07747" w:rsidRDefault="00E07747">
      <w:r>
        <w:separator/>
      </w:r>
    </w:p>
  </w:endnote>
  <w:endnote w:type="continuationSeparator" w:id="0">
    <w:p w14:paraId="090B529F" w14:textId="77777777" w:rsidR="00E07747" w:rsidRDefault="00E07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9734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92AE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5F95A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DFCAE7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9B2F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5367E" w14:textId="77777777" w:rsidR="00E07747" w:rsidRDefault="00E07747">
      <w:r>
        <w:separator/>
      </w:r>
    </w:p>
  </w:footnote>
  <w:footnote w:type="continuationSeparator" w:id="0">
    <w:p w14:paraId="059B029B" w14:textId="77777777" w:rsidR="00E07747" w:rsidRDefault="00E077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BB4B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C9FE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3671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747"/>
    <w:rsid w:val="00022322"/>
    <w:rsid w:val="00042497"/>
    <w:rsid w:val="000C1E6F"/>
    <w:rsid w:val="000E4E56"/>
    <w:rsid w:val="001A1468"/>
    <w:rsid w:val="001B7815"/>
    <w:rsid w:val="001C0FE1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DA6C07"/>
    <w:rsid w:val="00E07747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8DCF30"/>
  <w15:chartTrackingRefBased/>
  <w15:docId w15:val="{4997F73D-9D89-4D8D-A7E3-3B9702A91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444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2026-01-28T08:30:00Z</dcterms:created>
  <dcterms:modified xsi:type="dcterms:W3CDTF">2026-01-28T08:32:00Z</dcterms:modified>
</cp:coreProperties>
</file>