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36EDA" w:rsidRPr="00FA626C" w:rsidRDefault="000D3284" w:rsidP="00B36EDA">
      <w:pPr>
        <w:spacing w:after="600"/>
        <w:jc w:val="right"/>
        <w:rPr>
          <w:sz w:val="22"/>
          <w:szCs w:val="22"/>
        </w:rPr>
      </w:pPr>
      <w:bookmarkStart w:id="0" w:name="_Hlk53520193"/>
      <w:r w:rsidRPr="00FA626C">
        <w:rPr>
          <w:sz w:val="22"/>
          <w:szCs w:val="22"/>
        </w:rPr>
        <w:t>Kraków</w:t>
      </w:r>
      <w:r w:rsidR="00B36EDA" w:rsidRPr="00FA626C">
        <w:rPr>
          <w:sz w:val="22"/>
          <w:szCs w:val="22"/>
        </w:rPr>
        <w:t xml:space="preserve"> dnia:</w:t>
      </w:r>
      <w:r w:rsidR="00F46E0C">
        <w:rPr>
          <w:sz w:val="22"/>
          <w:szCs w:val="22"/>
        </w:rPr>
        <w:t xml:space="preserve"> </w:t>
      </w:r>
      <w:r w:rsidR="009B23CC">
        <w:rPr>
          <w:sz w:val="22"/>
          <w:szCs w:val="22"/>
        </w:rPr>
        <w:t>28.01.2026</w:t>
      </w:r>
    </w:p>
    <w:p w:rsidR="000D3284" w:rsidRPr="00FA626C" w:rsidRDefault="000D3284" w:rsidP="00B36EDA">
      <w:pPr>
        <w:spacing w:line="360" w:lineRule="auto"/>
        <w:ind w:right="3969"/>
        <w:rPr>
          <w:b/>
          <w:bCs/>
          <w:sz w:val="22"/>
          <w:szCs w:val="22"/>
        </w:rPr>
      </w:pPr>
      <w:r w:rsidRPr="00FA626C">
        <w:rPr>
          <w:b/>
          <w:bCs/>
          <w:sz w:val="22"/>
          <w:szCs w:val="22"/>
        </w:rPr>
        <w:t>Szpital Miejski Specjalistyczny</w:t>
      </w:r>
    </w:p>
    <w:p w:rsidR="000D3284" w:rsidRPr="00FA626C" w:rsidRDefault="000D3284" w:rsidP="00B36EDA">
      <w:pPr>
        <w:spacing w:line="360" w:lineRule="auto"/>
        <w:ind w:right="3969"/>
        <w:rPr>
          <w:b/>
          <w:bCs/>
          <w:sz w:val="22"/>
          <w:szCs w:val="22"/>
        </w:rPr>
      </w:pPr>
      <w:r w:rsidRPr="00FA626C">
        <w:rPr>
          <w:b/>
          <w:bCs/>
          <w:sz w:val="22"/>
          <w:szCs w:val="22"/>
        </w:rPr>
        <w:t>im. Gabriela Narutowicza w Krakowie</w:t>
      </w:r>
    </w:p>
    <w:p w:rsidR="00B36EDA" w:rsidRPr="00FA626C" w:rsidRDefault="000D3284" w:rsidP="00B36EDA">
      <w:pPr>
        <w:spacing w:line="360" w:lineRule="auto"/>
        <w:ind w:right="3969"/>
        <w:rPr>
          <w:sz w:val="22"/>
          <w:szCs w:val="22"/>
        </w:rPr>
      </w:pPr>
      <w:r w:rsidRPr="00FA626C">
        <w:rPr>
          <w:sz w:val="22"/>
          <w:szCs w:val="22"/>
        </w:rPr>
        <w:t>ul. Prądnicka</w:t>
      </w:r>
      <w:r w:rsidR="00B36EDA" w:rsidRPr="00FA626C">
        <w:rPr>
          <w:sz w:val="22"/>
          <w:szCs w:val="22"/>
        </w:rPr>
        <w:t xml:space="preserve"> </w:t>
      </w:r>
      <w:r w:rsidRPr="00FA626C">
        <w:rPr>
          <w:sz w:val="22"/>
          <w:szCs w:val="22"/>
        </w:rPr>
        <w:t>35-37</w:t>
      </w:r>
    </w:p>
    <w:p w:rsidR="00B36EDA" w:rsidRPr="00FA626C" w:rsidRDefault="000D3284" w:rsidP="00B36EDA">
      <w:pPr>
        <w:ind w:right="3969"/>
        <w:rPr>
          <w:sz w:val="22"/>
          <w:szCs w:val="22"/>
        </w:rPr>
      </w:pPr>
      <w:r w:rsidRPr="00FA626C">
        <w:rPr>
          <w:sz w:val="22"/>
          <w:szCs w:val="22"/>
        </w:rPr>
        <w:t>31-202</w:t>
      </w:r>
      <w:r w:rsidR="00B36EDA" w:rsidRPr="00FA626C">
        <w:rPr>
          <w:sz w:val="22"/>
          <w:szCs w:val="22"/>
        </w:rPr>
        <w:t xml:space="preserve"> </w:t>
      </w:r>
      <w:r w:rsidRPr="00FA626C">
        <w:rPr>
          <w:sz w:val="22"/>
          <w:szCs w:val="22"/>
        </w:rPr>
        <w:t>Kraków</w:t>
      </w:r>
    </w:p>
    <w:p w:rsidR="00B36EDA" w:rsidRPr="00FA626C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FA626C" w:rsidTr="00B36EDA">
        <w:tc>
          <w:tcPr>
            <w:tcW w:w="9923" w:type="dxa"/>
            <w:shd w:val="clear" w:color="auto" w:fill="F2F2F2"/>
            <w:hideMark/>
          </w:tcPr>
          <w:p w:rsidR="00B36EDA" w:rsidRPr="00FA626C" w:rsidRDefault="003A4E97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8"/>
                <w:szCs w:val="28"/>
              </w:rPr>
            </w:pPr>
            <w:r>
              <w:rPr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:rsidR="00B36EDA" w:rsidRPr="00FA626C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FA626C">
              <w:rPr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B36EDA" w:rsidRPr="00FA626C" w:rsidRDefault="00B36EDA" w:rsidP="00B36EDA">
      <w:pPr>
        <w:keepNext/>
        <w:spacing w:after="240"/>
        <w:outlineLvl w:val="0"/>
        <w:rPr>
          <w:b/>
          <w:sz w:val="22"/>
          <w:szCs w:val="22"/>
        </w:rPr>
      </w:pPr>
    </w:p>
    <w:p w:rsidR="00B36EDA" w:rsidRPr="00FA626C" w:rsidRDefault="00B36EDA" w:rsidP="00B36ED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FA626C">
        <w:rPr>
          <w:rFonts w:eastAsia="Calibri"/>
          <w:sz w:val="22"/>
          <w:szCs w:val="22"/>
          <w:lang w:eastAsia="en-US"/>
        </w:rPr>
        <w:t xml:space="preserve">Dotyczy </w:t>
      </w:r>
      <w:r w:rsidRPr="00FA626C">
        <w:rPr>
          <w:sz w:val="22"/>
          <w:szCs w:val="22"/>
        </w:rPr>
        <w:t>postępowania o udzielenie zamówienia publicznego</w:t>
      </w:r>
      <w:r w:rsidRPr="00FA626C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FA626C" w:rsidTr="00B36EDA">
        <w:tc>
          <w:tcPr>
            <w:tcW w:w="2269" w:type="dxa"/>
          </w:tcPr>
          <w:p w:rsidR="00B36EDA" w:rsidRPr="00FA626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:rsidR="00B36EDA" w:rsidRPr="00FA626C" w:rsidRDefault="000D328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A626C">
              <w:rPr>
                <w:b/>
                <w:sz w:val="22"/>
                <w:szCs w:val="22"/>
              </w:rPr>
              <w:t>Zakup i dostawa nici chirurgicznych III</w:t>
            </w:r>
          </w:p>
        </w:tc>
      </w:tr>
      <w:tr w:rsidR="000D3284" w:rsidRPr="00FA626C" w:rsidTr="003900FB">
        <w:tc>
          <w:tcPr>
            <w:tcW w:w="2269" w:type="dxa"/>
          </w:tcPr>
          <w:p w:rsidR="000D3284" w:rsidRPr="00FA626C" w:rsidRDefault="000D3284" w:rsidP="003900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:rsidR="000D3284" w:rsidRPr="00FA626C" w:rsidRDefault="000D3284" w:rsidP="003900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A626C">
              <w:rPr>
                <w:b/>
                <w:sz w:val="22"/>
                <w:szCs w:val="22"/>
              </w:rPr>
              <w:t>ZP/72/2025</w:t>
            </w:r>
          </w:p>
        </w:tc>
      </w:tr>
    </w:tbl>
    <w:p w:rsidR="00B36EDA" w:rsidRPr="00FA626C" w:rsidRDefault="00B36EDA" w:rsidP="00B36EDA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</w:p>
    <w:p w:rsidR="00B36EDA" w:rsidRPr="00FA626C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sz w:val="22"/>
          <w:szCs w:val="22"/>
        </w:rPr>
      </w:pPr>
      <w:r w:rsidRPr="00FA626C">
        <w:rPr>
          <w:sz w:val="22"/>
          <w:szCs w:val="22"/>
        </w:rPr>
        <w:t>Zamawiający, działając na podstawie art. 253 ust. 1 pkt. 1 i ust. 2 ustawy z dnia 11 września 2019r. Prawo zamówień publicznych,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D3284" w:rsidRPr="00FA626C" w:rsidTr="000D328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284" w:rsidRPr="00FA626C" w:rsidRDefault="000D3284" w:rsidP="00FA626C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PAKIET 2 -</w:t>
            </w:r>
            <w:r w:rsidR="00FA626C">
              <w:rPr>
                <w:sz w:val="22"/>
                <w:szCs w:val="22"/>
              </w:rPr>
              <w:t xml:space="preserve"> </w:t>
            </w:r>
            <w:r w:rsidRPr="00FA626C">
              <w:rPr>
                <w:sz w:val="22"/>
                <w:szCs w:val="22"/>
              </w:rPr>
              <w:t>SZEW WCHŁANIALNY, SYNTETYCZNY,  PLECIONY, POWLEKANY, OKRES EFEKTYWNEGO PODTRZYMYWANIA TKANKI</w:t>
            </w:r>
            <w:r w:rsidR="00FA626C">
              <w:rPr>
                <w:sz w:val="22"/>
                <w:szCs w:val="22"/>
              </w:rPr>
              <w:t xml:space="preserve"> </w:t>
            </w:r>
            <w:r w:rsidRPr="00FA626C">
              <w:rPr>
                <w:sz w:val="22"/>
                <w:szCs w:val="22"/>
              </w:rPr>
              <w:t>28-35</w:t>
            </w:r>
            <w:r w:rsidR="00FA626C">
              <w:rPr>
                <w:sz w:val="22"/>
                <w:szCs w:val="22"/>
              </w:rPr>
              <w:t xml:space="preserve"> </w:t>
            </w:r>
            <w:r w:rsidRPr="00FA626C">
              <w:rPr>
                <w:sz w:val="22"/>
                <w:szCs w:val="22"/>
              </w:rPr>
              <w:t>DNI, OKRES CAŁKOWITEGO WCHŁONIĘCIA MASY SZWU MAKSYMALNIE 70 DNI</w:t>
            </w:r>
          </w:p>
          <w:p w:rsidR="000D3284" w:rsidRPr="00FA626C" w:rsidRDefault="000D3284" w:rsidP="003900FB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FA626C">
              <w:rPr>
                <w:b/>
                <w:sz w:val="22"/>
                <w:szCs w:val="22"/>
              </w:rPr>
              <w:t>YAVO Sp. z o. o.</w:t>
            </w:r>
          </w:p>
          <w:p w:rsidR="000D3284" w:rsidRPr="00FA626C" w:rsidRDefault="000D3284" w:rsidP="003900FB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FA626C">
              <w:rPr>
                <w:bCs/>
                <w:sz w:val="22"/>
                <w:szCs w:val="22"/>
              </w:rPr>
              <w:t xml:space="preserve">ul. Bawełniana 17 </w:t>
            </w:r>
          </w:p>
          <w:p w:rsidR="000D3284" w:rsidRPr="00FA626C" w:rsidRDefault="000D3284" w:rsidP="003900F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FA626C">
              <w:rPr>
                <w:bCs/>
                <w:sz w:val="22"/>
                <w:szCs w:val="22"/>
              </w:rPr>
              <w:t>97-400 Bełchatów</w:t>
            </w:r>
          </w:p>
          <w:p w:rsidR="000D3284" w:rsidRPr="00FA626C" w:rsidRDefault="000D3284" w:rsidP="003900FB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FA626C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FA626C">
              <w:rPr>
                <w:color w:val="000000"/>
                <w:sz w:val="22"/>
                <w:szCs w:val="22"/>
              </w:rPr>
              <w:t>:</w:t>
            </w:r>
          </w:p>
          <w:p w:rsidR="000D3284" w:rsidRPr="00FA626C" w:rsidRDefault="000D3284" w:rsidP="003900F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Jedyna złożona oferta, spełnia wymagania Zamawiającego.</w:t>
            </w:r>
          </w:p>
        </w:tc>
      </w:tr>
      <w:tr w:rsidR="000D3284" w:rsidRPr="00FA626C" w:rsidTr="000D328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284" w:rsidRPr="00FA626C" w:rsidRDefault="000D3284" w:rsidP="003900FB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PAKIET 3 - SZEW WCHŁANIALNY, SYNTETYCZNY, PLECIONY, POWLEKANY, OKRES PODTRZYMYWANIA TKANKI 10-14  DNI, OKRES CAŁKOWITEGO WCHŁONIĘCIA  MASY SZWU MAKSYMALNIE 42 DNI</w:t>
            </w:r>
          </w:p>
          <w:p w:rsidR="000D3284" w:rsidRPr="00FA626C" w:rsidRDefault="000D3284" w:rsidP="003900FB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FA626C">
              <w:rPr>
                <w:b/>
                <w:sz w:val="22"/>
                <w:szCs w:val="22"/>
              </w:rPr>
              <w:t>YAVO Sp. z o. o.</w:t>
            </w:r>
          </w:p>
          <w:p w:rsidR="000D3284" w:rsidRPr="00FA626C" w:rsidRDefault="000D3284" w:rsidP="003900FB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FA626C">
              <w:rPr>
                <w:bCs/>
                <w:sz w:val="22"/>
                <w:szCs w:val="22"/>
              </w:rPr>
              <w:t xml:space="preserve">ul. Bawełniana 17 </w:t>
            </w:r>
          </w:p>
          <w:p w:rsidR="000D3284" w:rsidRPr="00FA626C" w:rsidRDefault="000D3284" w:rsidP="003900F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FA626C">
              <w:rPr>
                <w:bCs/>
                <w:sz w:val="22"/>
                <w:szCs w:val="22"/>
              </w:rPr>
              <w:t>97-400 Bełchatów</w:t>
            </w:r>
          </w:p>
          <w:p w:rsidR="000D3284" w:rsidRPr="00FA626C" w:rsidRDefault="000D3284" w:rsidP="003900FB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FA626C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FA626C">
              <w:rPr>
                <w:color w:val="000000"/>
                <w:sz w:val="22"/>
                <w:szCs w:val="22"/>
              </w:rPr>
              <w:t>:</w:t>
            </w:r>
          </w:p>
          <w:p w:rsidR="000D3284" w:rsidRPr="00FA626C" w:rsidRDefault="000D3284" w:rsidP="003900F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Jedyna złożona oferta, spełnia wymagania Zamawiającego.</w:t>
            </w:r>
          </w:p>
        </w:tc>
      </w:tr>
      <w:tr w:rsidR="000D3284" w:rsidRPr="00FA626C" w:rsidTr="000D328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284" w:rsidRPr="00FA626C" w:rsidRDefault="000D3284" w:rsidP="003900FB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lastRenderedPageBreak/>
              <w:t>PAKIET 5 - SZEW NIEWCHŁANIALNY SYNTETYCZNY JEDNOWŁÓKNOWY DO SZYCIA ŚRÓDSKÓRNEGO  I  WSZYWANIA SZTUCZNYCH WSZCZEPÓW</w:t>
            </w:r>
          </w:p>
          <w:p w:rsidR="000D3284" w:rsidRPr="00FA626C" w:rsidRDefault="000D3284" w:rsidP="003900FB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FA626C">
              <w:rPr>
                <w:b/>
                <w:sz w:val="22"/>
                <w:szCs w:val="22"/>
              </w:rPr>
              <w:t>YAVO Sp. z o. o.</w:t>
            </w:r>
          </w:p>
          <w:p w:rsidR="000D3284" w:rsidRPr="00FA626C" w:rsidRDefault="000D3284" w:rsidP="003900FB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FA626C">
              <w:rPr>
                <w:bCs/>
                <w:sz w:val="22"/>
                <w:szCs w:val="22"/>
              </w:rPr>
              <w:t xml:space="preserve">ul. Bawełniana 17 </w:t>
            </w:r>
          </w:p>
          <w:p w:rsidR="000D3284" w:rsidRPr="00FA626C" w:rsidRDefault="000D3284" w:rsidP="003900F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FA626C">
              <w:rPr>
                <w:bCs/>
                <w:sz w:val="22"/>
                <w:szCs w:val="22"/>
              </w:rPr>
              <w:t>97-400 Bełchatów</w:t>
            </w:r>
          </w:p>
          <w:p w:rsidR="000D3284" w:rsidRPr="00FA626C" w:rsidRDefault="000D3284" w:rsidP="003900FB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FA626C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FA626C">
              <w:rPr>
                <w:color w:val="000000"/>
                <w:sz w:val="22"/>
                <w:szCs w:val="22"/>
              </w:rPr>
              <w:t>:</w:t>
            </w:r>
          </w:p>
          <w:p w:rsidR="000D3284" w:rsidRPr="00FA626C" w:rsidRDefault="000D3284" w:rsidP="003900F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Jedyna złożona oferta, spełnia wymagania Zamawiającego.</w:t>
            </w:r>
          </w:p>
        </w:tc>
      </w:tr>
    </w:tbl>
    <w:p w:rsidR="00B36EDA" w:rsidRPr="00FA626C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2"/>
          <w:szCs w:val="22"/>
        </w:rPr>
      </w:pPr>
      <w:r w:rsidRPr="00FA626C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FA626C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FA626C" w:rsidTr="000D328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A626C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FA626C">
              <w:rPr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A626C" w:rsidRDefault="00B36EDA" w:rsidP="00967BF4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FA626C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A626C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FA626C">
              <w:rPr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A626C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FA626C">
              <w:rPr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0D3284" w:rsidRPr="00FA626C" w:rsidTr="000D328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284" w:rsidRPr="00FA626C" w:rsidRDefault="000D3284" w:rsidP="003900F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2 - PAKIET 2 - SZEW WCHŁANIALNY, SYNTETYCZNY,  PLECIONY, POWLEKANY, OKRES EFEKTYWNEGO PODTRZYMYWANIA TKANKI  28- 35 DNI, OKRES CAŁKOWITEGO WCHŁONIĘCIA MASY SZWU MAKSYMALNIE 70 DNI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284" w:rsidRPr="00FA626C" w:rsidRDefault="000D3284" w:rsidP="003900F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FA626C">
              <w:rPr>
                <w:b/>
                <w:bCs/>
                <w:sz w:val="22"/>
                <w:szCs w:val="22"/>
              </w:rPr>
              <w:t>YAVO Sp. z o. o.</w:t>
            </w:r>
          </w:p>
          <w:p w:rsidR="000D3284" w:rsidRPr="00FA626C" w:rsidRDefault="000D3284" w:rsidP="003900FB">
            <w:pPr>
              <w:spacing w:line="276" w:lineRule="auto"/>
              <w:rPr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ul. Bawełniana 17</w:t>
            </w:r>
          </w:p>
          <w:p w:rsidR="000D3284" w:rsidRPr="00FA626C" w:rsidRDefault="000D3284" w:rsidP="003900F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97-400 Bełchatów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284" w:rsidRPr="00FA626C" w:rsidRDefault="000D3284" w:rsidP="003900FB">
            <w:pPr>
              <w:spacing w:before="40" w:after="40"/>
              <w:rPr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1 - Cena - 240.00</w:t>
            </w:r>
          </w:p>
          <w:p w:rsidR="000D3284" w:rsidRPr="00FA626C" w:rsidRDefault="000D3284" w:rsidP="003900FB">
            <w:pPr>
              <w:spacing w:before="40" w:after="40"/>
              <w:rPr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2 - Jakość - 44.00</w:t>
            </w:r>
          </w:p>
          <w:p w:rsidR="000D3284" w:rsidRPr="00FA626C" w:rsidRDefault="000D3284" w:rsidP="003900FB">
            <w:pPr>
              <w:spacing w:before="40" w:after="40"/>
              <w:rPr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3 - Termin dostawy w dniach roboczych - 20.00</w:t>
            </w:r>
          </w:p>
          <w:p w:rsidR="000D3284" w:rsidRPr="00FA626C" w:rsidRDefault="000D3284" w:rsidP="003900F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4 - Termin dostawy w trybie pilnym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284" w:rsidRPr="00FA626C" w:rsidRDefault="000D3284" w:rsidP="003900FB">
            <w:pPr>
              <w:jc w:val="center"/>
              <w:rPr>
                <w:color w:val="000000"/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 xml:space="preserve">  324,00</w:t>
            </w:r>
          </w:p>
        </w:tc>
      </w:tr>
      <w:tr w:rsidR="000D3284" w:rsidRPr="00FA626C" w:rsidTr="000D328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284" w:rsidRPr="00FA626C" w:rsidRDefault="000D3284" w:rsidP="003900F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3 - PAKIET 3 - SZEW WCHŁANIALNY, SYNTETYCZNY, PLECIONY, POWLEKANY, OKRES PODTRZYMYWANIA TKANKI 10-14  DNI, OKRES CAŁKOWITEGO WCHŁONIĘCIA  MASY SZWU MAKSYMALNIE 42 DNI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284" w:rsidRPr="00FA626C" w:rsidRDefault="000D3284" w:rsidP="003900F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FA626C">
              <w:rPr>
                <w:b/>
                <w:bCs/>
                <w:sz w:val="22"/>
                <w:szCs w:val="22"/>
              </w:rPr>
              <w:t>YAVO Sp. z o. o.</w:t>
            </w:r>
          </w:p>
          <w:p w:rsidR="000D3284" w:rsidRPr="00FA626C" w:rsidRDefault="000D3284" w:rsidP="003900FB">
            <w:pPr>
              <w:spacing w:line="276" w:lineRule="auto"/>
              <w:rPr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ul. Bawełniana 17</w:t>
            </w:r>
          </w:p>
          <w:p w:rsidR="000D3284" w:rsidRPr="00FA626C" w:rsidRDefault="000D3284" w:rsidP="003900F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97-400 Bełchatów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284" w:rsidRPr="00FA626C" w:rsidRDefault="000D3284" w:rsidP="003900FB">
            <w:pPr>
              <w:spacing w:before="40" w:after="40"/>
              <w:rPr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1 - Cena - 240.00</w:t>
            </w:r>
          </w:p>
          <w:p w:rsidR="000D3284" w:rsidRPr="00FA626C" w:rsidRDefault="000D3284" w:rsidP="003900FB">
            <w:pPr>
              <w:spacing w:before="40" w:after="40"/>
              <w:rPr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2 - Jakość - 44.00</w:t>
            </w:r>
          </w:p>
          <w:p w:rsidR="000D3284" w:rsidRPr="00FA626C" w:rsidRDefault="000D3284" w:rsidP="003900FB">
            <w:pPr>
              <w:spacing w:before="40" w:after="40"/>
              <w:rPr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3 - Termin dostawy w dniach roboczych - 20.00</w:t>
            </w:r>
          </w:p>
          <w:p w:rsidR="000D3284" w:rsidRPr="00FA626C" w:rsidRDefault="000D3284" w:rsidP="003900F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4 - Termin dostawy w trybie pilnym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284" w:rsidRPr="00FA626C" w:rsidRDefault="000D3284" w:rsidP="003900FB">
            <w:pPr>
              <w:jc w:val="center"/>
              <w:rPr>
                <w:color w:val="000000"/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 xml:space="preserve">  324,00</w:t>
            </w:r>
          </w:p>
        </w:tc>
      </w:tr>
      <w:tr w:rsidR="000D3284" w:rsidRPr="00FA626C" w:rsidTr="000D328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284" w:rsidRPr="00FA626C" w:rsidRDefault="000D3284" w:rsidP="003900F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5 - PAKIET 5 - SZEW NIEWCHŁANIALNY SYNTETYCZNY JEDNOWŁÓKNOWY DO SZYCIA ŚRÓDSKÓRNEGO  I  WSZYWANIA SZTUCZNYCH WSZCZEPÓW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284" w:rsidRPr="00FA626C" w:rsidRDefault="000D3284" w:rsidP="003900F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FA626C">
              <w:rPr>
                <w:b/>
                <w:bCs/>
                <w:sz w:val="22"/>
                <w:szCs w:val="22"/>
              </w:rPr>
              <w:t>YAVO Sp. z o. o.</w:t>
            </w:r>
          </w:p>
          <w:p w:rsidR="000D3284" w:rsidRPr="00FA626C" w:rsidRDefault="000D3284" w:rsidP="003900FB">
            <w:pPr>
              <w:spacing w:line="276" w:lineRule="auto"/>
              <w:rPr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ul. Bawełniana 17</w:t>
            </w:r>
          </w:p>
          <w:p w:rsidR="000D3284" w:rsidRPr="00FA626C" w:rsidRDefault="000D3284" w:rsidP="003900F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97-400 Bełchatów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284" w:rsidRPr="00FA626C" w:rsidRDefault="000D3284" w:rsidP="003900FB">
            <w:pPr>
              <w:spacing w:before="40" w:after="40"/>
              <w:rPr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1 - Cena - 240.00</w:t>
            </w:r>
          </w:p>
          <w:p w:rsidR="000D3284" w:rsidRPr="00FA626C" w:rsidRDefault="000D3284" w:rsidP="003900FB">
            <w:pPr>
              <w:spacing w:before="40" w:after="40"/>
              <w:rPr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2 - Jakość - 44.00</w:t>
            </w:r>
          </w:p>
          <w:p w:rsidR="000D3284" w:rsidRPr="00FA626C" w:rsidRDefault="000D3284" w:rsidP="003900FB">
            <w:pPr>
              <w:spacing w:before="40" w:after="40"/>
              <w:rPr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3 - Termin dostawy w dniach roboczych - 20.00</w:t>
            </w:r>
          </w:p>
          <w:p w:rsidR="000D3284" w:rsidRPr="00FA626C" w:rsidRDefault="000D3284" w:rsidP="003900F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>4 - Termin dostawy w trybie pilnym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284" w:rsidRPr="00FA626C" w:rsidRDefault="000D3284" w:rsidP="003900FB">
            <w:pPr>
              <w:jc w:val="center"/>
              <w:rPr>
                <w:color w:val="000000"/>
                <w:sz w:val="22"/>
                <w:szCs w:val="22"/>
              </w:rPr>
            </w:pPr>
            <w:r w:rsidRPr="00FA626C">
              <w:rPr>
                <w:sz w:val="22"/>
                <w:szCs w:val="22"/>
              </w:rPr>
              <w:t xml:space="preserve">  324,00</w:t>
            </w:r>
          </w:p>
        </w:tc>
      </w:tr>
      <w:bookmarkEnd w:id="0"/>
    </w:tbl>
    <w:p w:rsidR="008642B3" w:rsidRPr="00FA626C" w:rsidRDefault="008642B3" w:rsidP="00B36EDA">
      <w:pPr>
        <w:ind w:right="-425"/>
        <w:jc w:val="right"/>
        <w:rPr>
          <w:sz w:val="22"/>
          <w:szCs w:val="22"/>
          <w:vertAlign w:val="superscript"/>
        </w:rPr>
      </w:pPr>
    </w:p>
    <w:sectPr w:rsidR="008642B3" w:rsidRPr="00FA626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2034C" w:rsidRDefault="0002034C">
      <w:r>
        <w:separator/>
      </w:r>
    </w:p>
  </w:endnote>
  <w:endnote w:type="continuationSeparator" w:id="0">
    <w:p w:rsidR="0002034C" w:rsidRDefault="00020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2034C" w:rsidRDefault="0002034C">
      <w:r>
        <w:separator/>
      </w:r>
    </w:p>
  </w:footnote>
  <w:footnote w:type="continuationSeparator" w:id="0">
    <w:p w:rsidR="0002034C" w:rsidRDefault="00020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034C"/>
    <w:rsid w:val="0002034C"/>
    <w:rsid w:val="00022322"/>
    <w:rsid w:val="00042497"/>
    <w:rsid w:val="000C1E6F"/>
    <w:rsid w:val="000D3284"/>
    <w:rsid w:val="000E4E56"/>
    <w:rsid w:val="001A1468"/>
    <w:rsid w:val="001B7815"/>
    <w:rsid w:val="001E7722"/>
    <w:rsid w:val="00211A34"/>
    <w:rsid w:val="002B1E4F"/>
    <w:rsid w:val="002B6761"/>
    <w:rsid w:val="003445A0"/>
    <w:rsid w:val="003A0AFC"/>
    <w:rsid w:val="003A4E97"/>
    <w:rsid w:val="003D611C"/>
    <w:rsid w:val="00431C0B"/>
    <w:rsid w:val="00437CAD"/>
    <w:rsid w:val="004657DA"/>
    <w:rsid w:val="00467656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B23CC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46E0C"/>
    <w:rsid w:val="00F960D7"/>
    <w:rsid w:val="00FA626C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1662D2"/>
  <w15:chartTrackingRefBased/>
  <w15:docId w15:val="{918F18FB-C514-4826-BDE6-11BF8C7A9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393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7</cp:revision>
  <cp:lastPrinted>2026-01-26T11:50:00Z</cp:lastPrinted>
  <dcterms:created xsi:type="dcterms:W3CDTF">2026-01-26T11:42:00Z</dcterms:created>
  <dcterms:modified xsi:type="dcterms:W3CDTF">2026-01-28T13:17:00Z</dcterms:modified>
</cp:coreProperties>
</file>