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E37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37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3717">
        <w:rPr>
          <w:sz w:val="22"/>
          <w:szCs w:val="22"/>
        </w:rPr>
        <w:t>2026-01-28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E3717" w:rsidRPr="009E3717" w:rsidRDefault="009E3717" w:rsidP="00FB7F50">
      <w:pPr>
        <w:spacing w:after="40"/>
        <w:rPr>
          <w:b/>
          <w:bCs/>
          <w:sz w:val="22"/>
          <w:szCs w:val="22"/>
        </w:rPr>
      </w:pPr>
      <w:r w:rsidRPr="009E3717">
        <w:rPr>
          <w:b/>
          <w:bCs/>
          <w:sz w:val="22"/>
          <w:szCs w:val="22"/>
        </w:rPr>
        <w:t>Akademia Górniczo - Hutnicza</w:t>
      </w:r>
    </w:p>
    <w:p w:rsidR="009E3717" w:rsidRPr="009E3717" w:rsidRDefault="009E3717" w:rsidP="00FB7F50">
      <w:pPr>
        <w:spacing w:after="40"/>
        <w:rPr>
          <w:b/>
          <w:bCs/>
          <w:sz w:val="22"/>
          <w:szCs w:val="22"/>
        </w:rPr>
      </w:pPr>
      <w:r w:rsidRPr="009E3717">
        <w:rPr>
          <w:b/>
          <w:bCs/>
          <w:sz w:val="22"/>
          <w:szCs w:val="22"/>
        </w:rPr>
        <w:t>im. Stanisława Staszica w Krakowie</w:t>
      </w:r>
    </w:p>
    <w:p w:rsidR="00FB7F50" w:rsidRPr="002245BE" w:rsidRDefault="009E3717" w:rsidP="00FB7F50">
      <w:pPr>
        <w:spacing w:after="40"/>
        <w:rPr>
          <w:b/>
          <w:bCs/>
          <w:sz w:val="22"/>
          <w:szCs w:val="22"/>
        </w:rPr>
      </w:pPr>
      <w:r w:rsidRPr="009E3717">
        <w:rPr>
          <w:b/>
          <w:bCs/>
          <w:sz w:val="22"/>
          <w:szCs w:val="22"/>
        </w:rPr>
        <w:t>Dział Zamówień Publicznych</w:t>
      </w:r>
    </w:p>
    <w:p w:rsidR="00FB7F50" w:rsidRPr="002245BE" w:rsidRDefault="009E3717" w:rsidP="00FB7F50">
      <w:pPr>
        <w:rPr>
          <w:sz w:val="22"/>
          <w:szCs w:val="22"/>
        </w:rPr>
      </w:pPr>
      <w:r w:rsidRPr="009E371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3717">
        <w:rPr>
          <w:sz w:val="22"/>
          <w:szCs w:val="22"/>
        </w:rPr>
        <w:t>30</w:t>
      </w:r>
    </w:p>
    <w:p w:rsidR="00FB7F50" w:rsidRPr="002245BE" w:rsidRDefault="009E3717" w:rsidP="00FB7F50">
      <w:pPr>
        <w:rPr>
          <w:sz w:val="22"/>
          <w:szCs w:val="22"/>
        </w:rPr>
      </w:pPr>
      <w:r w:rsidRPr="009E371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371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3717" w:rsidRPr="00607F9B" w:rsidTr="00A6740D">
        <w:trPr>
          <w:trHeight w:val="638"/>
        </w:trPr>
        <w:tc>
          <w:tcPr>
            <w:tcW w:w="959" w:type="dxa"/>
            <w:shd w:val="clear" w:color="auto" w:fill="auto"/>
          </w:tcPr>
          <w:p w:rsidR="009E3717" w:rsidRPr="00607F9B" w:rsidRDefault="009E3717" w:rsidP="00A674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3717" w:rsidRPr="00607F9B" w:rsidRDefault="009E3717" w:rsidP="00A674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37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371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3717">
              <w:rPr>
                <w:b/>
                <w:bCs/>
                <w:sz w:val="22"/>
                <w:szCs w:val="22"/>
              </w:rPr>
              <w:t>przygotowanie relacji audio-wideo z wydarzeń popularnonaukowym - KC-DE-zp.272-749/25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3717">
              <w:rPr>
                <w:b/>
                <w:sz w:val="22"/>
                <w:szCs w:val="22"/>
              </w:rPr>
              <w:t>KC-DE-zp.272-749/25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3717" w:rsidTr="00A674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E3717" w:rsidRPr="00D26ED6" w:rsidRDefault="009E3717" w:rsidP="00A674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3717">
              <w:rPr>
                <w:b/>
                <w:sz w:val="22"/>
                <w:szCs w:val="22"/>
              </w:rPr>
              <w:t xml:space="preserve">Agencja filmowo-reklamowa </w:t>
            </w:r>
            <w:proofErr w:type="spellStart"/>
            <w:r w:rsidRPr="009E3717">
              <w:rPr>
                <w:b/>
                <w:sz w:val="22"/>
                <w:szCs w:val="22"/>
              </w:rPr>
              <w:t>Aimart</w:t>
            </w:r>
            <w:proofErr w:type="spellEnd"/>
            <w:r w:rsidRPr="009E3717">
              <w:rPr>
                <w:b/>
                <w:sz w:val="22"/>
                <w:szCs w:val="22"/>
              </w:rPr>
              <w:t xml:space="preserve"> Lech </w:t>
            </w:r>
            <w:proofErr w:type="spellStart"/>
            <w:r w:rsidRPr="009E3717">
              <w:rPr>
                <w:b/>
                <w:sz w:val="22"/>
                <w:szCs w:val="22"/>
              </w:rPr>
              <w:t>Wilczaszek</w:t>
            </w:r>
            <w:proofErr w:type="spellEnd"/>
          </w:p>
          <w:p w:rsidR="009E3717" w:rsidRPr="009F0E5C" w:rsidRDefault="009E3717" w:rsidP="00A6740D">
            <w:pPr>
              <w:jc w:val="both"/>
              <w:rPr>
                <w:bCs/>
                <w:sz w:val="22"/>
                <w:szCs w:val="22"/>
              </w:rPr>
            </w:pPr>
            <w:r w:rsidRPr="009E3717">
              <w:rPr>
                <w:bCs/>
                <w:sz w:val="22"/>
                <w:szCs w:val="22"/>
              </w:rPr>
              <w:t>Glinki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3717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E3717">
              <w:rPr>
                <w:bCs/>
                <w:sz w:val="22"/>
                <w:szCs w:val="22"/>
              </w:rPr>
              <w:t>/131</w:t>
            </w:r>
          </w:p>
          <w:p w:rsidR="009E3717" w:rsidRPr="009F0E5C" w:rsidRDefault="009E3717" w:rsidP="00A6740D">
            <w:pPr>
              <w:jc w:val="both"/>
              <w:rPr>
                <w:bCs/>
                <w:sz w:val="22"/>
                <w:szCs w:val="22"/>
              </w:rPr>
            </w:pPr>
            <w:r w:rsidRPr="009E3717">
              <w:rPr>
                <w:bCs/>
                <w:sz w:val="22"/>
                <w:szCs w:val="22"/>
              </w:rPr>
              <w:t>85-861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3717">
              <w:rPr>
                <w:bCs/>
                <w:sz w:val="22"/>
                <w:szCs w:val="22"/>
              </w:rPr>
              <w:t>Bydgoszcz</w:t>
            </w:r>
            <w:bookmarkStart w:id="1" w:name="_GoBack"/>
            <w:bookmarkEnd w:id="1"/>
          </w:p>
          <w:p w:rsidR="009E3717" w:rsidRPr="00D26ED6" w:rsidRDefault="009E3717" w:rsidP="00A6740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E3717" w:rsidRDefault="009E3717" w:rsidP="00A6740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E3717">
              <w:rPr>
                <w:sz w:val="22"/>
                <w:szCs w:val="22"/>
              </w:rPr>
              <w:t>przygotowanie relacji audio-wideo z wydarzeń popularnonaukowym - KC-DE-zp.272-749/25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E3717" w:rsidRPr="00D26ED6" w:rsidRDefault="009E3717" w:rsidP="00A674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3717">
              <w:rPr>
                <w:b/>
                <w:sz w:val="22"/>
                <w:szCs w:val="22"/>
              </w:rPr>
              <w:t>29 889.00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E3717" w:rsidRDefault="009E3717" w:rsidP="00A674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2268"/>
        <w:gridCol w:w="2410"/>
      </w:tblGrid>
      <w:tr w:rsidR="003B4C0F" w:rsidRPr="008567C7" w:rsidTr="003B4C0F">
        <w:trPr>
          <w:trHeight w:val="510"/>
        </w:trPr>
        <w:tc>
          <w:tcPr>
            <w:tcW w:w="709" w:type="dxa"/>
            <w:vAlign w:val="center"/>
          </w:tcPr>
          <w:p w:rsidR="003B4C0F" w:rsidRPr="008567C7" w:rsidRDefault="003B4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3B4C0F" w:rsidRPr="008567C7" w:rsidRDefault="003B4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S2 Studio s.c. Grzegorz Staszek Wojciech Sadowski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40,52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80,52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startREC</w:t>
            </w:r>
            <w:proofErr w:type="spellEnd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Mateusz </w:t>
            </w: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Rzędowski</w:t>
            </w:r>
            <w:proofErr w:type="spellEnd"/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Walerego Przyborowskiego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25-351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Domaszowice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33,77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73,77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LDS Sp. z o.o.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/B2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32-080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Zabierzów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28,06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68,06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Broadcast Team sp. z o.o.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Prochowa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24/26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04-360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14,73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54,73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Tomasz Drozdowski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Nowiec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80-293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49,82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49,82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QUANTUS Sulika Frankiewicz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Prosta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2F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15,43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45,43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Kool</w:t>
            </w:r>
            <w:proofErr w:type="spellEnd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Films</w:t>
            </w:r>
            <w:proofErr w:type="spellEnd"/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Mróz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ul. Konstanty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27,55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27,55</w:t>
            </w:r>
          </w:p>
        </w:tc>
      </w:tr>
      <w:tr w:rsidR="003B4C0F" w:rsidRPr="008567C7" w:rsidTr="003B4C0F">
        <w:tc>
          <w:tcPr>
            <w:tcW w:w="709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3B4C0F" w:rsidRPr="002B6761" w:rsidRDefault="003B4C0F" w:rsidP="00A674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/>
                <w:sz w:val="18"/>
                <w:szCs w:val="18"/>
              </w:rPr>
              <w:t>MAZURYINFO SPÓŁKA Z OGRANICZONĄ ODPOWIEDZIALNOSCIĄ</w:t>
            </w:r>
          </w:p>
          <w:p w:rsidR="003B4C0F" w:rsidRPr="008567C7" w:rsidRDefault="003B4C0F" w:rsidP="00A674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Profesorska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/19</w:t>
            </w:r>
          </w:p>
          <w:p w:rsidR="003B4C0F" w:rsidRPr="001B7815" w:rsidRDefault="003B4C0F" w:rsidP="00A674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10-080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717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417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16,61</w:t>
            </w:r>
          </w:p>
        </w:tc>
        <w:tc>
          <w:tcPr>
            <w:tcW w:w="2268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vAlign w:val="center"/>
          </w:tcPr>
          <w:p w:rsidR="003B4C0F" w:rsidRPr="008567C7" w:rsidRDefault="003B4C0F" w:rsidP="00A674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717">
              <w:rPr>
                <w:rFonts w:ascii="Times New Roman" w:hAnsi="Times New Roman" w:cs="Times New Roman"/>
                <w:sz w:val="18"/>
                <w:szCs w:val="18"/>
              </w:rPr>
              <w:t xml:space="preserve">  26,61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BD2" w:rsidRDefault="00841BD2">
      <w:r>
        <w:separator/>
      </w:r>
    </w:p>
  </w:endnote>
  <w:endnote w:type="continuationSeparator" w:id="0">
    <w:p w:rsidR="00841BD2" w:rsidRDefault="00841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BD2" w:rsidRDefault="00841BD2">
      <w:r>
        <w:separator/>
      </w:r>
    </w:p>
  </w:footnote>
  <w:footnote w:type="continuationSeparator" w:id="0">
    <w:p w:rsidR="00841BD2" w:rsidRDefault="00841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BD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4C0F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1BD2"/>
    <w:rsid w:val="008567C7"/>
    <w:rsid w:val="008642B3"/>
    <w:rsid w:val="008A6C10"/>
    <w:rsid w:val="008E5102"/>
    <w:rsid w:val="00915B9E"/>
    <w:rsid w:val="00952256"/>
    <w:rsid w:val="0097748A"/>
    <w:rsid w:val="009E371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A12AA-C573-4069-A751-D189197A7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2026-01-28T11:56:00Z</dcterms:created>
  <dcterms:modified xsi:type="dcterms:W3CDTF">2026-01-28T11:57:00Z</dcterms:modified>
</cp:coreProperties>
</file>