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6D192" w14:textId="77777777" w:rsidR="00986737" w:rsidRPr="009432A1" w:rsidRDefault="003124B3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3124B3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3124B3">
        <w:rPr>
          <w:rFonts w:ascii="Arial" w:hAnsi="Arial" w:cs="Arial"/>
          <w:sz w:val="24"/>
          <w:szCs w:val="24"/>
        </w:rPr>
        <w:t>2026-01-28</w:t>
      </w:r>
    </w:p>
    <w:p w14:paraId="7562C2A0" w14:textId="77777777" w:rsidR="00986737" w:rsidRPr="009432A1" w:rsidRDefault="003124B3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124B3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68D1663D" w14:textId="77777777" w:rsidR="00986737" w:rsidRPr="009432A1" w:rsidRDefault="003124B3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3124B3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124B3">
        <w:rPr>
          <w:rFonts w:ascii="Arial" w:hAnsi="Arial" w:cs="Arial"/>
          <w:sz w:val="24"/>
          <w:szCs w:val="24"/>
        </w:rPr>
        <w:t>66</w:t>
      </w:r>
    </w:p>
    <w:p w14:paraId="444C2493" w14:textId="77777777" w:rsidR="00986737" w:rsidRPr="009432A1" w:rsidRDefault="003124B3" w:rsidP="00986737">
      <w:pPr>
        <w:rPr>
          <w:rFonts w:ascii="Arial" w:hAnsi="Arial" w:cs="Arial"/>
          <w:sz w:val="24"/>
          <w:szCs w:val="24"/>
        </w:rPr>
      </w:pPr>
      <w:r w:rsidRPr="003124B3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124B3">
        <w:rPr>
          <w:rFonts w:ascii="Arial" w:hAnsi="Arial" w:cs="Arial"/>
          <w:sz w:val="24"/>
          <w:szCs w:val="24"/>
        </w:rPr>
        <w:t>Kraków</w:t>
      </w:r>
    </w:p>
    <w:p w14:paraId="38240341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89DA503" w14:textId="77777777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4370DAD4" w14:textId="0D5707ED" w:rsidR="00AE5EBA" w:rsidRPr="00AE5EBA" w:rsidRDefault="00AE5EBA" w:rsidP="00986737">
      <w:pPr>
        <w:spacing w:after="600"/>
        <w:jc w:val="both"/>
        <w:rPr>
          <w:bCs/>
          <w:sz w:val="24"/>
          <w:szCs w:val="24"/>
        </w:rPr>
      </w:pPr>
      <w:r w:rsidRPr="00AE5EBA">
        <w:rPr>
          <w:rFonts w:ascii="Arial" w:hAnsi="Arial" w:cs="Arial"/>
          <w:bCs/>
          <w:sz w:val="24"/>
          <w:szCs w:val="24"/>
        </w:rPr>
        <w:t>DZP-271-61/25-</w:t>
      </w:r>
      <w:r w:rsidR="00231532">
        <w:rPr>
          <w:rFonts w:ascii="Arial" w:hAnsi="Arial" w:cs="Arial"/>
          <w:bCs/>
          <w:sz w:val="24"/>
          <w:szCs w:val="24"/>
        </w:rPr>
        <w:t>68.</w:t>
      </w:r>
      <w:r w:rsidRPr="00AE5EBA">
        <w:rPr>
          <w:rFonts w:ascii="Arial" w:hAnsi="Arial" w:cs="Arial"/>
          <w:bCs/>
          <w:sz w:val="24"/>
          <w:szCs w:val="24"/>
        </w:rPr>
        <w:t>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79520BBA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D03A1C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5B98CA51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F966710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2A96CD05" w14:textId="77777777" w:rsidTr="005A632E">
        <w:tc>
          <w:tcPr>
            <w:tcW w:w="2269" w:type="dxa"/>
            <w:shd w:val="clear" w:color="auto" w:fill="auto"/>
          </w:tcPr>
          <w:p w14:paraId="17FC77EE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B9191E5" w14:textId="77777777" w:rsidR="00986737" w:rsidRPr="004E4B64" w:rsidRDefault="003124B3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124B3">
              <w:rPr>
                <w:rFonts w:ascii="Arial" w:hAnsi="Arial" w:cs="Arial"/>
                <w:bCs/>
                <w:sz w:val="24"/>
                <w:szCs w:val="24"/>
              </w:rPr>
              <w:t>Dostawa sprzętu jednorazowego sterylnego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124B3" w:rsidRPr="004E4B64" w14:paraId="0DABA61A" w14:textId="77777777" w:rsidTr="009B2FAC">
        <w:tc>
          <w:tcPr>
            <w:tcW w:w="2269" w:type="dxa"/>
            <w:shd w:val="clear" w:color="auto" w:fill="auto"/>
          </w:tcPr>
          <w:p w14:paraId="7643EF96" w14:textId="77777777" w:rsidR="003124B3" w:rsidRPr="004E4B64" w:rsidRDefault="003124B3" w:rsidP="009B2FA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74B453B" w14:textId="77777777" w:rsidR="003124B3" w:rsidRPr="004E4B64" w:rsidRDefault="003124B3" w:rsidP="009B2FA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124B3">
              <w:rPr>
                <w:rFonts w:ascii="Arial" w:hAnsi="Arial" w:cs="Arial"/>
                <w:bCs/>
                <w:sz w:val="24"/>
                <w:szCs w:val="24"/>
              </w:rPr>
              <w:t>SZP-271-61/25</w:t>
            </w:r>
          </w:p>
        </w:tc>
      </w:tr>
    </w:tbl>
    <w:p w14:paraId="0D0FF9BB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38EC3CF2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3124B3" w:rsidRPr="003124B3">
        <w:rPr>
          <w:rFonts w:ascii="Arial" w:hAnsi="Arial" w:cs="Arial"/>
          <w:sz w:val="24"/>
          <w:szCs w:val="24"/>
        </w:rPr>
        <w:t>(t.j. Dz. U. z 2024 r. poz. 1320 z późn.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59EAEABA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3124B3" w:rsidRPr="003124B3">
        <w:rPr>
          <w:rFonts w:ascii="Arial" w:hAnsi="Arial" w:cs="Arial"/>
          <w:sz w:val="24"/>
          <w:szCs w:val="24"/>
        </w:rPr>
        <w:t>27/01/2026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3124B3" w:rsidRPr="003124B3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2EDF7E77" w14:textId="77777777" w:rsidTr="005A632E">
        <w:tc>
          <w:tcPr>
            <w:tcW w:w="1276" w:type="dxa"/>
            <w:shd w:val="clear" w:color="auto" w:fill="F2F2F2"/>
            <w:vAlign w:val="center"/>
          </w:tcPr>
          <w:p w14:paraId="243BC11B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36BF2FD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F55A701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3F4BC10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124B3" w:rsidRPr="00BB547B" w14:paraId="261848B7" w14:textId="77777777" w:rsidTr="009B2FAC">
        <w:tc>
          <w:tcPr>
            <w:tcW w:w="1276" w:type="dxa"/>
            <w:shd w:val="clear" w:color="auto" w:fill="auto"/>
            <w:vAlign w:val="center"/>
          </w:tcPr>
          <w:p w14:paraId="4F036E1A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A3B13D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59</w:t>
            </w:r>
          </w:p>
        </w:tc>
        <w:tc>
          <w:tcPr>
            <w:tcW w:w="3969" w:type="dxa"/>
            <w:shd w:val="clear" w:color="auto" w:fill="auto"/>
          </w:tcPr>
          <w:p w14:paraId="0FD34A2E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Rovers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37D17218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Stołeczna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912E313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05-501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Piaseczno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49E405E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1 944.00 zł</w:t>
            </w:r>
          </w:p>
        </w:tc>
      </w:tr>
      <w:tr w:rsidR="003124B3" w:rsidRPr="00BB547B" w14:paraId="3D08B931" w14:textId="77777777" w:rsidTr="009B2FAC">
        <w:tc>
          <w:tcPr>
            <w:tcW w:w="1276" w:type="dxa"/>
            <w:shd w:val="clear" w:color="auto" w:fill="auto"/>
            <w:vAlign w:val="center"/>
          </w:tcPr>
          <w:p w14:paraId="0CAA63E8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C7836F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71</w:t>
            </w:r>
          </w:p>
        </w:tc>
        <w:tc>
          <w:tcPr>
            <w:tcW w:w="3969" w:type="dxa"/>
            <w:shd w:val="clear" w:color="auto" w:fill="auto"/>
          </w:tcPr>
          <w:p w14:paraId="240A3675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Rovers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36D7E72B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Stołeczna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3CC2D19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05-501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Piaseczno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AEACEB5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2 214.00 zł</w:t>
            </w:r>
          </w:p>
        </w:tc>
      </w:tr>
      <w:tr w:rsidR="003124B3" w:rsidRPr="00BB547B" w14:paraId="0C6A2505" w14:textId="77777777" w:rsidTr="009B2FAC">
        <w:tc>
          <w:tcPr>
            <w:tcW w:w="1276" w:type="dxa"/>
            <w:shd w:val="clear" w:color="auto" w:fill="auto"/>
            <w:vAlign w:val="center"/>
          </w:tcPr>
          <w:p w14:paraId="12B55290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2D15E9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3969" w:type="dxa"/>
            <w:shd w:val="clear" w:color="auto" w:fill="auto"/>
          </w:tcPr>
          <w:p w14:paraId="49AE5CF1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GNP Magnusson Aparatura Medyczna Sp. z o. o.</w:t>
            </w:r>
          </w:p>
          <w:p w14:paraId="41306676" w14:textId="44B5C4E4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Obrońcó</w:t>
            </w:r>
            <w:r w:rsidR="00F05A4E">
              <w:rPr>
                <w:rFonts w:ascii="Arial" w:hAnsi="Arial" w:cs="Arial"/>
                <w:sz w:val="24"/>
                <w:szCs w:val="24"/>
              </w:rPr>
              <w:t>w</w:t>
            </w:r>
            <w:r w:rsidRPr="003124B3">
              <w:rPr>
                <w:rFonts w:ascii="Arial" w:hAnsi="Arial" w:cs="Arial"/>
                <w:sz w:val="24"/>
                <w:szCs w:val="24"/>
              </w:rPr>
              <w:t xml:space="preserve"> Tobruku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1/1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8D79FB2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10-092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Olsztyn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3165FE9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21 060.00 zł</w:t>
            </w:r>
          </w:p>
        </w:tc>
      </w:tr>
      <w:tr w:rsidR="003124B3" w:rsidRPr="00BB547B" w14:paraId="48328CE2" w14:textId="77777777" w:rsidTr="009B2FAC">
        <w:tc>
          <w:tcPr>
            <w:tcW w:w="1276" w:type="dxa"/>
            <w:shd w:val="clear" w:color="auto" w:fill="auto"/>
            <w:vAlign w:val="center"/>
          </w:tcPr>
          <w:p w14:paraId="5F1AED36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0B0A86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70</w:t>
            </w:r>
          </w:p>
        </w:tc>
        <w:tc>
          <w:tcPr>
            <w:tcW w:w="3969" w:type="dxa"/>
            <w:shd w:val="clear" w:color="auto" w:fill="auto"/>
          </w:tcPr>
          <w:p w14:paraId="6D9F8008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 xml:space="preserve">MEDAG Aparatura Medyczna </w:t>
            </w: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lastRenderedPageBreak/>
              <w:t>P.Augustynowicz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Spółka Jawna</w:t>
            </w:r>
          </w:p>
          <w:p w14:paraId="1AFFAC71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Brylantowa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24/3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D873681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52-214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742C955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lastRenderedPageBreak/>
              <w:t>8 164.80 zł</w:t>
            </w:r>
          </w:p>
        </w:tc>
      </w:tr>
      <w:tr w:rsidR="003124B3" w:rsidRPr="00BB547B" w14:paraId="2A04FCCD" w14:textId="77777777" w:rsidTr="009B2FAC">
        <w:tc>
          <w:tcPr>
            <w:tcW w:w="1276" w:type="dxa"/>
            <w:shd w:val="clear" w:color="auto" w:fill="auto"/>
            <w:vAlign w:val="center"/>
          </w:tcPr>
          <w:p w14:paraId="56538D1F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59C1FD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90</w:t>
            </w:r>
          </w:p>
        </w:tc>
        <w:tc>
          <w:tcPr>
            <w:tcW w:w="3969" w:type="dxa"/>
            <w:shd w:val="clear" w:color="auto" w:fill="auto"/>
          </w:tcPr>
          <w:p w14:paraId="3473FE0C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SURG-TECH LEKI I KUCHARSKI  SPÓŁKA KOMANDYTOWA</w:t>
            </w:r>
          </w:p>
          <w:p w14:paraId="60E5E4DB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UL. SZAFIROWA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E897EDF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62-020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 xml:space="preserve"> JASIN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BD51EA2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276 486.48 zł</w:t>
            </w:r>
          </w:p>
        </w:tc>
      </w:tr>
      <w:tr w:rsidR="003124B3" w:rsidRPr="00BB547B" w14:paraId="56D52F13" w14:textId="77777777" w:rsidTr="009B2FAC">
        <w:tc>
          <w:tcPr>
            <w:tcW w:w="1276" w:type="dxa"/>
            <w:shd w:val="clear" w:color="auto" w:fill="auto"/>
            <w:vAlign w:val="center"/>
          </w:tcPr>
          <w:p w14:paraId="1C63170C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77E148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59</w:t>
            </w:r>
          </w:p>
        </w:tc>
        <w:tc>
          <w:tcPr>
            <w:tcW w:w="3969" w:type="dxa"/>
            <w:shd w:val="clear" w:color="auto" w:fill="auto"/>
          </w:tcPr>
          <w:p w14:paraId="320A4A4B" w14:textId="7879BAD4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WARDA Sp.</w:t>
            </w:r>
            <w:r w:rsidR="00F05A4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z o.o.</w:t>
            </w:r>
          </w:p>
          <w:p w14:paraId="4FD0EF7E" w14:textId="5D31290C" w:rsidR="003124B3" w:rsidRPr="00986737" w:rsidRDefault="00F05A4E" w:rsidP="009B2FA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Przyłęki, ul. </w:t>
            </w:r>
            <w:r w:rsidR="003124B3" w:rsidRPr="003124B3">
              <w:rPr>
                <w:rFonts w:ascii="Arial" w:hAnsi="Arial" w:cs="Arial"/>
                <w:sz w:val="24"/>
                <w:szCs w:val="24"/>
              </w:rPr>
              <w:t>Korzenna</w:t>
            </w:r>
            <w:r w:rsidR="003124B3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124B3" w:rsidRPr="003124B3">
              <w:rPr>
                <w:rFonts w:ascii="Arial" w:hAnsi="Arial" w:cs="Arial"/>
                <w:sz w:val="24"/>
                <w:szCs w:val="24"/>
              </w:rPr>
              <w:t>5</w:t>
            </w:r>
            <w:r w:rsidR="003124B3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D80A338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86-005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Białe Błota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B026B24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2 235.60 zł</w:t>
            </w:r>
          </w:p>
        </w:tc>
      </w:tr>
      <w:tr w:rsidR="003124B3" w:rsidRPr="00BB547B" w14:paraId="7B2FB5F1" w14:textId="77777777" w:rsidTr="009B2FAC">
        <w:tc>
          <w:tcPr>
            <w:tcW w:w="1276" w:type="dxa"/>
            <w:shd w:val="clear" w:color="auto" w:fill="auto"/>
            <w:vAlign w:val="center"/>
          </w:tcPr>
          <w:p w14:paraId="4B7BD46D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914258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14:paraId="27AB27A0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Medicus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komandytowo-akcyjna</w:t>
            </w:r>
          </w:p>
          <w:p w14:paraId="6C1BF00D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Browarowa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6D51524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798C7A4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4 104.00 zł</w:t>
            </w:r>
          </w:p>
        </w:tc>
      </w:tr>
      <w:tr w:rsidR="003124B3" w:rsidRPr="00BB547B" w14:paraId="294522FF" w14:textId="77777777" w:rsidTr="009B2FAC">
        <w:tc>
          <w:tcPr>
            <w:tcW w:w="1276" w:type="dxa"/>
            <w:shd w:val="clear" w:color="auto" w:fill="auto"/>
            <w:vAlign w:val="center"/>
          </w:tcPr>
          <w:p w14:paraId="7063D6CF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34B192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59</w:t>
            </w:r>
          </w:p>
        </w:tc>
        <w:tc>
          <w:tcPr>
            <w:tcW w:w="3969" w:type="dxa"/>
            <w:shd w:val="clear" w:color="auto" w:fill="auto"/>
          </w:tcPr>
          <w:p w14:paraId="1D8CF6F2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Medicus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komandytowo-akcyjna</w:t>
            </w:r>
          </w:p>
          <w:p w14:paraId="43EA71A3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Browarowa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4165E3F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92A5D2C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1 749.60 zł</w:t>
            </w:r>
          </w:p>
        </w:tc>
      </w:tr>
      <w:tr w:rsidR="003124B3" w:rsidRPr="00BB547B" w14:paraId="1286FC41" w14:textId="77777777" w:rsidTr="009B2FAC">
        <w:tc>
          <w:tcPr>
            <w:tcW w:w="1276" w:type="dxa"/>
            <w:shd w:val="clear" w:color="auto" w:fill="auto"/>
            <w:vAlign w:val="center"/>
          </w:tcPr>
          <w:p w14:paraId="5C5C6B73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92FA4F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3969" w:type="dxa"/>
            <w:shd w:val="clear" w:color="auto" w:fill="auto"/>
          </w:tcPr>
          <w:p w14:paraId="0199993F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Lumibird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Medical Polska Sp. z o.o.</w:t>
            </w:r>
          </w:p>
          <w:p w14:paraId="7C98B29E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Wołoska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9A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909421A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02-583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3399146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2 413.80 zł</w:t>
            </w:r>
          </w:p>
        </w:tc>
      </w:tr>
      <w:tr w:rsidR="003124B3" w:rsidRPr="00BB547B" w14:paraId="78845950" w14:textId="77777777" w:rsidTr="009B2FAC">
        <w:tc>
          <w:tcPr>
            <w:tcW w:w="1276" w:type="dxa"/>
            <w:shd w:val="clear" w:color="auto" w:fill="auto"/>
            <w:vAlign w:val="center"/>
          </w:tcPr>
          <w:p w14:paraId="5F880A93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0A95C1" w14:textId="7A29A73A" w:rsidR="003124B3" w:rsidRPr="00986737" w:rsidRDefault="00F05A4E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80</w:t>
            </w:r>
          </w:p>
        </w:tc>
        <w:tc>
          <w:tcPr>
            <w:tcW w:w="3969" w:type="dxa"/>
            <w:shd w:val="clear" w:color="auto" w:fill="auto"/>
          </w:tcPr>
          <w:p w14:paraId="0E1FB341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Lumibird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Medical Polska Sp. z o.o.</w:t>
            </w:r>
          </w:p>
          <w:p w14:paraId="712C898C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Wołoska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9A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4A5A965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02-583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2606EB7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200 953.66 zł</w:t>
            </w:r>
          </w:p>
        </w:tc>
      </w:tr>
      <w:tr w:rsidR="003124B3" w:rsidRPr="00BB547B" w14:paraId="30F9AF14" w14:textId="77777777" w:rsidTr="009B2FAC">
        <w:tc>
          <w:tcPr>
            <w:tcW w:w="1276" w:type="dxa"/>
            <w:shd w:val="clear" w:color="auto" w:fill="auto"/>
            <w:vAlign w:val="center"/>
          </w:tcPr>
          <w:p w14:paraId="183F61C2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960D37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6185EA98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Baxter Polska Sp. z o.o.</w:t>
            </w:r>
          </w:p>
          <w:p w14:paraId="6985AD78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Kruczkowskiego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85CD625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00-380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C902574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34 214.40 zł</w:t>
            </w:r>
          </w:p>
        </w:tc>
      </w:tr>
      <w:tr w:rsidR="003124B3" w:rsidRPr="00BB547B" w14:paraId="57A77415" w14:textId="77777777" w:rsidTr="009B2FAC">
        <w:tc>
          <w:tcPr>
            <w:tcW w:w="1276" w:type="dxa"/>
            <w:shd w:val="clear" w:color="auto" w:fill="auto"/>
            <w:vAlign w:val="center"/>
          </w:tcPr>
          <w:p w14:paraId="75BE673B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8B41E3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51</w:t>
            </w:r>
          </w:p>
        </w:tc>
        <w:tc>
          <w:tcPr>
            <w:tcW w:w="3969" w:type="dxa"/>
            <w:shd w:val="clear" w:color="auto" w:fill="auto"/>
          </w:tcPr>
          <w:p w14:paraId="0D6B7A42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Alcon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6F3DF2D1" w14:textId="58C3E323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Marynarska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69928A6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02-674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CB9315C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56 077.47 zł</w:t>
            </w:r>
          </w:p>
        </w:tc>
      </w:tr>
      <w:tr w:rsidR="003124B3" w:rsidRPr="00BB547B" w14:paraId="06F082FC" w14:textId="77777777" w:rsidTr="009B2FAC">
        <w:tc>
          <w:tcPr>
            <w:tcW w:w="1276" w:type="dxa"/>
            <w:shd w:val="clear" w:color="auto" w:fill="auto"/>
            <w:vAlign w:val="center"/>
          </w:tcPr>
          <w:p w14:paraId="4E1D256A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3140E7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88</w:t>
            </w:r>
          </w:p>
        </w:tc>
        <w:tc>
          <w:tcPr>
            <w:tcW w:w="3969" w:type="dxa"/>
            <w:shd w:val="clear" w:color="auto" w:fill="auto"/>
          </w:tcPr>
          <w:p w14:paraId="2F93BF40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Medtronic Poland sp. z o.o.</w:t>
            </w:r>
          </w:p>
          <w:p w14:paraId="521CD237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Polna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6B96B43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00-633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254B6AC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753 786.00 zł</w:t>
            </w:r>
          </w:p>
        </w:tc>
      </w:tr>
      <w:tr w:rsidR="003124B3" w:rsidRPr="00BB547B" w14:paraId="7CD1DF77" w14:textId="77777777" w:rsidTr="009B2FAC">
        <w:tc>
          <w:tcPr>
            <w:tcW w:w="1276" w:type="dxa"/>
            <w:shd w:val="clear" w:color="auto" w:fill="auto"/>
            <w:vAlign w:val="center"/>
          </w:tcPr>
          <w:p w14:paraId="53DDAE40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72C0A1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14:paraId="1F54C6EB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 xml:space="preserve">Karl </w:t>
            </w: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Storz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125FE48A" w14:textId="5121444C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Hołubcowa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123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3CF3A55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02-854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FFD8B32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30 573.16 zł</w:t>
            </w:r>
          </w:p>
        </w:tc>
      </w:tr>
      <w:tr w:rsidR="003124B3" w:rsidRPr="00BB547B" w14:paraId="5A982098" w14:textId="77777777" w:rsidTr="009B2FAC">
        <w:tc>
          <w:tcPr>
            <w:tcW w:w="1276" w:type="dxa"/>
            <w:shd w:val="clear" w:color="auto" w:fill="auto"/>
            <w:vAlign w:val="center"/>
          </w:tcPr>
          <w:p w14:paraId="1A76E46D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25D761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54</w:t>
            </w:r>
          </w:p>
        </w:tc>
        <w:tc>
          <w:tcPr>
            <w:tcW w:w="3969" w:type="dxa"/>
            <w:shd w:val="clear" w:color="auto" w:fill="auto"/>
          </w:tcPr>
          <w:p w14:paraId="6CC47D67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Coloplast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490BB81A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Inflancka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1A295A2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00-189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553600A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73 332.00 zł</w:t>
            </w:r>
          </w:p>
        </w:tc>
      </w:tr>
      <w:tr w:rsidR="003124B3" w:rsidRPr="00BB547B" w14:paraId="0755047B" w14:textId="77777777" w:rsidTr="009B2FAC">
        <w:tc>
          <w:tcPr>
            <w:tcW w:w="1276" w:type="dxa"/>
            <w:shd w:val="clear" w:color="auto" w:fill="auto"/>
            <w:vAlign w:val="center"/>
          </w:tcPr>
          <w:p w14:paraId="19275391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lastRenderedPageBreak/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BDAE2E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4BCFDFA5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Beryl Med Poland Sp. z o.o.</w:t>
            </w:r>
          </w:p>
          <w:p w14:paraId="00C39AFB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rtm. Witolda Pileckiego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59/151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B1D4115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02-781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C56C1C8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32 292.00 zł</w:t>
            </w:r>
          </w:p>
        </w:tc>
      </w:tr>
      <w:tr w:rsidR="003124B3" w:rsidRPr="00BB547B" w14:paraId="5975264B" w14:textId="77777777" w:rsidTr="009B2FAC">
        <w:tc>
          <w:tcPr>
            <w:tcW w:w="1276" w:type="dxa"/>
            <w:shd w:val="clear" w:color="auto" w:fill="auto"/>
            <w:vAlign w:val="center"/>
          </w:tcPr>
          <w:p w14:paraId="63998898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1A2BFA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14:paraId="4B15D9DB" w14:textId="3F9349B9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MANA MEDICAL sp</w:t>
            </w:r>
            <w:r w:rsidR="00C94239">
              <w:rPr>
                <w:rFonts w:ascii="Arial" w:hAnsi="Arial" w:cs="Arial"/>
                <w:sz w:val="24"/>
                <w:szCs w:val="24"/>
              </w:rPr>
              <w:t>.</w:t>
            </w:r>
            <w:r w:rsidRPr="003124B3">
              <w:rPr>
                <w:rFonts w:ascii="Arial" w:hAnsi="Arial" w:cs="Arial"/>
                <w:sz w:val="24"/>
                <w:szCs w:val="24"/>
              </w:rPr>
              <w:t xml:space="preserve"> z o.o.</w:t>
            </w:r>
          </w:p>
          <w:p w14:paraId="20537DB4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Piechoty Łanowej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E0A1F62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02-951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562C6E6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3 784.32 zł</w:t>
            </w:r>
          </w:p>
        </w:tc>
      </w:tr>
      <w:tr w:rsidR="003124B3" w:rsidRPr="00BB547B" w14:paraId="125CF131" w14:textId="77777777" w:rsidTr="009B2FAC">
        <w:tc>
          <w:tcPr>
            <w:tcW w:w="1276" w:type="dxa"/>
            <w:shd w:val="clear" w:color="auto" w:fill="auto"/>
            <w:vAlign w:val="center"/>
          </w:tcPr>
          <w:p w14:paraId="7E4AE2AF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E752CE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3969" w:type="dxa"/>
            <w:shd w:val="clear" w:color="auto" w:fill="auto"/>
          </w:tcPr>
          <w:p w14:paraId="5A606CCB" w14:textId="10800252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MANA MEDICAL sp</w:t>
            </w:r>
            <w:r w:rsidR="00C94239">
              <w:rPr>
                <w:rFonts w:ascii="Arial" w:hAnsi="Arial" w:cs="Arial"/>
                <w:sz w:val="24"/>
                <w:szCs w:val="24"/>
              </w:rPr>
              <w:t>.</w:t>
            </w:r>
            <w:r w:rsidRPr="003124B3">
              <w:rPr>
                <w:rFonts w:ascii="Arial" w:hAnsi="Arial" w:cs="Arial"/>
                <w:sz w:val="24"/>
                <w:szCs w:val="24"/>
              </w:rPr>
              <w:t xml:space="preserve"> z o.o.</w:t>
            </w:r>
          </w:p>
          <w:p w14:paraId="403A9E48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Piechoty Łanowej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3D717A2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02-951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DB275C6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1 520.64 zł</w:t>
            </w:r>
          </w:p>
        </w:tc>
      </w:tr>
      <w:tr w:rsidR="003124B3" w:rsidRPr="00BB547B" w14:paraId="7CCC6699" w14:textId="77777777" w:rsidTr="009B2FAC">
        <w:tc>
          <w:tcPr>
            <w:tcW w:w="1276" w:type="dxa"/>
            <w:shd w:val="clear" w:color="auto" w:fill="auto"/>
            <w:vAlign w:val="center"/>
          </w:tcPr>
          <w:p w14:paraId="129DAA7D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A22E0A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86</w:t>
            </w:r>
          </w:p>
        </w:tc>
        <w:tc>
          <w:tcPr>
            <w:tcW w:w="3969" w:type="dxa"/>
            <w:shd w:val="clear" w:color="auto" w:fill="auto"/>
          </w:tcPr>
          <w:p w14:paraId="79CD0B0C" w14:textId="19E5BB8A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MANA MEDICAL sp</w:t>
            </w:r>
            <w:r w:rsidR="00C94239">
              <w:rPr>
                <w:rFonts w:ascii="Arial" w:hAnsi="Arial" w:cs="Arial"/>
                <w:sz w:val="24"/>
                <w:szCs w:val="24"/>
              </w:rPr>
              <w:t>.</w:t>
            </w:r>
            <w:r w:rsidRPr="003124B3">
              <w:rPr>
                <w:rFonts w:ascii="Arial" w:hAnsi="Arial" w:cs="Arial"/>
                <w:sz w:val="24"/>
                <w:szCs w:val="24"/>
              </w:rPr>
              <w:t xml:space="preserve"> z o.o.</w:t>
            </w:r>
          </w:p>
          <w:p w14:paraId="4A2DCE42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Piechoty Łanowej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A4EA067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02-951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56C74E0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2 737.80 zł</w:t>
            </w:r>
          </w:p>
        </w:tc>
      </w:tr>
      <w:tr w:rsidR="003124B3" w:rsidRPr="00BB547B" w14:paraId="3639C999" w14:textId="77777777" w:rsidTr="009B2FAC">
        <w:tc>
          <w:tcPr>
            <w:tcW w:w="1276" w:type="dxa"/>
            <w:shd w:val="clear" w:color="auto" w:fill="auto"/>
            <w:vAlign w:val="center"/>
          </w:tcPr>
          <w:p w14:paraId="488908BF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216951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14:paraId="38D231C7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MDT sp. z o.o.</w:t>
            </w:r>
          </w:p>
          <w:p w14:paraId="72CC619A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Skośna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12A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5C947A2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30-383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5CDE0E7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5 423.76 zł</w:t>
            </w:r>
          </w:p>
        </w:tc>
      </w:tr>
      <w:tr w:rsidR="003124B3" w:rsidRPr="00BB547B" w14:paraId="31FD6422" w14:textId="77777777" w:rsidTr="009B2FAC">
        <w:tc>
          <w:tcPr>
            <w:tcW w:w="1276" w:type="dxa"/>
            <w:shd w:val="clear" w:color="auto" w:fill="auto"/>
            <w:vAlign w:val="center"/>
          </w:tcPr>
          <w:p w14:paraId="61F7B797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4B00DB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3969" w:type="dxa"/>
            <w:shd w:val="clear" w:color="auto" w:fill="auto"/>
          </w:tcPr>
          <w:p w14:paraId="136CCC12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MDT sp. z o.o.</w:t>
            </w:r>
          </w:p>
          <w:p w14:paraId="4FDD816A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Skośna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12A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FBAA628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30-383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68546E4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1 900.80 zł</w:t>
            </w:r>
          </w:p>
        </w:tc>
      </w:tr>
      <w:tr w:rsidR="003124B3" w:rsidRPr="00BB547B" w14:paraId="00BC4F5B" w14:textId="77777777" w:rsidTr="009B2FAC">
        <w:tc>
          <w:tcPr>
            <w:tcW w:w="1276" w:type="dxa"/>
            <w:shd w:val="clear" w:color="auto" w:fill="auto"/>
            <w:vAlign w:val="center"/>
          </w:tcPr>
          <w:p w14:paraId="60F734E1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B4955A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58</w:t>
            </w:r>
          </w:p>
        </w:tc>
        <w:tc>
          <w:tcPr>
            <w:tcW w:w="3969" w:type="dxa"/>
            <w:shd w:val="clear" w:color="auto" w:fill="auto"/>
          </w:tcPr>
          <w:p w14:paraId="58D2499A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MDT sp. z o.o.</w:t>
            </w:r>
          </w:p>
          <w:p w14:paraId="165E83B9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Skośna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12A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2EFFD77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30-383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BDB8CFC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41 020.13 zł</w:t>
            </w:r>
          </w:p>
        </w:tc>
      </w:tr>
      <w:tr w:rsidR="003124B3" w:rsidRPr="00BB547B" w14:paraId="18227520" w14:textId="77777777" w:rsidTr="009B2FAC">
        <w:tc>
          <w:tcPr>
            <w:tcW w:w="1276" w:type="dxa"/>
            <w:shd w:val="clear" w:color="auto" w:fill="auto"/>
            <w:vAlign w:val="center"/>
          </w:tcPr>
          <w:p w14:paraId="533D0530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FCE5F1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0F0E3C40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SMART Medical Solutions Sp. z o.o.</w:t>
            </w:r>
          </w:p>
          <w:p w14:paraId="302A13BB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Żeliwna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38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943B46A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40-599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56D2B4A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24 570.00 zł</w:t>
            </w:r>
          </w:p>
        </w:tc>
      </w:tr>
      <w:tr w:rsidR="003124B3" w:rsidRPr="00BB547B" w14:paraId="7324F19D" w14:textId="77777777" w:rsidTr="009B2FAC">
        <w:tc>
          <w:tcPr>
            <w:tcW w:w="1276" w:type="dxa"/>
            <w:shd w:val="clear" w:color="auto" w:fill="auto"/>
            <w:vAlign w:val="center"/>
          </w:tcPr>
          <w:p w14:paraId="7CF40BC9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7522F1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14:paraId="5DCA5A61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SMART Medical Solutions Sp. z o.o.</w:t>
            </w:r>
          </w:p>
          <w:p w14:paraId="36FA2B7B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Żeliwna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38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662EB45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40-599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BE88AE4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51 128.28 zł</w:t>
            </w:r>
          </w:p>
        </w:tc>
      </w:tr>
      <w:tr w:rsidR="003124B3" w:rsidRPr="00BB547B" w14:paraId="7B7E3E0E" w14:textId="77777777" w:rsidTr="009B2FAC">
        <w:tc>
          <w:tcPr>
            <w:tcW w:w="1276" w:type="dxa"/>
            <w:shd w:val="clear" w:color="auto" w:fill="auto"/>
            <w:vAlign w:val="center"/>
          </w:tcPr>
          <w:p w14:paraId="6B561B5A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644DB2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60058532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Consultronix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4ED3BFB5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Przemysłowa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C6E55DA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32-083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Balice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FE05088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22 302.00 zł</w:t>
            </w:r>
          </w:p>
        </w:tc>
      </w:tr>
      <w:tr w:rsidR="003124B3" w:rsidRPr="00BB547B" w14:paraId="210A7B8F" w14:textId="77777777" w:rsidTr="009B2FAC">
        <w:tc>
          <w:tcPr>
            <w:tcW w:w="1276" w:type="dxa"/>
            <w:shd w:val="clear" w:color="auto" w:fill="auto"/>
            <w:vAlign w:val="center"/>
          </w:tcPr>
          <w:p w14:paraId="351F9852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2357BC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3969" w:type="dxa"/>
            <w:shd w:val="clear" w:color="auto" w:fill="auto"/>
          </w:tcPr>
          <w:p w14:paraId="1EE987E3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Consultronix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00ED8F9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Przemysłowa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4A68333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32-083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Balice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30424F5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2 430.00 zł</w:t>
            </w:r>
          </w:p>
        </w:tc>
      </w:tr>
      <w:tr w:rsidR="003124B3" w:rsidRPr="00BB547B" w14:paraId="513D7AB2" w14:textId="77777777" w:rsidTr="009B2FAC">
        <w:tc>
          <w:tcPr>
            <w:tcW w:w="1276" w:type="dxa"/>
            <w:shd w:val="clear" w:color="auto" w:fill="auto"/>
            <w:vAlign w:val="center"/>
          </w:tcPr>
          <w:p w14:paraId="2A32EB67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7D88B5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94</w:t>
            </w:r>
          </w:p>
        </w:tc>
        <w:tc>
          <w:tcPr>
            <w:tcW w:w="3969" w:type="dxa"/>
            <w:shd w:val="clear" w:color="auto" w:fill="auto"/>
          </w:tcPr>
          <w:p w14:paraId="30F29419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Consultronix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5283ECC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Przemysłowa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3FE0F65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32-083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Balice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4A17620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10 292.40 zł</w:t>
            </w:r>
          </w:p>
        </w:tc>
      </w:tr>
      <w:tr w:rsidR="003124B3" w:rsidRPr="00BB547B" w14:paraId="7BE68708" w14:textId="77777777" w:rsidTr="009B2FAC">
        <w:tc>
          <w:tcPr>
            <w:tcW w:w="1276" w:type="dxa"/>
            <w:shd w:val="clear" w:color="auto" w:fill="auto"/>
            <w:vAlign w:val="center"/>
          </w:tcPr>
          <w:p w14:paraId="3E98ED09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CA3B1A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87</w:t>
            </w:r>
          </w:p>
        </w:tc>
        <w:tc>
          <w:tcPr>
            <w:tcW w:w="3969" w:type="dxa"/>
            <w:shd w:val="clear" w:color="auto" w:fill="auto"/>
          </w:tcPr>
          <w:p w14:paraId="684A1D33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Hebu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Medical Polska </w:t>
            </w: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Sp.z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o.o.</w:t>
            </w:r>
          </w:p>
          <w:p w14:paraId="7E4F15AD" w14:textId="0445E9A9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ul. Kobylnicka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AFF7A1F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lastRenderedPageBreak/>
              <w:t>62-080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Sady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5FCBCDE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lastRenderedPageBreak/>
              <w:t>31 989.60 zł</w:t>
            </w:r>
          </w:p>
        </w:tc>
      </w:tr>
      <w:tr w:rsidR="003124B3" w:rsidRPr="00BB547B" w14:paraId="60EE1B44" w14:textId="77777777" w:rsidTr="009B2FAC">
        <w:tc>
          <w:tcPr>
            <w:tcW w:w="1276" w:type="dxa"/>
            <w:shd w:val="clear" w:color="auto" w:fill="auto"/>
            <w:vAlign w:val="center"/>
          </w:tcPr>
          <w:p w14:paraId="55D73DCF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6B0A70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93</w:t>
            </w:r>
          </w:p>
        </w:tc>
        <w:tc>
          <w:tcPr>
            <w:tcW w:w="3969" w:type="dxa"/>
            <w:shd w:val="clear" w:color="auto" w:fill="auto"/>
          </w:tcPr>
          <w:p w14:paraId="4E7C352A" w14:textId="1D585601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Hebu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Medical Polska Sp.</w:t>
            </w:r>
            <w:r w:rsidR="00C9423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z o.o.</w:t>
            </w:r>
          </w:p>
          <w:p w14:paraId="0E107B3B" w14:textId="0921A7E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ul. Kobylnicka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9543A49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62-080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Sady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F4CD0AC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9 720.00 zł</w:t>
            </w:r>
          </w:p>
        </w:tc>
      </w:tr>
      <w:tr w:rsidR="003124B3" w:rsidRPr="00BB547B" w14:paraId="61FB4219" w14:textId="77777777" w:rsidTr="009B2FAC">
        <w:tc>
          <w:tcPr>
            <w:tcW w:w="1276" w:type="dxa"/>
            <w:shd w:val="clear" w:color="auto" w:fill="auto"/>
            <w:vAlign w:val="center"/>
          </w:tcPr>
          <w:p w14:paraId="2998F62B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2889C3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14:paraId="6A39FC3E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Hagmed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Sp. z o.o. Sp. k.</w:t>
            </w:r>
          </w:p>
          <w:p w14:paraId="4D8EC0D9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Tomaszowska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8891501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96-200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Rawa Mazowiecka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DF7AED7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44 064.00 zł</w:t>
            </w:r>
          </w:p>
        </w:tc>
      </w:tr>
      <w:tr w:rsidR="003124B3" w:rsidRPr="00BB547B" w14:paraId="519AE9A0" w14:textId="77777777" w:rsidTr="009B2FAC">
        <w:tc>
          <w:tcPr>
            <w:tcW w:w="1276" w:type="dxa"/>
            <w:shd w:val="clear" w:color="auto" w:fill="auto"/>
            <w:vAlign w:val="center"/>
          </w:tcPr>
          <w:p w14:paraId="7F23AAAB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57706A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3804396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5AADAA5B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36D4F3B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3857309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37 530.00 zł</w:t>
            </w:r>
          </w:p>
        </w:tc>
      </w:tr>
      <w:tr w:rsidR="003124B3" w:rsidRPr="00BB547B" w14:paraId="675CBA9E" w14:textId="77777777" w:rsidTr="009B2FAC">
        <w:tc>
          <w:tcPr>
            <w:tcW w:w="1276" w:type="dxa"/>
            <w:shd w:val="clear" w:color="auto" w:fill="auto"/>
            <w:vAlign w:val="center"/>
          </w:tcPr>
          <w:p w14:paraId="3F01724C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8A98EA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2119118A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59C2AE60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CA89183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9E31301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249 480.00 zł</w:t>
            </w:r>
          </w:p>
        </w:tc>
      </w:tr>
      <w:tr w:rsidR="003124B3" w:rsidRPr="00BB547B" w14:paraId="05BAF62B" w14:textId="77777777" w:rsidTr="009B2FAC">
        <w:tc>
          <w:tcPr>
            <w:tcW w:w="1276" w:type="dxa"/>
            <w:shd w:val="clear" w:color="auto" w:fill="auto"/>
            <w:vAlign w:val="center"/>
          </w:tcPr>
          <w:p w14:paraId="6B703482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9B5BC2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43</w:t>
            </w:r>
          </w:p>
        </w:tc>
        <w:tc>
          <w:tcPr>
            <w:tcW w:w="3969" w:type="dxa"/>
            <w:shd w:val="clear" w:color="auto" w:fill="auto"/>
          </w:tcPr>
          <w:p w14:paraId="451BF71F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5CE42B57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85F8298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321E0D4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1 187 546.08 zł</w:t>
            </w:r>
          </w:p>
        </w:tc>
      </w:tr>
      <w:tr w:rsidR="003124B3" w:rsidRPr="00BB547B" w14:paraId="0AF326D0" w14:textId="77777777" w:rsidTr="009B2FAC">
        <w:tc>
          <w:tcPr>
            <w:tcW w:w="1276" w:type="dxa"/>
            <w:shd w:val="clear" w:color="auto" w:fill="auto"/>
            <w:vAlign w:val="center"/>
          </w:tcPr>
          <w:p w14:paraId="7082783B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4B5A81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47</w:t>
            </w:r>
          </w:p>
        </w:tc>
        <w:tc>
          <w:tcPr>
            <w:tcW w:w="3969" w:type="dxa"/>
            <w:shd w:val="clear" w:color="auto" w:fill="auto"/>
          </w:tcPr>
          <w:p w14:paraId="5DDBF66E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5A89C58F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26CD27E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3D419EB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2 646.00 zł</w:t>
            </w:r>
          </w:p>
        </w:tc>
      </w:tr>
      <w:tr w:rsidR="003124B3" w:rsidRPr="00BB547B" w14:paraId="622A6139" w14:textId="77777777" w:rsidTr="009B2FAC">
        <w:tc>
          <w:tcPr>
            <w:tcW w:w="1276" w:type="dxa"/>
            <w:shd w:val="clear" w:color="auto" w:fill="auto"/>
            <w:vAlign w:val="center"/>
          </w:tcPr>
          <w:p w14:paraId="2D24B642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70BA65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23ABAC47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Optotech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0BFCF5BD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Wimmera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67E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26C1441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32-005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751A4C2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6 048.00 zł</w:t>
            </w:r>
          </w:p>
        </w:tc>
      </w:tr>
      <w:tr w:rsidR="003124B3" w:rsidRPr="00BB547B" w14:paraId="4775DE46" w14:textId="77777777" w:rsidTr="009B2FAC">
        <w:tc>
          <w:tcPr>
            <w:tcW w:w="1276" w:type="dxa"/>
            <w:shd w:val="clear" w:color="auto" w:fill="auto"/>
            <w:vAlign w:val="center"/>
          </w:tcPr>
          <w:p w14:paraId="0EE0A1C4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AA8D21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14:paraId="5BF51C47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Optotech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654AC235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Wimmera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67E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009531C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32-005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0C60336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3 888.00 zł</w:t>
            </w:r>
          </w:p>
        </w:tc>
      </w:tr>
      <w:tr w:rsidR="003124B3" w:rsidRPr="00BB547B" w14:paraId="56520CD4" w14:textId="77777777" w:rsidTr="009B2FAC">
        <w:tc>
          <w:tcPr>
            <w:tcW w:w="1276" w:type="dxa"/>
            <w:shd w:val="clear" w:color="auto" w:fill="auto"/>
            <w:vAlign w:val="center"/>
          </w:tcPr>
          <w:p w14:paraId="0FDCF8A5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3B8C03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3969" w:type="dxa"/>
            <w:shd w:val="clear" w:color="auto" w:fill="auto"/>
          </w:tcPr>
          <w:p w14:paraId="2677202A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Optotech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4319B344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Wimmera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67E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BFF0088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32-005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C45087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5 184.00 zł</w:t>
            </w:r>
          </w:p>
        </w:tc>
      </w:tr>
      <w:tr w:rsidR="003124B3" w:rsidRPr="00BB547B" w14:paraId="4C671DA1" w14:textId="77777777" w:rsidTr="009B2FAC">
        <w:tc>
          <w:tcPr>
            <w:tcW w:w="1276" w:type="dxa"/>
            <w:shd w:val="clear" w:color="auto" w:fill="auto"/>
            <w:vAlign w:val="center"/>
          </w:tcPr>
          <w:p w14:paraId="24C30D4A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E1956A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85</w:t>
            </w:r>
          </w:p>
        </w:tc>
        <w:tc>
          <w:tcPr>
            <w:tcW w:w="3969" w:type="dxa"/>
            <w:shd w:val="clear" w:color="auto" w:fill="auto"/>
          </w:tcPr>
          <w:p w14:paraId="0E2DF2EE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Optotech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13CD4BC3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Wimmera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67E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5E02D44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lastRenderedPageBreak/>
              <w:t>32-005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43550BC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lastRenderedPageBreak/>
              <w:t>16 848.00 zł</w:t>
            </w:r>
          </w:p>
        </w:tc>
      </w:tr>
      <w:tr w:rsidR="003124B3" w:rsidRPr="00BB547B" w14:paraId="6CD95796" w14:textId="77777777" w:rsidTr="009B2FAC">
        <w:tc>
          <w:tcPr>
            <w:tcW w:w="1276" w:type="dxa"/>
            <w:shd w:val="clear" w:color="auto" w:fill="auto"/>
            <w:vAlign w:val="center"/>
          </w:tcPr>
          <w:p w14:paraId="2AE88175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BB226C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62</w:t>
            </w:r>
          </w:p>
        </w:tc>
        <w:tc>
          <w:tcPr>
            <w:tcW w:w="3969" w:type="dxa"/>
            <w:shd w:val="clear" w:color="auto" w:fill="auto"/>
          </w:tcPr>
          <w:p w14:paraId="0A245690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Becton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Dickinson Polska Sp. z o.o.</w:t>
            </w:r>
          </w:p>
          <w:p w14:paraId="2F19972C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Osmańska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3C94A0E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02-823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C2AB11C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205 956.00 zł</w:t>
            </w:r>
          </w:p>
        </w:tc>
      </w:tr>
      <w:tr w:rsidR="003124B3" w:rsidRPr="00BB547B" w14:paraId="0CF8D506" w14:textId="77777777" w:rsidTr="009B2FAC">
        <w:tc>
          <w:tcPr>
            <w:tcW w:w="1276" w:type="dxa"/>
            <w:shd w:val="clear" w:color="auto" w:fill="auto"/>
            <w:vAlign w:val="center"/>
          </w:tcPr>
          <w:p w14:paraId="6901FC37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35CB63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66</w:t>
            </w:r>
          </w:p>
        </w:tc>
        <w:tc>
          <w:tcPr>
            <w:tcW w:w="3969" w:type="dxa"/>
            <w:shd w:val="clear" w:color="auto" w:fill="auto"/>
          </w:tcPr>
          <w:p w14:paraId="06C83CAE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Inov8 I. Żebrowska spółka z ograniczoną odpowiedzialnością</w:t>
            </w:r>
          </w:p>
          <w:p w14:paraId="4ACC9D07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MIŃSKA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48/1U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6B0E9C4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03-808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C04BDF8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268 920.00 zł</w:t>
            </w:r>
          </w:p>
        </w:tc>
      </w:tr>
      <w:tr w:rsidR="003124B3" w:rsidRPr="00BB547B" w14:paraId="3A20002E" w14:textId="77777777" w:rsidTr="009B2FAC">
        <w:tc>
          <w:tcPr>
            <w:tcW w:w="1276" w:type="dxa"/>
            <w:shd w:val="clear" w:color="auto" w:fill="auto"/>
            <w:vAlign w:val="center"/>
          </w:tcPr>
          <w:p w14:paraId="4110F975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3ED2C6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C28C487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SKAMEX Spółka Akcyjna</w:t>
            </w:r>
          </w:p>
          <w:p w14:paraId="23085DA4" w14:textId="7F25FC69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dr Stefana Kopcińskiego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62D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2FD13F4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90-032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1F33409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638 327.52 zł</w:t>
            </w:r>
          </w:p>
        </w:tc>
      </w:tr>
      <w:tr w:rsidR="003124B3" w:rsidRPr="00BB547B" w14:paraId="3A24AF89" w14:textId="77777777" w:rsidTr="009B2FAC">
        <w:tc>
          <w:tcPr>
            <w:tcW w:w="1276" w:type="dxa"/>
            <w:shd w:val="clear" w:color="auto" w:fill="auto"/>
            <w:vAlign w:val="center"/>
          </w:tcPr>
          <w:p w14:paraId="78B3C66A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CFCB51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75B7B12C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SKAMEX Spółka Akcyjna</w:t>
            </w:r>
          </w:p>
          <w:p w14:paraId="2314E184" w14:textId="6F5138D6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dr Stefana Kopcińskiego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62D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31C5A98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90-032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1CC6AAA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766.80 zł</w:t>
            </w:r>
          </w:p>
        </w:tc>
      </w:tr>
      <w:tr w:rsidR="003124B3" w:rsidRPr="00BB547B" w14:paraId="458B2EE9" w14:textId="77777777" w:rsidTr="009B2FAC">
        <w:tc>
          <w:tcPr>
            <w:tcW w:w="1276" w:type="dxa"/>
            <w:shd w:val="clear" w:color="auto" w:fill="auto"/>
            <w:vAlign w:val="center"/>
          </w:tcPr>
          <w:p w14:paraId="2C6EE1F4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DF168C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73</w:t>
            </w:r>
          </w:p>
        </w:tc>
        <w:tc>
          <w:tcPr>
            <w:tcW w:w="3969" w:type="dxa"/>
            <w:shd w:val="clear" w:color="auto" w:fill="auto"/>
          </w:tcPr>
          <w:p w14:paraId="6D70C895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SKAMEX Spółka Akcyjna</w:t>
            </w:r>
          </w:p>
          <w:p w14:paraId="1ACBE029" w14:textId="19FE4AC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dr Stefana Kopcińskiego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62D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A634B41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90-032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E4AC597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1 083.24 zł</w:t>
            </w:r>
          </w:p>
        </w:tc>
      </w:tr>
      <w:tr w:rsidR="003124B3" w:rsidRPr="00BB547B" w14:paraId="1BD04B06" w14:textId="77777777" w:rsidTr="009B2FAC">
        <w:tc>
          <w:tcPr>
            <w:tcW w:w="1276" w:type="dxa"/>
            <w:shd w:val="clear" w:color="auto" w:fill="auto"/>
            <w:vAlign w:val="center"/>
          </w:tcPr>
          <w:p w14:paraId="079380A2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BA6E1D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92</w:t>
            </w:r>
          </w:p>
        </w:tc>
        <w:tc>
          <w:tcPr>
            <w:tcW w:w="3969" w:type="dxa"/>
            <w:shd w:val="clear" w:color="auto" w:fill="auto"/>
          </w:tcPr>
          <w:p w14:paraId="4B1F2F44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SKAMEX Spółka Akcyjna</w:t>
            </w:r>
          </w:p>
          <w:p w14:paraId="066530A7" w14:textId="4B877076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dr Stefana Kopcińskiego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62D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3082E30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90-032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BE0D822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230 867.28 zł</w:t>
            </w:r>
          </w:p>
        </w:tc>
      </w:tr>
      <w:tr w:rsidR="003124B3" w:rsidRPr="00BB547B" w14:paraId="6AD50269" w14:textId="77777777" w:rsidTr="009B2FAC">
        <w:tc>
          <w:tcPr>
            <w:tcW w:w="1276" w:type="dxa"/>
            <w:shd w:val="clear" w:color="auto" w:fill="auto"/>
            <w:vAlign w:val="center"/>
          </w:tcPr>
          <w:p w14:paraId="20DAE146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0107D6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3969" w:type="dxa"/>
            <w:shd w:val="clear" w:color="auto" w:fill="auto"/>
          </w:tcPr>
          <w:p w14:paraId="2A964235" w14:textId="5D4776D9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 xml:space="preserve">Zimmer </w:t>
            </w: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Biomet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Polska Sp. z</w:t>
            </w:r>
            <w:r w:rsidR="007830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o.o.</w:t>
            </w:r>
          </w:p>
          <w:p w14:paraId="6176BE33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Domaniewska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36B874A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02-672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F31F6C6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100 747.80 zł</w:t>
            </w:r>
          </w:p>
        </w:tc>
      </w:tr>
      <w:tr w:rsidR="003124B3" w:rsidRPr="00BB547B" w14:paraId="61E899E9" w14:textId="77777777" w:rsidTr="009B2FAC">
        <w:tc>
          <w:tcPr>
            <w:tcW w:w="1276" w:type="dxa"/>
            <w:shd w:val="clear" w:color="auto" w:fill="auto"/>
            <w:vAlign w:val="center"/>
          </w:tcPr>
          <w:p w14:paraId="08CA7959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9E00E8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3969" w:type="dxa"/>
            <w:shd w:val="clear" w:color="auto" w:fill="auto"/>
          </w:tcPr>
          <w:p w14:paraId="7A95993F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Solomed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8250557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Grzegórzecka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67F/47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F4AB366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31-559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FD10CE6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8 283.60 zł</w:t>
            </w:r>
          </w:p>
        </w:tc>
      </w:tr>
      <w:tr w:rsidR="003124B3" w:rsidRPr="00BB547B" w14:paraId="531CF1AF" w14:textId="77777777" w:rsidTr="009B2FAC">
        <w:tc>
          <w:tcPr>
            <w:tcW w:w="1276" w:type="dxa"/>
            <w:shd w:val="clear" w:color="auto" w:fill="auto"/>
            <w:vAlign w:val="center"/>
          </w:tcPr>
          <w:p w14:paraId="33656EFD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5FB69A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14:paraId="53ED11DA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Fresenius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Kabi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Polska Sp.  z o.o.</w:t>
            </w:r>
          </w:p>
          <w:p w14:paraId="48D2C537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Al.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134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8E4B3D5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02-305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8D3DEF3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28 350.00 zł</w:t>
            </w:r>
          </w:p>
        </w:tc>
      </w:tr>
      <w:tr w:rsidR="003124B3" w:rsidRPr="00BB547B" w14:paraId="11BDDD1A" w14:textId="77777777" w:rsidTr="009B2FAC">
        <w:tc>
          <w:tcPr>
            <w:tcW w:w="1276" w:type="dxa"/>
            <w:shd w:val="clear" w:color="auto" w:fill="auto"/>
            <w:vAlign w:val="center"/>
          </w:tcPr>
          <w:p w14:paraId="1870A583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8A4B63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387AE2AB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Panep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s.r.o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D567B75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Brněnská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1246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9CB2054" w14:textId="3E203486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665 01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Rosice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83046">
              <w:rPr>
                <w:rFonts w:ascii="Arial" w:hAnsi="Arial" w:cs="Arial"/>
                <w:sz w:val="24"/>
                <w:szCs w:val="24"/>
              </w:rPr>
              <w:t>koło</w:t>
            </w:r>
            <w:r w:rsidRPr="003124B3">
              <w:rPr>
                <w:rFonts w:ascii="Arial" w:hAnsi="Arial" w:cs="Arial"/>
                <w:sz w:val="24"/>
                <w:szCs w:val="24"/>
              </w:rPr>
              <w:t xml:space="preserve"> Brna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0A414C6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64 476.00 zł</w:t>
            </w:r>
          </w:p>
        </w:tc>
      </w:tr>
      <w:tr w:rsidR="003124B3" w:rsidRPr="00BB547B" w14:paraId="7511CBB9" w14:textId="77777777" w:rsidTr="009B2FAC">
        <w:tc>
          <w:tcPr>
            <w:tcW w:w="1276" w:type="dxa"/>
            <w:shd w:val="clear" w:color="auto" w:fill="auto"/>
            <w:vAlign w:val="center"/>
          </w:tcPr>
          <w:p w14:paraId="3BD7FADF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C02157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50CBE8C3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Erbe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39AD58BB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Al. Rzeczypospolitej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14/2.8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A31DA3F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02-972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58E7455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75 276.00 zł</w:t>
            </w:r>
          </w:p>
        </w:tc>
      </w:tr>
      <w:tr w:rsidR="003124B3" w:rsidRPr="00BB547B" w14:paraId="0E795F43" w14:textId="77777777" w:rsidTr="009B2FAC">
        <w:tc>
          <w:tcPr>
            <w:tcW w:w="1276" w:type="dxa"/>
            <w:shd w:val="clear" w:color="auto" w:fill="auto"/>
            <w:vAlign w:val="center"/>
          </w:tcPr>
          <w:p w14:paraId="46C1794F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57A458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64</w:t>
            </w:r>
          </w:p>
        </w:tc>
        <w:tc>
          <w:tcPr>
            <w:tcW w:w="3969" w:type="dxa"/>
            <w:shd w:val="clear" w:color="auto" w:fill="auto"/>
          </w:tcPr>
          <w:p w14:paraId="484872E0" w14:textId="2AE728DC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FRESENIUS MEDICAL CARE POLSKA</w:t>
            </w:r>
            <w:r w:rsidR="00783046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1E6BC9FA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UL. KRZYWA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13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830440E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60-118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EAF8475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376 380.00 zł</w:t>
            </w:r>
          </w:p>
        </w:tc>
      </w:tr>
      <w:tr w:rsidR="003124B3" w:rsidRPr="00BB547B" w14:paraId="23D2CC7A" w14:textId="77777777" w:rsidTr="009B2FAC">
        <w:tc>
          <w:tcPr>
            <w:tcW w:w="1276" w:type="dxa"/>
            <w:shd w:val="clear" w:color="auto" w:fill="auto"/>
            <w:vAlign w:val="center"/>
          </w:tcPr>
          <w:p w14:paraId="61485040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3B88F5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11F13E76" w14:textId="77777777" w:rsidR="00783046" w:rsidRPr="00783046" w:rsidRDefault="00783046" w:rsidP="0078304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3046">
              <w:rPr>
                <w:rFonts w:ascii="Arial" w:hAnsi="Arial" w:cs="Arial"/>
                <w:sz w:val="24"/>
                <w:szCs w:val="24"/>
              </w:rPr>
              <w:t>Konsorcjum:</w:t>
            </w:r>
          </w:p>
          <w:p w14:paraId="6EF5F3F4" w14:textId="77777777" w:rsidR="00783046" w:rsidRPr="00783046" w:rsidRDefault="00783046" w:rsidP="0078304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3046">
              <w:rPr>
                <w:rFonts w:ascii="Arial" w:hAnsi="Arial" w:cs="Arial"/>
                <w:sz w:val="24"/>
                <w:szCs w:val="24"/>
              </w:rPr>
              <w:lastRenderedPageBreak/>
              <w:t>Citonet-Kraków Sp. z o.o. (lider)</w:t>
            </w:r>
          </w:p>
          <w:p w14:paraId="6C9CD598" w14:textId="77777777" w:rsidR="00783046" w:rsidRPr="00783046" w:rsidRDefault="00783046" w:rsidP="0078304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3046">
              <w:rPr>
                <w:rFonts w:ascii="Arial" w:hAnsi="Arial" w:cs="Arial"/>
                <w:sz w:val="24"/>
                <w:szCs w:val="24"/>
              </w:rPr>
              <w:t xml:space="preserve">Ul. Gromadzka 52, </w:t>
            </w:r>
          </w:p>
          <w:p w14:paraId="57BB0F18" w14:textId="77777777" w:rsidR="00783046" w:rsidRPr="00783046" w:rsidRDefault="00783046" w:rsidP="0078304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3046">
              <w:rPr>
                <w:rFonts w:ascii="Arial" w:hAnsi="Arial" w:cs="Arial"/>
                <w:sz w:val="24"/>
                <w:szCs w:val="24"/>
              </w:rPr>
              <w:t>30-719 Kraków</w:t>
            </w:r>
          </w:p>
          <w:p w14:paraId="3E3EF4B2" w14:textId="77777777" w:rsidR="00783046" w:rsidRPr="00783046" w:rsidRDefault="00783046" w:rsidP="0078304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3046">
              <w:rPr>
                <w:rFonts w:ascii="Arial" w:hAnsi="Arial" w:cs="Arial"/>
                <w:sz w:val="24"/>
                <w:szCs w:val="24"/>
              </w:rPr>
              <w:t>Toruńskie Zakłady Materiałów Opatrunkowych S.A. (członek)</w:t>
            </w:r>
          </w:p>
          <w:p w14:paraId="103E1680" w14:textId="77777777" w:rsidR="00783046" w:rsidRPr="00783046" w:rsidRDefault="00783046" w:rsidP="0078304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3046">
              <w:rPr>
                <w:rFonts w:ascii="Arial" w:hAnsi="Arial" w:cs="Arial"/>
                <w:sz w:val="24"/>
                <w:szCs w:val="24"/>
              </w:rPr>
              <w:t xml:space="preserve">Ul. Żółkiewskiego 20/26, </w:t>
            </w:r>
          </w:p>
          <w:p w14:paraId="0E729E58" w14:textId="33D3B85A" w:rsidR="003124B3" w:rsidRPr="00986737" w:rsidRDefault="00783046" w:rsidP="0078304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3046">
              <w:rPr>
                <w:rFonts w:ascii="Arial" w:hAnsi="Arial" w:cs="Arial"/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E314938" w14:textId="21D9AFA4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lastRenderedPageBreak/>
              <w:t>72 511.20 zł</w:t>
            </w:r>
          </w:p>
        </w:tc>
      </w:tr>
      <w:tr w:rsidR="003124B3" w:rsidRPr="00BB547B" w14:paraId="4E8D73CD" w14:textId="77777777" w:rsidTr="009B2FAC">
        <w:tc>
          <w:tcPr>
            <w:tcW w:w="1276" w:type="dxa"/>
            <w:shd w:val="clear" w:color="auto" w:fill="auto"/>
            <w:vAlign w:val="center"/>
          </w:tcPr>
          <w:p w14:paraId="68FB23B5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95CA39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3969" w:type="dxa"/>
            <w:shd w:val="clear" w:color="auto" w:fill="auto"/>
          </w:tcPr>
          <w:p w14:paraId="0753F551" w14:textId="77777777" w:rsidR="00783046" w:rsidRPr="00783046" w:rsidRDefault="00783046" w:rsidP="0078304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3046">
              <w:rPr>
                <w:rFonts w:ascii="Arial" w:hAnsi="Arial" w:cs="Arial"/>
                <w:sz w:val="24"/>
                <w:szCs w:val="24"/>
              </w:rPr>
              <w:t>Konsorcjum:</w:t>
            </w:r>
          </w:p>
          <w:p w14:paraId="3AF6DDBF" w14:textId="77777777" w:rsidR="00783046" w:rsidRPr="00783046" w:rsidRDefault="00783046" w:rsidP="0078304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3046">
              <w:rPr>
                <w:rFonts w:ascii="Arial" w:hAnsi="Arial" w:cs="Arial"/>
                <w:sz w:val="24"/>
                <w:szCs w:val="24"/>
              </w:rPr>
              <w:t>Citonet-Kraków Sp. z o.o. (lider)</w:t>
            </w:r>
          </w:p>
          <w:p w14:paraId="2BA5C081" w14:textId="77777777" w:rsidR="00783046" w:rsidRPr="00783046" w:rsidRDefault="00783046" w:rsidP="0078304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3046">
              <w:rPr>
                <w:rFonts w:ascii="Arial" w:hAnsi="Arial" w:cs="Arial"/>
                <w:sz w:val="24"/>
                <w:szCs w:val="24"/>
              </w:rPr>
              <w:t xml:space="preserve">Ul. Gromadzka 52, </w:t>
            </w:r>
          </w:p>
          <w:p w14:paraId="10D6DFB8" w14:textId="77777777" w:rsidR="00783046" w:rsidRPr="00783046" w:rsidRDefault="00783046" w:rsidP="0078304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3046">
              <w:rPr>
                <w:rFonts w:ascii="Arial" w:hAnsi="Arial" w:cs="Arial"/>
                <w:sz w:val="24"/>
                <w:szCs w:val="24"/>
              </w:rPr>
              <w:t>30-719 Kraków</w:t>
            </w:r>
          </w:p>
          <w:p w14:paraId="1E515AEE" w14:textId="77777777" w:rsidR="00783046" w:rsidRPr="00783046" w:rsidRDefault="00783046" w:rsidP="0078304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3046">
              <w:rPr>
                <w:rFonts w:ascii="Arial" w:hAnsi="Arial" w:cs="Arial"/>
                <w:sz w:val="24"/>
                <w:szCs w:val="24"/>
              </w:rPr>
              <w:t>Toruńskie Zakłady Materiałów Opatrunkowych S.A. (członek)</w:t>
            </w:r>
          </w:p>
          <w:p w14:paraId="321A2212" w14:textId="77777777" w:rsidR="00783046" w:rsidRPr="00783046" w:rsidRDefault="00783046" w:rsidP="0078304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3046">
              <w:rPr>
                <w:rFonts w:ascii="Arial" w:hAnsi="Arial" w:cs="Arial"/>
                <w:sz w:val="24"/>
                <w:szCs w:val="24"/>
              </w:rPr>
              <w:t xml:space="preserve">Ul. Żółkiewskiego 20/26, </w:t>
            </w:r>
          </w:p>
          <w:p w14:paraId="794B93E9" w14:textId="2F99DC90" w:rsidR="003124B3" w:rsidRPr="00986737" w:rsidRDefault="00783046" w:rsidP="00783046">
            <w:pPr>
              <w:spacing w:before="80" w:after="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3046">
              <w:rPr>
                <w:rFonts w:ascii="Arial" w:hAnsi="Arial" w:cs="Arial"/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3765AFC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47 840.85 zł</w:t>
            </w:r>
          </w:p>
        </w:tc>
      </w:tr>
      <w:tr w:rsidR="003124B3" w:rsidRPr="00BB547B" w14:paraId="73498627" w14:textId="77777777" w:rsidTr="009B2FAC">
        <w:tc>
          <w:tcPr>
            <w:tcW w:w="1276" w:type="dxa"/>
            <w:shd w:val="clear" w:color="auto" w:fill="auto"/>
            <w:vAlign w:val="center"/>
          </w:tcPr>
          <w:p w14:paraId="23A05BC9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EDFF77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3969" w:type="dxa"/>
            <w:shd w:val="clear" w:color="auto" w:fill="auto"/>
          </w:tcPr>
          <w:p w14:paraId="6D52B1A9" w14:textId="77777777" w:rsidR="00783046" w:rsidRPr="00783046" w:rsidRDefault="00783046" w:rsidP="0078304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3046">
              <w:rPr>
                <w:rFonts w:ascii="Arial" w:hAnsi="Arial" w:cs="Arial"/>
                <w:sz w:val="24"/>
                <w:szCs w:val="24"/>
              </w:rPr>
              <w:t>Konsorcjum:</w:t>
            </w:r>
          </w:p>
          <w:p w14:paraId="187697E8" w14:textId="77777777" w:rsidR="00783046" w:rsidRPr="00783046" w:rsidRDefault="00783046" w:rsidP="0078304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3046">
              <w:rPr>
                <w:rFonts w:ascii="Arial" w:hAnsi="Arial" w:cs="Arial"/>
                <w:sz w:val="24"/>
                <w:szCs w:val="24"/>
              </w:rPr>
              <w:t>Citonet-Kraków Sp. z o.o. (lider)</w:t>
            </w:r>
          </w:p>
          <w:p w14:paraId="18AE6E55" w14:textId="77777777" w:rsidR="00783046" w:rsidRPr="00783046" w:rsidRDefault="00783046" w:rsidP="0078304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3046">
              <w:rPr>
                <w:rFonts w:ascii="Arial" w:hAnsi="Arial" w:cs="Arial"/>
                <w:sz w:val="24"/>
                <w:szCs w:val="24"/>
              </w:rPr>
              <w:t xml:space="preserve">Ul. Gromadzka 52, </w:t>
            </w:r>
          </w:p>
          <w:p w14:paraId="76CB7E8E" w14:textId="77777777" w:rsidR="00783046" w:rsidRPr="00783046" w:rsidRDefault="00783046" w:rsidP="0078304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3046">
              <w:rPr>
                <w:rFonts w:ascii="Arial" w:hAnsi="Arial" w:cs="Arial"/>
                <w:sz w:val="24"/>
                <w:szCs w:val="24"/>
              </w:rPr>
              <w:t>30-719 Kraków</w:t>
            </w:r>
          </w:p>
          <w:p w14:paraId="77C2F8F5" w14:textId="77777777" w:rsidR="00783046" w:rsidRPr="00783046" w:rsidRDefault="00783046" w:rsidP="0078304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3046">
              <w:rPr>
                <w:rFonts w:ascii="Arial" w:hAnsi="Arial" w:cs="Arial"/>
                <w:sz w:val="24"/>
                <w:szCs w:val="24"/>
              </w:rPr>
              <w:t>Toruńskie Zakłady Materiałów Opatrunkowych S.A. (członek)</w:t>
            </w:r>
          </w:p>
          <w:p w14:paraId="0DD5B416" w14:textId="77777777" w:rsidR="00783046" w:rsidRPr="00783046" w:rsidRDefault="00783046" w:rsidP="0078304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3046">
              <w:rPr>
                <w:rFonts w:ascii="Arial" w:hAnsi="Arial" w:cs="Arial"/>
                <w:sz w:val="24"/>
                <w:szCs w:val="24"/>
              </w:rPr>
              <w:t xml:space="preserve">Ul. Żółkiewskiego 20/26, </w:t>
            </w:r>
          </w:p>
          <w:p w14:paraId="66E82C2F" w14:textId="5A6A64D1" w:rsidR="003124B3" w:rsidRPr="00986737" w:rsidRDefault="00783046" w:rsidP="00783046">
            <w:pPr>
              <w:spacing w:before="80" w:after="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3046">
              <w:rPr>
                <w:rFonts w:ascii="Arial" w:hAnsi="Arial" w:cs="Arial"/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3F403FA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1 002 059.75 zł</w:t>
            </w:r>
          </w:p>
        </w:tc>
      </w:tr>
      <w:tr w:rsidR="003124B3" w:rsidRPr="00BB547B" w14:paraId="2E5F809F" w14:textId="77777777" w:rsidTr="009B2FAC">
        <w:tc>
          <w:tcPr>
            <w:tcW w:w="1276" w:type="dxa"/>
            <w:shd w:val="clear" w:color="auto" w:fill="auto"/>
            <w:vAlign w:val="center"/>
          </w:tcPr>
          <w:p w14:paraId="66AC7B94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0DCEE3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66C68014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Boxmet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Medical Sp. z o.o.</w:t>
            </w:r>
          </w:p>
          <w:p w14:paraId="682C6026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Piskorzów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51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9717D55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58-250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Pieszyce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1E1CC17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4 503.60 zł</w:t>
            </w:r>
          </w:p>
        </w:tc>
      </w:tr>
      <w:tr w:rsidR="003124B3" w:rsidRPr="00BB547B" w14:paraId="49E15C70" w14:textId="77777777" w:rsidTr="009B2FAC">
        <w:tc>
          <w:tcPr>
            <w:tcW w:w="1276" w:type="dxa"/>
            <w:shd w:val="clear" w:color="auto" w:fill="auto"/>
            <w:vAlign w:val="center"/>
          </w:tcPr>
          <w:p w14:paraId="20D62DAE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A31E7D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14:paraId="33D576AE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Mercator Medical S.A.</w:t>
            </w:r>
          </w:p>
          <w:p w14:paraId="1F36BFD0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Modrzejewskiej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26956CC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31-327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E33877B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40 018.32 zł</w:t>
            </w:r>
          </w:p>
        </w:tc>
      </w:tr>
      <w:tr w:rsidR="003124B3" w:rsidRPr="00BB547B" w14:paraId="05A8236E" w14:textId="77777777" w:rsidTr="009B2FAC">
        <w:tc>
          <w:tcPr>
            <w:tcW w:w="1276" w:type="dxa"/>
            <w:shd w:val="clear" w:color="auto" w:fill="auto"/>
            <w:vAlign w:val="center"/>
          </w:tcPr>
          <w:p w14:paraId="65A41E1C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2407D0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14:paraId="554CA920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Medima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79012669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Al.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C2B78AA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02-486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AC0E899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98 604.00 zł</w:t>
            </w:r>
          </w:p>
        </w:tc>
      </w:tr>
      <w:tr w:rsidR="003124B3" w:rsidRPr="00BB547B" w14:paraId="6A67D9FA" w14:textId="77777777" w:rsidTr="009B2FAC">
        <w:tc>
          <w:tcPr>
            <w:tcW w:w="1276" w:type="dxa"/>
            <w:shd w:val="clear" w:color="auto" w:fill="auto"/>
            <w:vAlign w:val="center"/>
          </w:tcPr>
          <w:p w14:paraId="1E63F161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2FD579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93</w:t>
            </w:r>
          </w:p>
        </w:tc>
        <w:tc>
          <w:tcPr>
            <w:tcW w:w="3969" w:type="dxa"/>
            <w:shd w:val="clear" w:color="auto" w:fill="auto"/>
          </w:tcPr>
          <w:p w14:paraId="751D8ED8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Empireum Piotr Dopieralski</w:t>
            </w:r>
          </w:p>
          <w:p w14:paraId="09FDF978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Chotomowska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F5833F4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05-110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Jabłonna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5CDFCCC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10 335.60 zł</w:t>
            </w:r>
          </w:p>
        </w:tc>
      </w:tr>
      <w:tr w:rsidR="003124B3" w:rsidRPr="00BB547B" w14:paraId="45FD5019" w14:textId="77777777" w:rsidTr="009B2FAC">
        <w:tc>
          <w:tcPr>
            <w:tcW w:w="1276" w:type="dxa"/>
            <w:shd w:val="clear" w:color="auto" w:fill="auto"/>
            <w:vAlign w:val="center"/>
          </w:tcPr>
          <w:p w14:paraId="2D222AAE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CC2D68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3DF69A3D" w14:textId="2F00FEB7" w:rsidR="003124B3" w:rsidRPr="00986737" w:rsidRDefault="00F7510A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MEDAN </w:t>
            </w:r>
            <w:r w:rsidR="003124B3" w:rsidRPr="003124B3">
              <w:rPr>
                <w:rFonts w:ascii="Arial" w:hAnsi="Arial" w:cs="Arial"/>
                <w:sz w:val="24"/>
                <w:szCs w:val="24"/>
              </w:rPr>
              <w:t>Andrzej Hędrzak</w:t>
            </w:r>
          </w:p>
          <w:p w14:paraId="3887FD7D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 xml:space="preserve">A. </w:t>
            </w: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Korczoka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4146A64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44-103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E427132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2 293.92 zł</w:t>
            </w:r>
          </w:p>
        </w:tc>
      </w:tr>
      <w:tr w:rsidR="003124B3" w:rsidRPr="00BB547B" w14:paraId="254F4FF2" w14:textId="77777777" w:rsidTr="009B2FAC">
        <w:tc>
          <w:tcPr>
            <w:tcW w:w="1276" w:type="dxa"/>
            <w:shd w:val="clear" w:color="auto" w:fill="auto"/>
            <w:vAlign w:val="center"/>
          </w:tcPr>
          <w:p w14:paraId="21F6AD1F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5C302B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5EB0940C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Applied Medical Polska spółka z ograniczoną odpowiedzialnością</w:t>
            </w:r>
          </w:p>
          <w:p w14:paraId="372C7391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lastRenderedPageBreak/>
              <w:t>Grójecka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208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F5A4809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02-390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58A4A41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lastRenderedPageBreak/>
              <w:t>7 128.00 zł</w:t>
            </w:r>
          </w:p>
        </w:tc>
      </w:tr>
      <w:tr w:rsidR="003124B3" w:rsidRPr="00BB547B" w14:paraId="54A49B64" w14:textId="77777777" w:rsidTr="009B2FAC">
        <w:tc>
          <w:tcPr>
            <w:tcW w:w="1276" w:type="dxa"/>
            <w:shd w:val="clear" w:color="auto" w:fill="auto"/>
            <w:vAlign w:val="center"/>
          </w:tcPr>
          <w:p w14:paraId="6EBAB075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106587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56</w:t>
            </w:r>
          </w:p>
        </w:tc>
        <w:tc>
          <w:tcPr>
            <w:tcW w:w="3969" w:type="dxa"/>
            <w:shd w:val="clear" w:color="auto" w:fill="auto"/>
          </w:tcPr>
          <w:p w14:paraId="0F13AA9D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Teleflex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0084EFDA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Żwirki i Wigury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16A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6F2351F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02-092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4EC9F36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1 383.48 zł</w:t>
            </w:r>
          </w:p>
        </w:tc>
      </w:tr>
      <w:tr w:rsidR="003124B3" w:rsidRPr="00BB547B" w14:paraId="1E7481C6" w14:textId="77777777" w:rsidTr="009B2FAC">
        <w:tc>
          <w:tcPr>
            <w:tcW w:w="1276" w:type="dxa"/>
            <w:shd w:val="clear" w:color="auto" w:fill="auto"/>
            <w:vAlign w:val="center"/>
          </w:tcPr>
          <w:p w14:paraId="49EA396F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AA4146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75</w:t>
            </w:r>
          </w:p>
        </w:tc>
        <w:tc>
          <w:tcPr>
            <w:tcW w:w="3969" w:type="dxa"/>
            <w:shd w:val="clear" w:color="auto" w:fill="auto"/>
          </w:tcPr>
          <w:p w14:paraId="5396EE20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Teleflex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603A1757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Żwirki i Wigury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16A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F9E5D04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02-092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9633852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230 511.53 zł</w:t>
            </w:r>
          </w:p>
        </w:tc>
      </w:tr>
      <w:tr w:rsidR="003124B3" w:rsidRPr="00BB547B" w14:paraId="685DF5C5" w14:textId="77777777" w:rsidTr="009B2FAC">
        <w:tc>
          <w:tcPr>
            <w:tcW w:w="1276" w:type="dxa"/>
            <w:shd w:val="clear" w:color="auto" w:fill="auto"/>
            <w:vAlign w:val="center"/>
          </w:tcPr>
          <w:p w14:paraId="76A3568D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3C6651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78</w:t>
            </w:r>
          </w:p>
        </w:tc>
        <w:tc>
          <w:tcPr>
            <w:tcW w:w="3969" w:type="dxa"/>
            <w:shd w:val="clear" w:color="auto" w:fill="auto"/>
          </w:tcPr>
          <w:p w14:paraId="6F2E1E72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Teleflex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5752E057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Żwirki i Wigury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16A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1755D39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02-092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E861199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5 793.12 zł</w:t>
            </w:r>
          </w:p>
        </w:tc>
      </w:tr>
      <w:tr w:rsidR="003124B3" w:rsidRPr="00BB547B" w14:paraId="37D06E1F" w14:textId="77777777" w:rsidTr="009B2FAC">
        <w:tc>
          <w:tcPr>
            <w:tcW w:w="1276" w:type="dxa"/>
            <w:shd w:val="clear" w:color="auto" w:fill="auto"/>
            <w:vAlign w:val="center"/>
          </w:tcPr>
          <w:p w14:paraId="77AA6293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94A3B3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91</w:t>
            </w:r>
          </w:p>
        </w:tc>
        <w:tc>
          <w:tcPr>
            <w:tcW w:w="3969" w:type="dxa"/>
            <w:shd w:val="clear" w:color="auto" w:fill="auto"/>
          </w:tcPr>
          <w:p w14:paraId="07590570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Teleflex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7D325361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Żwirki i Wigury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16A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EB5AB33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02-092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A7579D9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365 093.34 zł</w:t>
            </w:r>
          </w:p>
        </w:tc>
      </w:tr>
      <w:tr w:rsidR="003124B3" w:rsidRPr="00BB547B" w14:paraId="1A769060" w14:textId="77777777" w:rsidTr="009B2FAC">
        <w:tc>
          <w:tcPr>
            <w:tcW w:w="1276" w:type="dxa"/>
            <w:shd w:val="clear" w:color="auto" w:fill="auto"/>
            <w:vAlign w:val="center"/>
          </w:tcPr>
          <w:p w14:paraId="521D7181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983E53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14:paraId="419BD589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Neomed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125BCB61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Orężna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695FD36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05-501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Piaseczno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31FEA91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31 634.28 zł</w:t>
            </w:r>
          </w:p>
        </w:tc>
      </w:tr>
      <w:tr w:rsidR="003124B3" w:rsidRPr="00BB547B" w14:paraId="7917DE89" w14:textId="77777777" w:rsidTr="009B2FAC">
        <w:tc>
          <w:tcPr>
            <w:tcW w:w="1276" w:type="dxa"/>
            <w:shd w:val="clear" w:color="auto" w:fill="auto"/>
            <w:vAlign w:val="center"/>
          </w:tcPr>
          <w:p w14:paraId="518D623B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FE437B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3969" w:type="dxa"/>
            <w:shd w:val="clear" w:color="auto" w:fill="auto"/>
          </w:tcPr>
          <w:p w14:paraId="306F9B8D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Neomed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44AF5035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Orężna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4A4CEE2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05-501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Piaseczno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1A16E79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2 268.00 zł</w:t>
            </w:r>
          </w:p>
        </w:tc>
      </w:tr>
      <w:tr w:rsidR="003124B3" w:rsidRPr="00BB547B" w14:paraId="1A750AB4" w14:textId="77777777" w:rsidTr="009B2FAC">
        <w:tc>
          <w:tcPr>
            <w:tcW w:w="1276" w:type="dxa"/>
            <w:shd w:val="clear" w:color="auto" w:fill="auto"/>
            <w:vAlign w:val="center"/>
          </w:tcPr>
          <w:p w14:paraId="23C13205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A8B438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41</w:t>
            </w:r>
          </w:p>
        </w:tc>
        <w:tc>
          <w:tcPr>
            <w:tcW w:w="3969" w:type="dxa"/>
            <w:shd w:val="clear" w:color="auto" w:fill="auto"/>
          </w:tcPr>
          <w:p w14:paraId="7416B057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Neomed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2577FE4E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Orężna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763C431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05-501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Piaseczno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96A34B7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84 443.58 zł</w:t>
            </w:r>
          </w:p>
        </w:tc>
      </w:tr>
      <w:tr w:rsidR="003124B3" w:rsidRPr="00BB547B" w14:paraId="5BFD64CC" w14:textId="77777777" w:rsidTr="009B2FAC">
        <w:tc>
          <w:tcPr>
            <w:tcW w:w="1276" w:type="dxa"/>
            <w:shd w:val="clear" w:color="auto" w:fill="auto"/>
            <w:vAlign w:val="center"/>
          </w:tcPr>
          <w:p w14:paraId="1728540A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2CC367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2D50E9A3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Neomed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Barbara Stańczyk</w:t>
            </w:r>
          </w:p>
          <w:p w14:paraId="141FD3EE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Kajki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4121BE7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05-501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Piaseczno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5C54538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8 262.00 zł</w:t>
            </w:r>
          </w:p>
        </w:tc>
      </w:tr>
      <w:tr w:rsidR="003124B3" w:rsidRPr="00BB547B" w14:paraId="49472D80" w14:textId="77777777" w:rsidTr="009B2FAC">
        <w:tc>
          <w:tcPr>
            <w:tcW w:w="1276" w:type="dxa"/>
            <w:shd w:val="clear" w:color="auto" w:fill="auto"/>
            <w:vAlign w:val="center"/>
          </w:tcPr>
          <w:p w14:paraId="2310DA66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97514C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79</w:t>
            </w:r>
          </w:p>
        </w:tc>
        <w:tc>
          <w:tcPr>
            <w:tcW w:w="3969" w:type="dxa"/>
            <w:shd w:val="clear" w:color="auto" w:fill="auto"/>
          </w:tcPr>
          <w:p w14:paraId="4016AD12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Pol-Med Plus Lidia Kuśnierz</w:t>
            </w:r>
          </w:p>
          <w:p w14:paraId="40FA6AEC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Czarnochowice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67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1E4C257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Wieliczka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0005EF2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14 994.72 zł</w:t>
            </w:r>
          </w:p>
        </w:tc>
      </w:tr>
      <w:tr w:rsidR="003124B3" w:rsidRPr="00BB547B" w14:paraId="12742560" w14:textId="77777777" w:rsidTr="009B2FAC">
        <w:tc>
          <w:tcPr>
            <w:tcW w:w="1276" w:type="dxa"/>
            <w:shd w:val="clear" w:color="auto" w:fill="auto"/>
            <w:vAlign w:val="center"/>
          </w:tcPr>
          <w:p w14:paraId="4AA95B32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1C62E1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82</w:t>
            </w:r>
          </w:p>
        </w:tc>
        <w:tc>
          <w:tcPr>
            <w:tcW w:w="3969" w:type="dxa"/>
            <w:shd w:val="clear" w:color="auto" w:fill="auto"/>
          </w:tcPr>
          <w:p w14:paraId="020A4A27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Rayner Sp. z o.o.</w:t>
            </w:r>
          </w:p>
          <w:p w14:paraId="5FCB69AC" w14:textId="14C0DA8A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Plac Konesera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12</w:t>
            </w:r>
            <w:r w:rsidR="00F751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bud.</w:t>
            </w:r>
            <w:r w:rsidR="00F751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9A1CB79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03-736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F079F38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22 680.00 zł</w:t>
            </w:r>
          </w:p>
        </w:tc>
      </w:tr>
      <w:tr w:rsidR="003124B3" w:rsidRPr="00BB547B" w14:paraId="5D0E896D" w14:textId="77777777" w:rsidTr="009B2FAC">
        <w:tc>
          <w:tcPr>
            <w:tcW w:w="1276" w:type="dxa"/>
            <w:shd w:val="clear" w:color="auto" w:fill="auto"/>
            <w:vAlign w:val="center"/>
          </w:tcPr>
          <w:p w14:paraId="0CCA9B6F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B9B6B5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65</w:t>
            </w:r>
          </w:p>
        </w:tc>
        <w:tc>
          <w:tcPr>
            <w:tcW w:w="3969" w:type="dxa"/>
            <w:shd w:val="clear" w:color="auto" w:fill="auto"/>
          </w:tcPr>
          <w:p w14:paraId="16A31F3D" w14:textId="458CA31E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GIN-MEDICAL Sp.</w:t>
            </w:r>
            <w:r w:rsidR="00F751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z o.o.</w:t>
            </w:r>
          </w:p>
          <w:p w14:paraId="0AF226B4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Piltza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43/28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6C37C12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30-392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47B6641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59 810.40 zł</w:t>
            </w:r>
          </w:p>
        </w:tc>
      </w:tr>
      <w:tr w:rsidR="003124B3" w:rsidRPr="00BB547B" w14:paraId="264BEAAF" w14:textId="77777777" w:rsidTr="009B2FAC">
        <w:tc>
          <w:tcPr>
            <w:tcW w:w="1276" w:type="dxa"/>
            <w:shd w:val="clear" w:color="auto" w:fill="auto"/>
            <w:vAlign w:val="center"/>
          </w:tcPr>
          <w:p w14:paraId="11BB152F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2865D8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15D7EB09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 xml:space="preserve">Edwards </w:t>
            </w: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Lifesciences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17606A66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Aleje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8DE9262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00-807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DA2B6CF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354 780.00 zł</w:t>
            </w:r>
          </w:p>
        </w:tc>
      </w:tr>
      <w:tr w:rsidR="003124B3" w:rsidRPr="00BB547B" w14:paraId="3D8DD745" w14:textId="77777777" w:rsidTr="009B2FAC">
        <w:tc>
          <w:tcPr>
            <w:tcW w:w="1276" w:type="dxa"/>
            <w:shd w:val="clear" w:color="auto" w:fill="auto"/>
            <w:vAlign w:val="center"/>
          </w:tcPr>
          <w:p w14:paraId="4976F9FD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614483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14:paraId="528E3B1E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ALBIS MAZUR Sp. z o.o.</w:t>
            </w:r>
          </w:p>
          <w:p w14:paraId="357ECC89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lastRenderedPageBreak/>
              <w:t>Stawiszyńska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10/2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C79670E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62-800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Kalisz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736246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lastRenderedPageBreak/>
              <w:t>3 412.80 zł</w:t>
            </w:r>
          </w:p>
        </w:tc>
      </w:tr>
      <w:tr w:rsidR="003124B3" w:rsidRPr="00BB547B" w14:paraId="2549DEE7" w14:textId="77777777" w:rsidTr="009B2FAC">
        <w:tc>
          <w:tcPr>
            <w:tcW w:w="1276" w:type="dxa"/>
            <w:shd w:val="clear" w:color="auto" w:fill="auto"/>
            <w:vAlign w:val="center"/>
          </w:tcPr>
          <w:p w14:paraId="0588429E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7064FD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0DDF2397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44651DFD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63C4D58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2703264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470.88 zł</w:t>
            </w:r>
          </w:p>
        </w:tc>
      </w:tr>
      <w:tr w:rsidR="003124B3" w:rsidRPr="00BB547B" w14:paraId="5E4E188E" w14:textId="77777777" w:rsidTr="009B2FAC">
        <w:tc>
          <w:tcPr>
            <w:tcW w:w="1276" w:type="dxa"/>
            <w:shd w:val="clear" w:color="auto" w:fill="auto"/>
            <w:vAlign w:val="center"/>
          </w:tcPr>
          <w:p w14:paraId="1DF8FCB8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03DD2E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534932B5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A2B337A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662B47A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3B2680A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86 461.99 zł</w:t>
            </w:r>
          </w:p>
        </w:tc>
      </w:tr>
      <w:tr w:rsidR="003124B3" w:rsidRPr="00BB547B" w14:paraId="55B26400" w14:textId="77777777" w:rsidTr="009B2FAC">
        <w:tc>
          <w:tcPr>
            <w:tcW w:w="1276" w:type="dxa"/>
            <w:shd w:val="clear" w:color="auto" w:fill="auto"/>
            <w:vAlign w:val="center"/>
          </w:tcPr>
          <w:p w14:paraId="7510E004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6EF0E4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721C22FB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C76F450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A878817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C7CAAD3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4 806.00 zł</w:t>
            </w:r>
          </w:p>
        </w:tc>
      </w:tr>
      <w:tr w:rsidR="003124B3" w:rsidRPr="00BB547B" w14:paraId="2B2F8D64" w14:textId="77777777" w:rsidTr="009B2FAC">
        <w:tc>
          <w:tcPr>
            <w:tcW w:w="1276" w:type="dxa"/>
            <w:shd w:val="clear" w:color="auto" w:fill="auto"/>
            <w:vAlign w:val="center"/>
          </w:tcPr>
          <w:p w14:paraId="37B33DE0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598719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3969" w:type="dxa"/>
            <w:shd w:val="clear" w:color="auto" w:fill="auto"/>
          </w:tcPr>
          <w:p w14:paraId="6FA0CA48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67D2445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9E52524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6CE80CA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26 405.46 zł</w:t>
            </w:r>
          </w:p>
        </w:tc>
      </w:tr>
      <w:tr w:rsidR="003124B3" w:rsidRPr="00BB547B" w14:paraId="0BE81063" w14:textId="77777777" w:rsidTr="009B2FAC">
        <w:tc>
          <w:tcPr>
            <w:tcW w:w="1276" w:type="dxa"/>
            <w:shd w:val="clear" w:color="auto" w:fill="auto"/>
            <w:vAlign w:val="center"/>
          </w:tcPr>
          <w:p w14:paraId="5A4FFE28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D633A6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53</w:t>
            </w:r>
          </w:p>
        </w:tc>
        <w:tc>
          <w:tcPr>
            <w:tcW w:w="3969" w:type="dxa"/>
            <w:shd w:val="clear" w:color="auto" w:fill="auto"/>
          </w:tcPr>
          <w:p w14:paraId="39884F75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D5D016A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40C050B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C2A400D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683.64 zł</w:t>
            </w:r>
          </w:p>
        </w:tc>
      </w:tr>
      <w:tr w:rsidR="003124B3" w:rsidRPr="00BB547B" w14:paraId="3BF9184C" w14:textId="77777777" w:rsidTr="009B2FAC">
        <w:tc>
          <w:tcPr>
            <w:tcW w:w="1276" w:type="dxa"/>
            <w:shd w:val="clear" w:color="auto" w:fill="auto"/>
            <w:vAlign w:val="center"/>
          </w:tcPr>
          <w:p w14:paraId="60C95B63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C3D25D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61</w:t>
            </w:r>
          </w:p>
        </w:tc>
        <w:tc>
          <w:tcPr>
            <w:tcW w:w="3969" w:type="dxa"/>
            <w:shd w:val="clear" w:color="auto" w:fill="auto"/>
          </w:tcPr>
          <w:p w14:paraId="1E69F4C2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1DF6814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2A8AA8B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BA38A30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3 348.00 zł</w:t>
            </w:r>
          </w:p>
        </w:tc>
      </w:tr>
      <w:tr w:rsidR="003124B3" w:rsidRPr="00BB547B" w14:paraId="13B4AAD7" w14:textId="77777777" w:rsidTr="009B2FAC">
        <w:tc>
          <w:tcPr>
            <w:tcW w:w="1276" w:type="dxa"/>
            <w:shd w:val="clear" w:color="auto" w:fill="auto"/>
            <w:vAlign w:val="center"/>
          </w:tcPr>
          <w:p w14:paraId="5E25F2AD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DBB33B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71</w:t>
            </w:r>
          </w:p>
        </w:tc>
        <w:tc>
          <w:tcPr>
            <w:tcW w:w="3969" w:type="dxa"/>
            <w:shd w:val="clear" w:color="auto" w:fill="auto"/>
          </w:tcPr>
          <w:p w14:paraId="3777DD37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C6E4759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DB3D5EE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22F8EE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280.80 zł</w:t>
            </w:r>
          </w:p>
        </w:tc>
      </w:tr>
      <w:tr w:rsidR="003124B3" w:rsidRPr="00BB547B" w14:paraId="0C728DF6" w14:textId="77777777" w:rsidTr="009B2FAC">
        <w:tc>
          <w:tcPr>
            <w:tcW w:w="1276" w:type="dxa"/>
            <w:shd w:val="clear" w:color="auto" w:fill="auto"/>
            <w:vAlign w:val="center"/>
          </w:tcPr>
          <w:p w14:paraId="150AAEA2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DA3CFD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73</w:t>
            </w:r>
          </w:p>
        </w:tc>
        <w:tc>
          <w:tcPr>
            <w:tcW w:w="3969" w:type="dxa"/>
            <w:shd w:val="clear" w:color="auto" w:fill="auto"/>
          </w:tcPr>
          <w:p w14:paraId="3062A255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2FA6A59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BCEBF82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595BCA2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706.43 zł</w:t>
            </w:r>
          </w:p>
        </w:tc>
      </w:tr>
      <w:tr w:rsidR="003124B3" w:rsidRPr="00BB547B" w14:paraId="0E14D93D" w14:textId="77777777" w:rsidTr="009B2FAC">
        <w:tc>
          <w:tcPr>
            <w:tcW w:w="1276" w:type="dxa"/>
            <w:shd w:val="clear" w:color="auto" w:fill="auto"/>
            <w:vAlign w:val="center"/>
          </w:tcPr>
          <w:p w14:paraId="21BCDAA1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1C182B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42</w:t>
            </w:r>
          </w:p>
        </w:tc>
        <w:tc>
          <w:tcPr>
            <w:tcW w:w="3969" w:type="dxa"/>
            <w:shd w:val="clear" w:color="auto" w:fill="auto"/>
          </w:tcPr>
          <w:p w14:paraId="01D826FB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VYGON Polska Sp. z o.o.</w:t>
            </w:r>
          </w:p>
          <w:p w14:paraId="5C5C1A3D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ul. Francuska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39/6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46772B3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03-905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FA81405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5 405.40 zł</w:t>
            </w:r>
          </w:p>
        </w:tc>
      </w:tr>
      <w:tr w:rsidR="003124B3" w:rsidRPr="00BB547B" w14:paraId="617059B9" w14:textId="77777777" w:rsidTr="009B2FAC">
        <w:tc>
          <w:tcPr>
            <w:tcW w:w="1276" w:type="dxa"/>
            <w:shd w:val="clear" w:color="auto" w:fill="auto"/>
            <w:vAlign w:val="center"/>
          </w:tcPr>
          <w:p w14:paraId="50DEAF55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F9363C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46</w:t>
            </w:r>
          </w:p>
        </w:tc>
        <w:tc>
          <w:tcPr>
            <w:tcW w:w="3969" w:type="dxa"/>
            <w:shd w:val="clear" w:color="auto" w:fill="auto"/>
          </w:tcPr>
          <w:p w14:paraId="38A253EB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VYGON Polska Sp. z o.o.</w:t>
            </w:r>
          </w:p>
          <w:p w14:paraId="467A3A15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ul. Francuska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39/6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A131E0E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03-905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A74E48A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265 793.40 zł</w:t>
            </w:r>
          </w:p>
        </w:tc>
      </w:tr>
      <w:tr w:rsidR="003124B3" w:rsidRPr="00BB547B" w14:paraId="16334C24" w14:textId="77777777" w:rsidTr="009B2FAC">
        <w:tc>
          <w:tcPr>
            <w:tcW w:w="1276" w:type="dxa"/>
            <w:shd w:val="clear" w:color="auto" w:fill="auto"/>
            <w:vAlign w:val="center"/>
          </w:tcPr>
          <w:p w14:paraId="2E2EF503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7A2FA8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1C832962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Lubmedical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Sp. z o. o. Sp. k.</w:t>
            </w:r>
          </w:p>
          <w:p w14:paraId="6ED756E9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Anny Walentynowicz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62E1F54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20-328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74CEEE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4 681.80 zł</w:t>
            </w:r>
          </w:p>
        </w:tc>
      </w:tr>
      <w:tr w:rsidR="003124B3" w:rsidRPr="00BB547B" w14:paraId="727E8209" w14:textId="77777777" w:rsidTr="009B2FAC">
        <w:tc>
          <w:tcPr>
            <w:tcW w:w="1276" w:type="dxa"/>
            <w:shd w:val="clear" w:color="auto" w:fill="auto"/>
            <w:vAlign w:val="center"/>
          </w:tcPr>
          <w:p w14:paraId="48FCC616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481EFF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14:paraId="7DD9F0C7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Lubmedical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Sp. z o. o. Sp. k.</w:t>
            </w:r>
          </w:p>
          <w:p w14:paraId="2CF701D3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Anny Walentynowicz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B0DB520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20-328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EA4C50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33 928.80 zł</w:t>
            </w:r>
          </w:p>
        </w:tc>
      </w:tr>
      <w:tr w:rsidR="003124B3" w:rsidRPr="00BB547B" w14:paraId="3ABF3041" w14:textId="77777777" w:rsidTr="009B2FAC">
        <w:tc>
          <w:tcPr>
            <w:tcW w:w="1276" w:type="dxa"/>
            <w:shd w:val="clear" w:color="auto" w:fill="auto"/>
            <w:vAlign w:val="center"/>
          </w:tcPr>
          <w:p w14:paraId="7A4F7F8A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DCBD1A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14:paraId="6D4F84E8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Lubmedical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Sp. z o. o. Sp. k.</w:t>
            </w:r>
          </w:p>
          <w:p w14:paraId="1EAA98CB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Anny Walentynowicz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1B4556D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lastRenderedPageBreak/>
              <w:t>20-328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E3DFA7B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lastRenderedPageBreak/>
              <w:t>40 176.00 zł</w:t>
            </w:r>
          </w:p>
        </w:tc>
      </w:tr>
      <w:tr w:rsidR="003124B3" w:rsidRPr="00BB547B" w14:paraId="658E9819" w14:textId="77777777" w:rsidTr="009B2FAC">
        <w:tc>
          <w:tcPr>
            <w:tcW w:w="1276" w:type="dxa"/>
            <w:shd w:val="clear" w:color="auto" w:fill="auto"/>
            <w:vAlign w:val="center"/>
          </w:tcPr>
          <w:p w14:paraId="53AAF2D9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334260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29864B05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Ocustar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1FF8D91B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Młyńska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5/9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8ADB5EE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61-729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B292C20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26 460.00 zł</w:t>
            </w:r>
          </w:p>
        </w:tc>
      </w:tr>
      <w:tr w:rsidR="003124B3" w:rsidRPr="00BB547B" w14:paraId="564FB5C7" w14:textId="77777777" w:rsidTr="009B2FAC">
        <w:tc>
          <w:tcPr>
            <w:tcW w:w="1276" w:type="dxa"/>
            <w:shd w:val="clear" w:color="auto" w:fill="auto"/>
            <w:vAlign w:val="center"/>
          </w:tcPr>
          <w:p w14:paraId="2A6DD412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6D79F9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36</w:t>
            </w:r>
          </w:p>
        </w:tc>
        <w:tc>
          <w:tcPr>
            <w:tcW w:w="3969" w:type="dxa"/>
            <w:shd w:val="clear" w:color="auto" w:fill="auto"/>
          </w:tcPr>
          <w:p w14:paraId="4CED3194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Ocustar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4293D8BA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Młyńska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5/9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CEE28DE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61-729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7A2A990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32 508.00 zł</w:t>
            </w:r>
          </w:p>
        </w:tc>
      </w:tr>
      <w:tr w:rsidR="003124B3" w:rsidRPr="00BB547B" w14:paraId="7324BED2" w14:textId="77777777" w:rsidTr="009B2FAC">
        <w:tc>
          <w:tcPr>
            <w:tcW w:w="1276" w:type="dxa"/>
            <w:shd w:val="clear" w:color="auto" w:fill="auto"/>
            <w:vAlign w:val="center"/>
          </w:tcPr>
          <w:p w14:paraId="4AFD8389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ABFC5A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51</w:t>
            </w:r>
          </w:p>
        </w:tc>
        <w:tc>
          <w:tcPr>
            <w:tcW w:w="3969" w:type="dxa"/>
            <w:shd w:val="clear" w:color="auto" w:fill="auto"/>
          </w:tcPr>
          <w:p w14:paraId="32FD03E1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Ocustar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F8A99E5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Młyńska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5/9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33EA0C8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61-729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4AB1A82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47 472.48 zł</w:t>
            </w:r>
          </w:p>
        </w:tc>
      </w:tr>
      <w:tr w:rsidR="003124B3" w:rsidRPr="00BB547B" w14:paraId="26267356" w14:textId="77777777" w:rsidTr="009B2FAC">
        <w:tc>
          <w:tcPr>
            <w:tcW w:w="1276" w:type="dxa"/>
            <w:shd w:val="clear" w:color="auto" w:fill="auto"/>
            <w:vAlign w:val="center"/>
          </w:tcPr>
          <w:p w14:paraId="63B97712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19E63F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49</w:t>
            </w:r>
          </w:p>
        </w:tc>
        <w:tc>
          <w:tcPr>
            <w:tcW w:w="3969" w:type="dxa"/>
            <w:shd w:val="clear" w:color="auto" w:fill="auto"/>
          </w:tcPr>
          <w:p w14:paraId="45A2F0A1" w14:textId="2BC91674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IMS INNOVATIVE MEDICAL SOLUTIONS Spółka z ograniczoną odpowiedzialnością</w:t>
            </w:r>
          </w:p>
          <w:p w14:paraId="16F61FFD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Piękna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55/1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B35FC08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60-589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112B7EA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621 199.48 zł</w:t>
            </w:r>
          </w:p>
        </w:tc>
      </w:tr>
      <w:tr w:rsidR="003124B3" w:rsidRPr="00BB547B" w14:paraId="490A155D" w14:textId="77777777" w:rsidTr="009B2FAC">
        <w:tc>
          <w:tcPr>
            <w:tcW w:w="1276" w:type="dxa"/>
            <w:shd w:val="clear" w:color="auto" w:fill="auto"/>
            <w:vAlign w:val="center"/>
          </w:tcPr>
          <w:p w14:paraId="2C23703A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952D92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87</w:t>
            </w:r>
          </w:p>
        </w:tc>
        <w:tc>
          <w:tcPr>
            <w:tcW w:w="3969" w:type="dxa"/>
            <w:shd w:val="clear" w:color="auto" w:fill="auto"/>
          </w:tcPr>
          <w:p w14:paraId="04022557" w14:textId="2FD13DB9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IMS INNOVATIVE MEDICAL SOLUTIONS Spółka z ograniczoną odpowiedzialnością</w:t>
            </w:r>
          </w:p>
          <w:p w14:paraId="615F3247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Piękna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55/1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C18A610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60-589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8A7663C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28 108.08 zł</w:t>
            </w:r>
          </w:p>
        </w:tc>
      </w:tr>
      <w:tr w:rsidR="003124B3" w:rsidRPr="00BB547B" w14:paraId="181E98CC" w14:textId="77777777" w:rsidTr="009B2FAC">
        <w:tc>
          <w:tcPr>
            <w:tcW w:w="1276" w:type="dxa"/>
            <w:shd w:val="clear" w:color="auto" w:fill="auto"/>
            <w:vAlign w:val="center"/>
          </w:tcPr>
          <w:p w14:paraId="22E27D82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F5AD34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1D02A0F3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CENCORA PIOTR CENCORA</w:t>
            </w:r>
          </w:p>
          <w:p w14:paraId="08E543D3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WÓLCZAŃSKA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27/12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E67BC4F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90-607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CB0078D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178 524.00 zł</w:t>
            </w:r>
          </w:p>
        </w:tc>
      </w:tr>
      <w:tr w:rsidR="003124B3" w:rsidRPr="00BB547B" w14:paraId="251EFB92" w14:textId="77777777" w:rsidTr="009B2FAC">
        <w:tc>
          <w:tcPr>
            <w:tcW w:w="1276" w:type="dxa"/>
            <w:shd w:val="clear" w:color="auto" w:fill="auto"/>
            <w:vAlign w:val="center"/>
          </w:tcPr>
          <w:p w14:paraId="68D88527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79081A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72</w:t>
            </w:r>
          </w:p>
        </w:tc>
        <w:tc>
          <w:tcPr>
            <w:tcW w:w="3969" w:type="dxa"/>
            <w:shd w:val="clear" w:color="auto" w:fill="auto"/>
          </w:tcPr>
          <w:p w14:paraId="1F38AC9B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Vente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Amicale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5C428402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Krakowskie Przemieście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ECF286C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00-333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C4EC66C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519 696.00 zł</w:t>
            </w:r>
          </w:p>
        </w:tc>
      </w:tr>
      <w:tr w:rsidR="003124B3" w:rsidRPr="00BB547B" w14:paraId="1AFA9682" w14:textId="77777777" w:rsidTr="009B2FAC">
        <w:tc>
          <w:tcPr>
            <w:tcW w:w="1276" w:type="dxa"/>
            <w:shd w:val="clear" w:color="auto" w:fill="auto"/>
            <w:vAlign w:val="center"/>
          </w:tcPr>
          <w:p w14:paraId="30A5DDE4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3E431A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74</w:t>
            </w:r>
          </w:p>
        </w:tc>
        <w:tc>
          <w:tcPr>
            <w:tcW w:w="3969" w:type="dxa"/>
            <w:shd w:val="clear" w:color="auto" w:fill="auto"/>
          </w:tcPr>
          <w:p w14:paraId="7DA11D06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Vente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Amicale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28E3748E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Krakowskie Przemieście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8FB2B5A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00-333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BAE547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2 560 896.00 zł</w:t>
            </w:r>
          </w:p>
        </w:tc>
      </w:tr>
      <w:tr w:rsidR="003124B3" w:rsidRPr="00BB547B" w14:paraId="45AD1475" w14:textId="77777777" w:rsidTr="009B2FAC">
        <w:tc>
          <w:tcPr>
            <w:tcW w:w="1276" w:type="dxa"/>
            <w:shd w:val="clear" w:color="auto" w:fill="auto"/>
            <w:vAlign w:val="center"/>
          </w:tcPr>
          <w:p w14:paraId="1A6CB82B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E21346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52</w:t>
            </w:r>
          </w:p>
        </w:tc>
        <w:tc>
          <w:tcPr>
            <w:tcW w:w="3969" w:type="dxa"/>
            <w:shd w:val="clear" w:color="auto" w:fill="auto"/>
          </w:tcPr>
          <w:p w14:paraId="170A537A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ANMAR Sp. z o.o.</w:t>
            </w:r>
          </w:p>
          <w:p w14:paraId="02312A25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Strefowa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32A711C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E420454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110 602.80 zł</w:t>
            </w:r>
          </w:p>
        </w:tc>
      </w:tr>
      <w:tr w:rsidR="003124B3" w:rsidRPr="00BB547B" w14:paraId="410B1A4F" w14:textId="77777777" w:rsidTr="009B2FAC">
        <w:tc>
          <w:tcPr>
            <w:tcW w:w="1276" w:type="dxa"/>
            <w:shd w:val="clear" w:color="auto" w:fill="auto"/>
            <w:vAlign w:val="center"/>
          </w:tcPr>
          <w:p w14:paraId="1BF6B5C8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A874FF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55</w:t>
            </w:r>
          </w:p>
        </w:tc>
        <w:tc>
          <w:tcPr>
            <w:tcW w:w="3969" w:type="dxa"/>
            <w:shd w:val="clear" w:color="auto" w:fill="auto"/>
          </w:tcPr>
          <w:p w14:paraId="739D5571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ANMAR Sp. z o.o.</w:t>
            </w:r>
          </w:p>
          <w:p w14:paraId="75E3C516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Strefowa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E0CD2B4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CFC2B05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10 748.58 zł</w:t>
            </w:r>
          </w:p>
        </w:tc>
      </w:tr>
      <w:tr w:rsidR="003124B3" w:rsidRPr="00BB547B" w14:paraId="228DF947" w14:textId="77777777" w:rsidTr="009B2FAC">
        <w:tc>
          <w:tcPr>
            <w:tcW w:w="1276" w:type="dxa"/>
            <w:shd w:val="clear" w:color="auto" w:fill="auto"/>
            <w:vAlign w:val="center"/>
          </w:tcPr>
          <w:p w14:paraId="61FD2B14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6A8B10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57</w:t>
            </w:r>
          </w:p>
        </w:tc>
        <w:tc>
          <w:tcPr>
            <w:tcW w:w="3969" w:type="dxa"/>
            <w:shd w:val="clear" w:color="auto" w:fill="auto"/>
          </w:tcPr>
          <w:p w14:paraId="3A65B4C3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ANMAR Sp. z o.o.</w:t>
            </w:r>
          </w:p>
          <w:p w14:paraId="6AD46F69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Strefowa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2C2EF6D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B68122C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2 451 095.61 zł</w:t>
            </w:r>
          </w:p>
        </w:tc>
      </w:tr>
      <w:tr w:rsidR="003124B3" w:rsidRPr="00BB547B" w14:paraId="2AFD6539" w14:textId="77777777" w:rsidTr="009B2FAC">
        <w:tc>
          <w:tcPr>
            <w:tcW w:w="1276" w:type="dxa"/>
            <w:shd w:val="clear" w:color="auto" w:fill="auto"/>
            <w:vAlign w:val="center"/>
          </w:tcPr>
          <w:p w14:paraId="3BA0E3B9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4CFC43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60</w:t>
            </w:r>
          </w:p>
        </w:tc>
        <w:tc>
          <w:tcPr>
            <w:tcW w:w="3969" w:type="dxa"/>
            <w:shd w:val="clear" w:color="auto" w:fill="auto"/>
          </w:tcPr>
          <w:p w14:paraId="727657D3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ANMAR Sp. z o.o.</w:t>
            </w:r>
          </w:p>
          <w:p w14:paraId="4114306A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Strefowa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E92289A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82C6A79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141 836.40 zł</w:t>
            </w:r>
          </w:p>
        </w:tc>
      </w:tr>
      <w:tr w:rsidR="003124B3" w:rsidRPr="00BB547B" w14:paraId="007DA41C" w14:textId="77777777" w:rsidTr="009B2FAC">
        <w:tc>
          <w:tcPr>
            <w:tcW w:w="1276" w:type="dxa"/>
            <w:shd w:val="clear" w:color="auto" w:fill="auto"/>
            <w:vAlign w:val="center"/>
          </w:tcPr>
          <w:p w14:paraId="5620F733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lastRenderedPageBreak/>
              <w:t>53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B841E8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68</w:t>
            </w:r>
          </w:p>
        </w:tc>
        <w:tc>
          <w:tcPr>
            <w:tcW w:w="3969" w:type="dxa"/>
            <w:shd w:val="clear" w:color="auto" w:fill="auto"/>
          </w:tcPr>
          <w:p w14:paraId="3CC54E14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ANMAR Sp. z o.o.</w:t>
            </w:r>
          </w:p>
          <w:p w14:paraId="78512536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Strefowa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C0D818D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D2FDEA9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140 635.44 zł</w:t>
            </w:r>
          </w:p>
        </w:tc>
      </w:tr>
      <w:tr w:rsidR="003124B3" w:rsidRPr="00BB547B" w14:paraId="73426D9D" w14:textId="77777777" w:rsidTr="009B2FAC">
        <w:tc>
          <w:tcPr>
            <w:tcW w:w="1276" w:type="dxa"/>
            <w:shd w:val="clear" w:color="auto" w:fill="auto"/>
            <w:vAlign w:val="center"/>
          </w:tcPr>
          <w:p w14:paraId="6F0D67D0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5485C1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76</w:t>
            </w:r>
          </w:p>
        </w:tc>
        <w:tc>
          <w:tcPr>
            <w:tcW w:w="3969" w:type="dxa"/>
            <w:shd w:val="clear" w:color="auto" w:fill="auto"/>
          </w:tcPr>
          <w:p w14:paraId="759C37C5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ANMAR Sp. z o.o.</w:t>
            </w:r>
          </w:p>
          <w:p w14:paraId="051467BF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Strefowa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ADCC281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21ED0F1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253 321.67 zł</w:t>
            </w:r>
          </w:p>
        </w:tc>
      </w:tr>
      <w:tr w:rsidR="003124B3" w:rsidRPr="00BB547B" w14:paraId="386BB023" w14:textId="77777777" w:rsidTr="009B2FAC">
        <w:tc>
          <w:tcPr>
            <w:tcW w:w="1276" w:type="dxa"/>
            <w:shd w:val="clear" w:color="auto" w:fill="auto"/>
            <w:vAlign w:val="center"/>
          </w:tcPr>
          <w:p w14:paraId="5674057D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037B14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83</w:t>
            </w:r>
          </w:p>
        </w:tc>
        <w:tc>
          <w:tcPr>
            <w:tcW w:w="3969" w:type="dxa"/>
            <w:shd w:val="clear" w:color="auto" w:fill="auto"/>
          </w:tcPr>
          <w:p w14:paraId="6C9592F8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ANMAR Sp. z o.o.</w:t>
            </w:r>
          </w:p>
          <w:p w14:paraId="413412BA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Strefowa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5BF534C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7EB4967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40 054.92 zł</w:t>
            </w:r>
          </w:p>
        </w:tc>
      </w:tr>
      <w:tr w:rsidR="003124B3" w:rsidRPr="00BB547B" w14:paraId="13D0EBBC" w14:textId="77777777" w:rsidTr="009B2FAC">
        <w:tc>
          <w:tcPr>
            <w:tcW w:w="1276" w:type="dxa"/>
            <w:shd w:val="clear" w:color="auto" w:fill="auto"/>
            <w:vAlign w:val="center"/>
          </w:tcPr>
          <w:p w14:paraId="1650FFA4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6BF0A6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3969" w:type="dxa"/>
            <w:shd w:val="clear" w:color="auto" w:fill="auto"/>
          </w:tcPr>
          <w:p w14:paraId="13FBE161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ANMAR Sp. z o.o.</w:t>
            </w:r>
          </w:p>
          <w:p w14:paraId="41020E3F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Strefowa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6E94FB9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FA40E99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142 716.60 zł</w:t>
            </w:r>
          </w:p>
        </w:tc>
      </w:tr>
      <w:tr w:rsidR="003124B3" w:rsidRPr="00BB547B" w14:paraId="4DA5835C" w14:textId="77777777" w:rsidTr="009B2FAC">
        <w:tc>
          <w:tcPr>
            <w:tcW w:w="1276" w:type="dxa"/>
            <w:shd w:val="clear" w:color="auto" w:fill="auto"/>
            <w:vAlign w:val="center"/>
          </w:tcPr>
          <w:p w14:paraId="50F05134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6823CA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3969" w:type="dxa"/>
            <w:shd w:val="clear" w:color="auto" w:fill="auto"/>
          </w:tcPr>
          <w:p w14:paraId="6C31C56F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SINMED Sp. z o. o.</w:t>
            </w:r>
          </w:p>
          <w:p w14:paraId="4C703759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Graniczna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32B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8082D46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44-178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CBD8509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59 562.00 zł</w:t>
            </w:r>
          </w:p>
        </w:tc>
      </w:tr>
      <w:tr w:rsidR="003124B3" w:rsidRPr="00BB547B" w14:paraId="67ABE678" w14:textId="77777777" w:rsidTr="009B2FAC">
        <w:tc>
          <w:tcPr>
            <w:tcW w:w="1276" w:type="dxa"/>
            <w:shd w:val="clear" w:color="auto" w:fill="auto"/>
            <w:vAlign w:val="center"/>
          </w:tcPr>
          <w:p w14:paraId="61AD3923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75CFF3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61</w:t>
            </w:r>
          </w:p>
        </w:tc>
        <w:tc>
          <w:tcPr>
            <w:tcW w:w="3969" w:type="dxa"/>
            <w:shd w:val="clear" w:color="auto" w:fill="auto"/>
          </w:tcPr>
          <w:p w14:paraId="3BB78E1F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SINMED Sp. z o. o.</w:t>
            </w:r>
          </w:p>
          <w:p w14:paraId="0BD403DF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Graniczna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32B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FA535DC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44-178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0102D6F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2 916.00 zł</w:t>
            </w:r>
          </w:p>
        </w:tc>
      </w:tr>
      <w:tr w:rsidR="003124B3" w:rsidRPr="00BB547B" w14:paraId="6F41F94A" w14:textId="77777777" w:rsidTr="009B2FAC">
        <w:tc>
          <w:tcPr>
            <w:tcW w:w="1276" w:type="dxa"/>
            <w:shd w:val="clear" w:color="auto" w:fill="auto"/>
            <w:vAlign w:val="center"/>
          </w:tcPr>
          <w:p w14:paraId="48B5800E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FE7997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3E8B9443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Zarys International Spółka z ograniczoną odpowiedzialnością</w:t>
            </w:r>
          </w:p>
          <w:p w14:paraId="0BC3924E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Ziemska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8D06425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41-803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D9EC6EB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107 794.04 zł</w:t>
            </w:r>
          </w:p>
        </w:tc>
      </w:tr>
      <w:tr w:rsidR="003124B3" w:rsidRPr="00BB547B" w14:paraId="25F4F694" w14:textId="77777777" w:rsidTr="009B2FAC">
        <w:tc>
          <w:tcPr>
            <w:tcW w:w="1276" w:type="dxa"/>
            <w:shd w:val="clear" w:color="auto" w:fill="auto"/>
            <w:vAlign w:val="center"/>
          </w:tcPr>
          <w:p w14:paraId="51057681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A01EFC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14:paraId="6ED18781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Zarys International Spółka z ograniczoną odpowiedzialnością</w:t>
            </w:r>
          </w:p>
          <w:p w14:paraId="77485785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Ziemska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D528CAB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41-803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2EB3FA1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41 279.76 zł</w:t>
            </w:r>
          </w:p>
        </w:tc>
      </w:tr>
      <w:tr w:rsidR="003124B3" w:rsidRPr="00BB547B" w14:paraId="74F5E461" w14:textId="77777777" w:rsidTr="009B2FAC">
        <w:tc>
          <w:tcPr>
            <w:tcW w:w="1276" w:type="dxa"/>
            <w:shd w:val="clear" w:color="auto" w:fill="auto"/>
            <w:vAlign w:val="center"/>
          </w:tcPr>
          <w:p w14:paraId="41A4659B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DABCFB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41</w:t>
            </w:r>
          </w:p>
        </w:tc>
        <w:tc>
          <w:tcPr>
            <w:tcW w:w="3969" w:type="dxa"/>
            <w:shd w:val="clear" w:color="auto" w:fill="auto"/>
          </w:tcPr>
          <w:p w14:paraId="1490C293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Zarys International Spółka z ograniczoną odpowiedzialnością</w:t>
            </w:r>
          </w:p>
          <w:p w14:paraId="10854FA1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Ziemska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54C9F3D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41-803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785D980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119 099.27 zł</w:t>
            </w:r>
          </w:p>
        </w:tc>
      </w:tr>
      <w:tr w:rsidR="003124B3" w:rsidRPr="00BB547B" w14:paraId="69F3F713" w14:textId="77777777" w:rsidTr="009B2FAC">
        <w:tc>
          <w:tcPr>
            <w:tcW w:w="1276" w:type="dxa"/>
            <w:shd w:val="clear" w:color="auto" w:fill="auto"/>
            <w:vAlign w:val="center"/>
          </w:tcPr>
          <w:p w14:paraId="18475820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0C72E9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45</w:t>
            </w:r>
          </w:p>
        </w:tc>
        <w:tc>
          <w:tcPr>
            <w:tcW w:w="3969" w:type="dxa"/>
            <w:shd w:val="clear" w:color="auto" w:fill="auto"/>
          </w:tcPr>
          <w:p w14:paraId="6CA0F95B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Zarys International Spółka z ograniczoną odpowiedzialnością</w:t>
            </w:r>
          </w:p>
          <w:p w14:paraId="768B1868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Ziemska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13453D4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41-803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F80C434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3 242.00 zł</w:t>
            </w:r>
          </w:p>
        </w:tc>
      </w:tr>
      <w:tr w:rsidR="003124B3" w:rsidRPr="00BB547B" w14:paraId="5B1F3B9A" w14:textId="77777777" w:rsidTr="009B2FAC">
        <w:tc>
          <w:tcPr>
            <w:tcW w:w="1276" w:type="dxa"/>
            <w:shd w:val="clear" w:color="auto" w:fill="auto"/>
            <w:vAlign w:val="center"/>
          </w:tcPr>
          <w:p w14:paraId="4F5A7B3A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364C6A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57</w:t>
            </w:r>
          </w:p>
        </w:tc>
        <w:tc>
          <w:tcPr>
            <w:tcW w:w="3969" w:type="dxa"/>
            <w:shd w:val="clear" w:color="auto" w:fill="auto"/>
          </w:tcPr>
          <w:p w14:paraId="071E7160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Zarys International Spółka z ograniczoną odpowiedzialnością</w:t>
            </w:r>
          </w:p>
          <w:p w14:paraId="35F034CF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Ziemska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B26C73C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41-803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9B6210F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2 803 134.60 zł</w:t>
            </w:r>
          </w:p>
        </w:tc>
      </w:tr>
      <w:tr w:rsidR="003124B3" w:rsidRPr="00BB547B" w14:paraId="6D3D4B89" w14:textId="77777777" w:rsidTr="009B2FAC">
        <w:tc>
          <w:tcPr>
            <w:tcW w:w="1276" w:type="dxa"/>
            <w:shd w:val="clear" w:color="auto" w:fill="auto"/>
            <w:vAlign w:val="center"/>
          </w:tcPr>
          <w:p w14:paraId="583E6639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E48C65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60</w:t>
            </w:r>
          </w:p>
        </w:tc>
        <w:tc>
          <w:tcPr>
            <w:tcW w:w="3969" w:type="dxa"/>
            <w:shd w:val="clear" w:color="auto" w:fill="auto"/>
          </w:tcPr>
          <w:p w14:paraId="16EAE9EB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Zarys International Spółka z ograniczoną odpowiedzialnością</w:t>
            </w:r>
          </w:p>
          <w:p w14:paraId="4D1C8D26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Ziemska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B5FCE29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lastRenderedPageBreak/>
              <w:t>41-803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574CF31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lastRenderedPageBreak/>
              <w:t>151 729.20 zł</w:t>
            </w:r>
          </w:p>
        </w:tc>
      </w:tr>
      <w:tr w:rsidR="003124B3" w:rsidRPr="00BB547B" w14:paraId="66EB0486" w14:textId="77777777" w:rsidTr="009B2FAC">
        <w:tc>
          <w:tcPr>
            <w:tcW w:w="1276" w:type="dxa"/>
            <w:shd w:val="clear" w:color="auto" w:fill="auto"/>
            <w:vAlign w:val="center"/>
          </w:tcPr>
          <w:p w14:paraId="6387C493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8D1457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61</w:t>
            </w:r>
          </w:p>
        </w:tc>
        <w:tc>
          <w:tcPr>
            <w:tcW w:w="3969" w:type="dxa"/>
            <w:shd w:val="clear" w:color="auto" w:fill="auto"/>
          </w:tcPr>
          <w:p w14:paraId="41523EBF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Zarys International Spółka z ograniczoną odpowiedzialnością</w:t>
            </w:r>
          </w:p>
          <w:p w14:paraId="0B3E09DE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Ziemska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60D5360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41-803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8447FE4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7 560.00 zł</w:t>
            </w:r>
          </w:p>
        </w:tc>
      </w:tr>
      <w:tr w:rsidR="003124B3" w:rsidRPr="00BB547B" w14:paraId="1143465F" w14:textId="77777777" w:rsidTr="009B2FAC">
        <w:tc>
          <w:tcPr>
            <w:tcW w:w="1276" w:type="dxa"/>
            <w:shd w:val="clear" w:color="auto" w:fill="auto"/>
            <w:vAlign w:val="center"/>
          </w:tcPr>
          <w:p w14:paraId="61197972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54F26B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68</w:t>
            </w:r>
          </w:p>
        </w:tc>
        <w:tc>
          <w:tcPr>
            <w:tcW w:w="3969" w:type="dxa"/>
            <w:shd w:val="clear" w:color="auto" w:fill="auto"/>
          </w:tcPr>
          <w:p w14:paraId="3AE4AAD8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Zarys International Spółka z ograniczoną odpowiedzialnością</w:t>
            </w:r>
          </w:p>
          <w:p w14:paraId="717AEE3E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Ziemska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412AF32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41-803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BD7CF95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142 698.24 zł</w:t>
            </w:r>
          </w:p>
        </w:tc>
      </w:tr>
      <w:tr w:rsidR="003124B3" w:rsidRPr="00BB547B" w14:paraId="2CA9BDEC" w14:textId="77777777" w:rsidTr="009B2FAC">
        <w:tc>
          <w:tcPr>
            <w:tcW w:w="1276" w:type="dxa"/>
            <w:shd w:val="clear" w:color="auto" w:fill="auto"/>
            <w:vAlign w:val="center"/>
          </w:tcPr>
          <w:p w14:paraId="5CEF69AD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B5F068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71</w:t>
            </w:r>
          </w:p>
        </w:tc>
        <w:tc>
          <w:tcPr>
            <w:tcW w:w="3969" w:type="dxa"/>
            <w:shd w:val="clear" w:color="auto" w:fill="auto"/>
          </w:tcPr>
          <w:p w14:paraId="49D4A876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Zarys International Spółka z ograniczoną odpowiedzialnością</w:t>
            </w:r>
          </w:p>
          <w:p w14:paraId="7E4F992B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Ziemska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EB412D0" w14:textId="77777777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41-803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4289B4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280.80 zł</w:t>
            </w:r>
          </w:p>
        </w:tc>
      </w:tr>
      <w:tr w:rsidR="003124B3" w:rsidRPr="00BB547B" w14:paraId="5C4A23E0" w14:textId="77777777" w:rsidTr="009B2FAC">
        <w:tc>
          <w:tcPr>
            <w:tcW w:w="1276" w:type="dxa"/>
            <w:shd w:val="clear" w:color="auto" w:fill="auto"/>
            <w:vAlign w:val="center"/>
          </w:tcPr>
          <w:p w14:paraId="06E7C035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56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C570F2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14:paraId="488AB686" w14:textId="77777777" w:rsidR="003124B3" w:rsidRPr="00986737" w:rsidRDefault="003124B3" w:rsidP="009B2FA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24B3">
              <w:rPr>
                <w:rFonts w:ascii="Arial" w:hAnsi="Arial" w:cs="Arial"/>
                <w:sz w:val="24"/>
                <w:szCs w:val="24"/>
              </w:rPr>
              <w:t>EUMed</w:t>
            </w:r>
            <w:proofErr w:type="spellEnd"/>
            <w:r w:rsidRPr="003124B3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0C891EE1" w14:textId="77777777" w:rsidR="003124B3" w:rsidRPr="00986737" w:rsidRDefault="003124B3" w:rsidP="009B2FAC">
            <w:pPr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Chłopickiego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3725C4F" w14:textId="4A264F7F" w:rsidR="003124B3" w:rsidRPr="00986737" w:rsidRDefault="003124B3" w:rsidP="009B2FA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04</w:t>
            </w:r>
            <w:r w:rsidR="00FC4E3A">
              <w:rPr>
                <w:rFonts w:ascii="Arial" w:hAnsi="Arial" w:cs="Arial"/>
                <w:sz w:val="24"/>
                <w:szCs w:val="24"/>
              </w:rPr>
              <w:t>-</w:t>
            </w:r>
            <w:r w:rsidRPr="003124B3">
              <w:rPr>
                <w:rFonts w:ascii="Arial" w:hAnsi="Arial" w:cs="Arial"/>
                <w:sz w:val="24"/>
                <w:szCs w:val="24"/>
              </w:rPr>
              <w:t>275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24B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54BE983" w14:textId="77777777" w:rsidR="003124B3" w:rsidRPr="00986737" w:rsidRDefault="003124B3" w:rsidP="009B2FA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4B3">
              <w:rPr>
                <w:rFonts w:ascii="Arial" w:hAnsi="Arial" w:cs="Arial"/>
                <w:sz w:val="24"/>
                <w:szCs w:val="24"/>
              </w:rPr>
              <w:t>999.00 zł</w:t>
            </w:r>
          </w:p>
        </w:tc>
      </w:tr>
    </w:tbl>
    <w:p w14:paraId="234F27B0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2EB24037" w14:textId="6EDBB5EE" w:rsidR="00C236D3" w:rsidRPr="00EB7C98" w:rsidRDefault="003124B3" w:rsidP="00173B20">
      <w:pPr>
        <w:jc w:val="right"/>
        <w:rPr>
          <w:rFonts w:ascii="Arial" w:hAnsi="Arial" w:cs="Arial"/>
          <w:i/>
          <w:iCs/>
          <w:sz w:val="24"/>
          <w:szCs w:val="24"/>
        </w:rPr>
      </w:pPr>
      <w:r w:rsidRPr="003124B3">
        <w:rPr>
          <w:rFonts w:ascii="Arial" w:hAnsi="Arial" w:cs="Arial"/>
          <w:sz w:val="24"/>
          <w:szCs w:val="24"/>
        </w:rPr>
        <w:t xml:space="preserve">  </w:t>
      </w:r>
      <w:bookmarkEnd w:id="0"/>
      <w:r w:rsidR="00EB7C98" w:rsidRPr="00EB7C98">
        <w:rPr>
          <w:rFonts w:ascii="Arial" w:hAnsi="Arial" w:cs="Arial"/>
          <w:i/>
          <w:iCs/>
          <w:sz w:val="24"/>
          <w:szCs w:val="24"/>
        </w:rPr>
        <w:t xml:space="preserve">dr n. o </w:t>
      </w:r>
      <w:proofErr w:type="spellStart"/>
      <w:r w:rsidR="00EB7C98" w:rsidRPr="00EB7C98">
        <w:rPr>
          <w:rFonts w:ascii="Arial" w:hAnsi="Arial" w:cs="Arial"/>
          <w:i/>
          <w:iCs/>
          <w:sz w:val="24"/>
          <w:szCs w:val="24"/>
        </w:rPr>
        <w:t>zdr</w:t>
      </w:r>
      <w:proofErr w:type="spellEnd"/>
      <w:r w:rsidR="00EB7C98" w:rsidRPr="00EB7C98">
        <w:rPr>
          <w:rFonts w:ascii="Arial" w:hAnsi="Arial" w:cs="Arial"/>
          <w:i/>
          <w:iCs/>
          <w:sz w:val="24"/>
          <w:szCs w:val="24"/>
        </w:rPr>
        <w:t>. Jacek Żak</w:t>
      </w:r>
    </w:p>
    <w:p w14:paraId="7B4137D2" w14:textId="4C0BD2BA" w:rsidR="00EB7C98" w:rsidRPr="00EB7C98" w:rsidRDefault="00EB7C98" w:rsidP="00173B20">
      <w:pPr>
        <w:jc w:val="right"/>
        <w:rPr>
          <w:rFonts w:ascii="Arial" w:hAnsi="Arial" w:cs="Arial"/>
          <w:i/>
          <w:iCs/>
          <w:sz w:val="22"/>
          <w:szCs w:val="22"/>
        </w:rPr>
      </w:pPr>
      <w:r w:rsidRPr="00EB7C98">
        <w:rPr>
          <w:rFonts w:ascii="Arial" w:hAnsi="Arial" w:cs="Arial"/>
          <w:i/>
          <w:iCs/>
          <w:sz w:val="24"/>
          <w:szCs w:val="24"/>
        </w:rPr>
        <w:t>Dyrektor Szpitala</w:t>
      </w:r>
    </w:p>
    <w:sectPr w:rsidR="00EB7C98" w:rsidRPr="00EB7C98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730722" w14:textId="77777777" w:rsidR="006B1F63" w:rsidRDefault="006B1F63">
      <w:r>
        <w:separator/>
      </w:r>
    </w:p>
  </w:endnote>
  <w:endnote w:type="continuationSeparator" w:id="0">
    <w:p w14:paraId="59513A5C" w14:textId="77777777" w:rsidR="006B1F63" w:rsidRDefault="006B1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95D1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E6169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4F190" w14:textId="77777777" w:rsidR="00986737" w:rsidRPr="00986737" w:rsidRDefault="00EB7C98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6920B72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563DE15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A9F5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E0B468" w14:textId="77777777" w:rsidR="009F189D" w:rsidRDefault="009F189D">
    <w:pPr>
      <w:pStyle w:val="Stopka"/>
      <w:tabs>
        <w:tab w:val="clear" w:pos="4536"/>
      </w:tabs>
      <w:jc w:val="center"/>
    </w:pPr>
  </w:p>
  <w:p w14:paraId="0276032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C839EA" w14:textId="77777777" w:rsidR="006B1F63" w:rsidRDefault="006B1F63">
      <w:r>
        <w:separator/>
      </w:r>
    </w:p>
  </w:footnote>
  <w:footnote w:type="continuationSeparator" w:id="0">
    <w:p w14:paraId="2ADE929C" w14:textId="77777777" w:rsidR="006B1F63" w:rsidRDefault="006B1F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AD930" w14:textId="77777777" w:rsidR="003124B3" w:rsidRDefault="003124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0E613" w14:textId="77777777" w:rsidR="003124B3" w:rsidRDefault="003124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10BEA" w14:textId="77777777" w:rsidR="003124B3" w:rsidRDefault="003124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1F63"/>
    <w:rsid w:val="00007727"/>
    <w:rsid w:val="00017720"/>
    <w:rsid w:val="00035488"/>
    <w:rsid w:val="000D7F25"/>
    <w:rsid w:val="000E00E5"/>
    <w:rsid w:val="00173B20"/>
    <w:rsid w:val="001B150B"/>
    <w:rsid w:val="001C69FF"/>
    <w:rsid w:val="00231532"/>
    <w:rsid w:val="0023318D"/>
    <w:rsid w:val="003124B3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1F63"/>
    <w:rsid w:val="006B27ED"/>
    <w:rsid w:val="00744BF1"/>
    <w:rsid w:val="00783046"/>
    <w:rsid w:val="00787BF9"/>
    <w:rsid w:val="00843263"/>
    <w:rsid w:val="00861E75"/>
    <w:rsid w:val="00986737"/>
    <w:rsid w:val="009D19BD"/>
    <w:rsid w:val="009F189D"/>
    <w:rsid w:val="00A80738"/>
    <w:rsid w:val="00AE5EBA"/>
    <w:rsid w:val="00BB547B"/>
    <w:rsid w:val="00C236D3"/>
    <w:rsid w:val="00C659E2"/>
    <w:rsid w:val="00C82837"/>
    <w:rsid w:val="00C94239"/>
    <w:rsid w:val="00CA3D66"/>
    <w:rsid w:val="00CB0802"/>
    <w:rsid w:val="00D665F5"/>
    <w:rsid w:val="00D7128F"/>
    <w:rsid w:val="00EA3476"/>
    <w:rsid w:val="00EB7C98"/>
    <w:rsid w:val="00F05A4E"/>
    <w:rsid w:val="00F16C60"/>
    <w:rsid w:val="00F7510A"/>
    <w:rsid w:val="00F95C33"/>
    <w:rsid w:val="00FC4E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754880"/>
  <w15:chartTrackingRefBased/>
  <w15:docId w15:val="{A4C56F9D-BB65-45AA-857C-B919D64C2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B930E-2064-4A9F-BCDB-65907CEC7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37</TotalTime>
  <Pages>11</Pages>
  <Words>1789</Words>
  <Characters>8985</Characters>
  <Application>Microsoft Office Word</Application>
  <DocSecurity>0</DocSecurity>
  <Lines>74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10</cp:revision>
  <cp:lastPrinted>2026-01-28T10:39:00Z</cp:lastPrinted>
  <dcterms:created xsi:type="dcterms:W3CDTF">2026-01-28T10:05:00Z</dcterms:created>
  <dcterms:modified xsi:type="dcterms:W3CDTF">2026-01-28T10:39:00Z</dcterms:modified>
</cp:coreProperties>
</file>