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044BC" w14:textId="7CA0355E" w:rsidR="00CF7835" w:rsidRPr="009432A1" w:rsidRDefault="0072475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24759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724759">
        <w:rPr>
          <w:rFonts w:ascii="Arial" w:hAnsi="Arial" w:cs="Arial"/>
          <w:sz w:val="24"/>
          <w:szCs w:val="24"/>
        </w:rPr>
        <w:t>2026-01-28</w:t>
      </w:r>
    </w:p>
    <w:p w14:paraId="02A9CB99" w14:textId="236DDCE6" w:rsidR="00CF7835" w:rsidRPr="009432A1" w:rsidRDefault="0072475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2475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6F46441" w14:textId="38A558B6" w:rsidR="00CF7835" w:rsidRPr="009432A1" w:rsidRDefault="0072475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724759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24759">
        <w:rPr>
          <w:rFonts w:ascii="Arial" w:hAnsi="Arial" w:cs="Arial"/>
          <w:sz w:val="24"/>
          <w:szCs w:val="24"/>
        </w:rPr>
        <w:t>66</w:t>
      </w:r>
    </w:p>
    <w:p w14:paraId="28B6E9E2" w14:textId="6AE40CD2" w:rsidR="00CF7835" w:rsidRPr="009432A1" w:rsidRDefault="00724759" w:rsidP="00CF7835">
      <w:pPr>
        <w:rPr>
          <w:rFonts w:ascii="Arial" w:hAnsi="Arial" w:cs="Arial"/>
          <w:sz w:val="24"/>
          <w:szCs w:val="24"/>
        </w:rPr>
      </w:pPr>
      <w:r w:rsidRPr="00724759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24759">
        <w:rPr>
          <w:rFonts w:ascii="Arial" w:hAnsi="Arial" w:cs="Arial"/>
          <w:sz w:val="24"/>
          <w:szCs w:val="24"/>
        </w:rPr>
        <w:t>Kraków</w:t>
      </w:r>
    </w:p>
    <w:p w14:paraId="0C374C89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07FD78C" w14:textId="4EAD381A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64E1F26" w14:textId="03B3DD61" w:rsidR="00777817" w:rsidRPr="009432A1" w:rsidRDefault="00777817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Znak:DZP-271-67/25.67.EJK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6838B7E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7CDD0C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2F3E8A4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230BF9C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A97FA43" w14:textId="77777777" w:rsidTr="000C1C6D">
        <w:tc>
          <w:tcPr>
            <w:tcW w:w="2269" w:type="dxa"/>
            <w:shd w:val="clear" w:color="auto" w:fill="auto"/>
          </w:tcPr>
          <w:p w14:paraId="633389F4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B1DC53" w14:textId="77777777" w:rsidR="00724759" w:rsidRPr="00724759" w:rsidRDefault="0072475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4759">
              <w:rPr>
                <w:rFonts w:ascii="Arial" w:hAnsi="Arial" w:cs="Arial"/>
                <w:bCs/>
                <w:sz w:val="24"/>
                <w:szCs w:val="24"/>
              </w:rPr>
              <w:t xml:space="preserve">Dokumenty w standardzie PIK HL7 Centrum e-Zdrowie (9 dokumentów) - 1 </w:t>
            </w:r>
            <w:proofErr w:type="spellStart"/>
            <w:r w:rsidRPr="00724759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724759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  <w:p w14:paraId="4B403E04" w14:textId="0D5E40C9" w:rsidR="00CF7835" w:rsidRPr="004E4B64" w:rsidRDefault="0072475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4759">
              <w:rPr>
                <w:rFonts w:ascii="Arial" w:hAnsi="Arial" w:cs="Arial"/>
                <w:bCs/>
                <w:sz w:val="24"/>
                <w:szCs w:val="24"/>
              </w:rPr>
              <w:t xml:space="preserve">Integracja z </w:t>
            </w:r>
            <w:proofErr w:type="spellStart"/>
            <w:r w:rsidRPr="00724759">
              <w:rPr>
                <w:rFonts w:ascii="Arial" w:hAnsi="Arial" w:cs="Arial"/>
                <w:bCs/>
                <w:sz w:val="24"/>
                <w:szCs w:val="24"/>
              </w:rPr>
              <w:t>CeZ</w:t>
            </w:r>
            <w:proofErr w:type="spellEnd"/>
            <w:r w:rsidRPr="00724759">
              <w:rPr>
                <w:rFonts w:ascii="Arial" w:hAnsi="Arial" w:cs="Arial"/>
                <w:bCs/>
                <w:sz w:val="24"/>
                <w:szCs w:val="24"/>
              </w:rPr>
              <w:t xml:space="preserve"> w zakresie digitalizacji karty leczenia - Ucyfrowienie + indeksacja - 1 </w:t>
            </w:r>
            <w:proofErr w:type="spellStart"/>
            <w:r w:rsidRPr="00724759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724759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24759" w:rsidRPr="004E4B64" w14:paraId="0B22043A" w14:textId="77777777" w:rsidTr="00860097">
        <w:tc>
          <w:tcPr>
            <w:tcW w:w="2269" w:type="dxa"/>
            <w:shd w:val="clear" w:color="auto" w:fill="auto"/>
          </w:tcPr>
          <w:p w14:paraId="7B74FAD9" w14:textId="77777777" w:rsidR="00724759" w:rsidRPr="004E4B64" w:rsidRDefault="00724759" w:rsidP="008600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C84593" w14:textId="7798CB4F" w:rsidR="00724759" w:rsidRPr="004E4B64" w:rsidRDefault="00724759" w:rsidP="008600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4759">
              <w:rPr>
                <w:rFonts w:ascii="Arial" w:hAnsi="Arial" w:cs="Arial"/>
                <w:bCs/>
                <w:sz w:val="24"/>
                <w:szCs w:val="24"/>
              </w:rPr>
              <w:t>DZP-271-67/25</w:t>
            </w:r>
          </w:p>
        </w:tc>
      </w:tr>
    </w:tbl>
    <w:p w14:paraId="66830A63" w14:textId="77777777" w:rsidR="00777817" w:rsidRDefault="00777817" w:rsidP="00777817">
      <w:pPr>
        <w:pStyle w:val="Tytu"/>
        <w:spacing w:line="360" w:lineRule="auto"/>
        <w:rPr>
          <w:rFonts w:ascii="Arial" w:hAnsi="Arial" w:cs="Arial"/>
          <w:szCs w:val="24"/>
        </w:rPr>
      </w:pPr>
    </w:p>
    <w:p w14:paraId="4555F105" w14:textId="77777777" w:rsidR="00777817" w:rsidRDefault="00777817" w:rsidP="00777817">
      <w:pPr>
        <w:pStyle w:val="Tytu"/>
        <w:spacing w:line="360" w:lineRule="auto"/>
        <w:rPr>
          <w:rFonts w:ascii="Arial" w:hAnsi="Arial" w:cs="Arial"/>
          <w:szCs w:val="24"/>
        </w:rPr>
      </w:pPr>
    </w:p>
    <w:p w14:paraId="4E467FEC" w14:textId="4C326B94" w:rsidR="00777817" w:rsidRPr="000D09A8" w:rsidRDefault="00777817" w:rsidP="00777817">
      <w:pPr>
        <w:pStyle w:val="Tytu"/>
        <w:spacing w:line="360" w:lineRule="auto"/>
        <w:rPr>
          <w:rFonts w:ascii="Arial" w:hAnsi="Arial" w:cs="Arial"/>
          <w:szCs w:val="24"/>
        </w:rPr>
      </w:pPr>
      <w:r w:rsidRPr="000D09A8">
        <w:rPr>
          <w:rFonts w:ascii="Arial" w:hAnsi="Arial" w:cs="Arial"/>
          <w:szCs w:val="24"/>
        </w:rPr>
        <w:t>Inwestycja: </w:t>
      </w:r>
      <w:r w:rsidRPr="000D09A8">
        <w:rPr>
          <w:rFonts w:ascii="Arial" w:hAnsi="Arial" w:cs="Arial"/>
          <w:szCs w:val="24"/>
        </w:rPr>
        <w:tab/>
      </w:r>
      <w:r w:rsidRPr="000D09A8">
        <w:rPr>
          <w:rFonts w:ascii="Arial" w:hAnsi="Arial" w:cs="Arial"/>
          <w:bCs/>
          <w:szCs w:val="24"/>
        </w:rPr>
        <w:t>D1.1.2 Przyspieszenie procesów transformacji cyfrowej ochrony zdrowia poprzez dalszy rozwój usług cyfrowych w ochronie zdrowi</w:t>
      </w:r>
      <w:bookmarkStart w:id="0" w:name="OLE_LINK18"/>
      <w:r w:rsidRPr="000D09A8">
        <w:rPr>
          <w:rFonts w:ascii="Arial" w:hAnsi="Arial" w:cs="Arial"/>
          <w:bCs/>
          <w:szCs w:val="24"/>
        </w:rPr>
        <w:t>a</w:t>
      </w:r>
    </w:p>
    <w:p w14:paraId="01A66E95" w14:textId="77777777" w:rsidR="00777817" w:rsidRPr="000D09A8" w:rsidRDefault="00777817" w:rsidP="00777817">
      <w:pPr>
        <w:pStyle w:val="Tytu"/>
        <w:spacing w:line="360" w:lineRule="auto"/>
        <w:rPr>
          <w:rFonts w:ascii="Arial" w:hAnsi="Arial" w:cs="Arial"/>
          <w:bCs/>
          <w:szCs w:val="24"/>
        </w:rPr>
      </w:pPr>
      <w:r w:rsidRPr="000D09A8">
        <w:rPr>
          <w:rFonts w:ascii="Arial" w:hAnsi="Arial" w:cs="Arial"/>
          <w:szCs w:val="24"/>
        </w:rPr>
        <w:t xml:space="preserve">Projekt: </w:t>
      </w:r>
      <w:r w:rsidRPr="000D09A8">
        <w:rPr>
          <w:rFonts w:ascii="Arial" w:hAnsi="Arial" w:cs="Arial"/>
          <w:szCs w:val="24"/>
        </w:rPr>
        <w:tab/>
      </w:r>
      <w:r w:rsidRPr="000D09A8">
        <w:rPr>
          <w:rFonts w:ascii="Arial" w:hAnsi="Arial" w:cs="Arial"/>
          <w:bCs/>
          <w:szCs w:val="24"/>
        </w:rPr>
        <w:t>Przyspieszenie procesów transformacji cyfrowej ochrony zdrowia w Szpitalu Specjalistycznym im. Stefana Żeromskiego SPZOZ w Krakowie</w:t>
      </w:r>
      <w:bookmarkEnd w:id="0"/>
    </w:p>
    <w:p w14:paraId="68ED088B" w14:textId="77777777" w:rsidR="00777817" w:rsidRPr="000D09A8" w:rsidRDefault="00777817" w:rsidP="00777817">
      <w:pPr>
        <w:pStyle w:val="Tytu"/>
        <w:spacing w:before="100" w:after="100" w:line="360" w:lineRule="auto"/>
        <w:rPr>
          <w:rFonts w:ascii="Arial" w:hAnsi="Arial" w:cs="Arial"/>
          <w:b w:val="0"/>
          <w:bCs/>
          <w:szCs w:val="24"/>
        </w:rPr>
      </w:pPr>
      <w:r w:rsidRPr="000D09A8">
        <w:rPr>
          <w:rFonts w:ascii="Arial" w:hAnsi="Arial" w:cs="Arial"/>
          <w:szCs w:val="24"/>
        </w:rPr>
        <w:t>Zadanie:</w:t>
      </w:r>
      <w:r w:rsidRPr="000D09A8">
        <w:rPr>
          <w:rFonts w:ascii="Arial" w:hAnsi="Arial" w:cs="Arial"/>
          <w:bCs/>
          <w:szCs w:val="24"/>
        </w:rPr>
        <w:t xml:space="preserve"> </w:t>
      </w:r>
      <w:r w:rsidRPr="000D09A8">
        <w:rPr>
          <w:rFonts w:ascii="Arial" w:hAnsi="Arial" w:cs="Arial"/>
          <w:bCs/>
          <w:szCs w:val="24"/>
        </w:rPr>
        <w:tab/>
        <w:t>Rozbudowa systemów szpitalnych, Ucyfrowienie dokumentacji medycznej</w:t>
      </w:r>
    </w:p>
    <w:p w14:paraId="686DA219" w14:textId="77777777" w:rsidR="00777817" w:rsidRPr="00AD45A9" w:rsidRDefault="00777817" w:rsidP="00777817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p w14:paraId="329DDB14" w14:textId="77777777" w:rsidR="00777817" w:rsidRDefault="00777817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</w:p>
    <w:p w14:paraId="4AFE273C" w14:textId="0D0C2802" w:rsidR="00777817" w:rsidRDefault="00777817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</w:p>
    <w:p w14:paraId="26678A61" w14:textId="77777777" w:rsidR="00777817" w:rsidRDefault="00777817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</w:p>
    <w:p w14:paraId="77055B9D" w14:textId="2216426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24759" w:rsidRPr="00724759">
        <w:rPr>
          <w:rFonts w:ascii="Arial" w:hAnsi="Arial" w:cs="Arial"/>
          <w:sz w:val="24"/>
          <w:szCs w:val="24"/>
        </w:rPr>
        <w:t>(</w:t>
      </w:r>
      <w:proofErr w:type="spellStart"/>
      <w:r w:rsidR="00724759" w:rsidRPr="00724759">
        <w:rPr>
          <w:rFonts w:ascii="Arial" w:hAnsi="Arial" w:cs="Arial"/>
          <w:sz w:val="24"/>
          <w:szCs w:val="24"/>
        </w:rPr>
        <w:t>t.j</w:t>
      </w:r>
      <w:proofErr w:type="spellEnd"/>
      <w:r w:rsidR="00724759" w:rsidRPr="00724759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724759" w:rsidRPr="00724759">
        <w:rPr>
          <w:rFonts w:ascii="Arial" w:hAnsi="Arial" w:cs="Arial"/>
          <w:sz w:val="24"/>
          <w:szCs w:val="24"/>
        </w:rPr>
        <w:t>późn</w:t>
      </w:r>
      <w:proofErr w:type="spellEnd"/>
      <w:r w:rsidR="00724759" w:rsidRPr="00724759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398896D" w14:textId="39D3147F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24759" w:rsidRPr="00724759">
        <w:rPr>
          <w:rFonts w:ascii="Arial" w:hAnsi="Arial" w:cs="Arial"/>
          <w:sz w:val="24"/>
          <w:szCs w:val="24"/>
        </w:rPr>
        <w:t>28/01/2026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24759" w:rsidRPr="00724759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4509A566" w14:textId="77777777" w:rsidTr="00777817">
        <w:tc>
          <w:tcPr>
            <w:tcW w:w="1276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DDCE9F3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F07D078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9D5401F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24759" w:rsidRPr="00355C9D" w14:paraId="62151763" w14:textId="77777777" w:rsidTr="00777817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84747" w14:textId="5258DD7C" w:rsidR="00724759" w:rsidRPr="00CF7835" w:rsidRDefault="00724759" w:rsidP="0086009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75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3748A" w14:textId="458BD4C2" w:rsidR="00724759" w:rsidRPr="00CF7835" w:rsidRDefault="00724759" w:rsidP="0086009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24759">
              <w:rPr>
                <w:rFonts w:ascii="Arial" w:hAnsi="Arial" w:cs="Arial"/>
                <w:sz w:val="24"/>
                <w:szCs w:val="24"/>
              </w:rPr>
              <w:t>Asseco Poland Spółka Akcyjna</w:t>
            </w:r>
          </w:p>
          <w:p w14:paraId="413AB4D0" w14:textId="343C94C7" w:rsidR="00724759" w:rsidRPr="00CF7835" w:rsidRDefault="00724759" w:rsidP="00860097">
            <w:pPr>
              <w:rPr>
                <w:rFonts w:ascii="Arial" w:hAnsi="Arial" w:cs="Arial"/>
                <w:sz w:val="24"/>
                <w:szCs w:val="24"/>
              </w:rPr>
            </w:pPr>
            <w:r w:rsidRPr="00724759">
              <w:rPr>
                <w:rFonts w:ascii="Arial" w:hAnsi="Arial" w:cs="Arial"/>
                <w:sz w:val="24"/>
                <w:szCs w:val="24"/>
              </w:rPr>
              <w:t>ul. Olchowa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4759">
              <w:rPr>
                <w:rFonts w:ascii="Arial" w:hAnsi="Arial" w:cs="Arial"/>
                <w:sz w:val="24"/>
                <w:szCs w:val="24"/>
              </w:rPr>
              <w:t>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3771DF" w14:textId="021729B0" w:rsidR="00724759" w:rsidRPr="00CF7835" w:rsidRDefault="00724759" w:rsidP="0086009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4759">
              <w:rPr>
                <w:rFonts w:ascii="Arial" w:hAnsi="Arial" w:cs="Arial"/>
                <w:sz w:val="24"/>
                <w:szCs w:val="24"/>
              </w:rPr>
              <w:t>35-322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4759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83779" w14:textId="1B15FADB" w:rsidR="00724759" w:rsidRPr="00CF7835" w:rsidRDefault="00724759" w:rsidP="0086009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759">
              <w:rPr>
                <w:rFonts w:ascii="Arial" w:hAnsi="Arial" w:cs="Arial"/>
                <w:sz w:val="24"/>
                <w:szCs w:val="24"/>
              </w:rPr>
              <w:t>523 980.00 zł</w:t>
            </w:r>
          </w:p>
        </w:tc>
      </w:tr>
    </w:tbl>
    <w:p w14:paraId="2AB53011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401BEF1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206D0F5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1936A" w14:textId="77777777" w:rsidR="00DA16E7" w:rsidRDefault="00DA16E7">
      <w:r>
        <w:separator/>
      </w:r>
    </w:p>
  </w:endnote>
  <w:endnote w:type="continuationSeparator" w:id="0">
    <w:p w14:paraId="4C890B7E" w14:textId="77777777" w:rsidR="00DA16E7" w:rsidRDefault="00DA1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FAE9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6992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296CE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35D438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6902D2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1AB9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70AB3B" w14:textId="77777777" w:rsidR="009F189D" w:rsidRDefault="009F189D">
    <w:pPr>
      <w:pStyle w:val="Stopka"/>
      <w:tabs>
        <w:tab w:val="clear" w:pos="4536"/>
      </w:tabs>
      <w:jc w:val="center"/>
    </w:pPr>
  </w:p>
  <w:p w14:paraId="4C65B5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C8650" w14:textId="77777777" w:rsidR="00DA16E7" w:rsidRDefault="00DA16E7">
      <w:r>
        <w:separator/>
      </w:r>
    </w:p>
  </w:footnote>
  <w:footnote w:type="continuationSeparator" w:id="0">
    <w:p w14:paraId="5903DEEF" w14:textId="77777777" w:rsidR="00DA16E7" w:rsidRDefault="00DA1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D52FC" w14:textId="77777777" w:rsidR="00724759" w:rsidRDefault="007247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779FC" w14:textId="77777777" w:rsidR="00777817" w:rsidRDefault="00777817">
    <w:pPr>
      <w:pStyle w:val="Nagwek"/>
      <w:rPr>
        <w:noProof/>
      </w:rPr>
    </w:pPr>
  </w:p>
  <w:p w14:paraId="2FBF4FAE" w14:textId="45361604" w:rsidR="00724759" w:rsidRDefault="00777817">
    <w:pPr>
      <w:pStyle w:val="Nagwek"/>
    </w:pPr>
    <w:r w:rsidRPr="00E32086">
      <w:rPr>
        <w:noProof/>
      </w:rPr>
      <w:pict w14:anchorId="4A91C2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55pt;height:50.4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2B8D3" w14:textId="77777777" w:rsidR="00724759" w:rsidRDefault="007247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6E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24759"/>
    <w:rsid w:val="00777817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A16E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B1228D"/>
  <w15:chartTrackingRefBased/>
  <w15:docId w15:val="{08970A19-23CE-4ACD-BFE9-EF2BA9DDD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777817"/>
    <w:pPr>
      <w:jc w:val="center"/>
      <w:outlineLvl w:val="0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77781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175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2026-01-28T09:05:00Z</dcterms:created>
  <dcterms:modified xsi:type="dcterms:W3CDTF">2026-01-28T09:11:00Z</dcterms:modified>
</cp:coreProperties>
</file>