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41A73" w14:textId="32EB9CEF" w:rsidR="00843A88" w:rsidRPr="00CD203C" w:rsidRDefault="00316849" w:rsidP="00FD4AEC">
      <w:pPr>
        <w:spacing w:after="480"/>
        <w:jc w:val="right"/>
      </w:pPr>
      <w:r w:rsidRPr="00CD203C">
        <w:t>Niepołomice</w:t>
      </w:r>
      <w:r w:rsidR="00843A88" w:rsidRPr="00CD203C">
        <w:t xml:space="preserve"> dnia: </w:t>
      </w:r>
      <w:r w:rsidRPr="00CD203C">
        <w:t>2026-01-2</w:t>
      </w:r>
      <w:r w:rsidR="00CD203C">
        <w:t>7</w:t>
      </w:r>
    </w:p>
    <w:p w14:paraId="28B7666D" w14:textId="65D2D62B" w:rsidR="00843A88" w:rsidRPr="00CD203C" w:rsidRDefault="00316849" w:rsidP="00843A88">
      <w:pPr>
        <w:spacing w:line="360" w:lineRule="auto"/>
        <w:rPr>
          <w:b/>
          <w:bCs/>
        </w:rPr>
      </w:pPr>
      <w:r w:rsidRPr="00CD203C">
        <w:rPr>
          <w:b/>
          <w:bCs/>
        </w:rPr>
        <w:t>GMINA NIEPOŁOMICE</w:t>
      </w:r>
    </w:p>
    <w:p w14:paraId="1EE1235D" w14:textId="73A28F3B" w:rsidR="00843A88" w:rsidRPr="00CD203C" w:rsidRDefault="00316849" w:rsidP="00843A88">
      <w:pPr>
        <w:spacing w:line="360" w:lineRule="auto"/>
      </w:pPr>
      <w:r w:rsidRPr="00CD203C">
        <w:t>Pl. Zwycięstwa</w:t>
      </w:r>
      <w:r w:rsidR="00843A88" w:rsidRPr="00CD203C">
        <w:t xml:space="preserve"> </w:t>
      </w:r>
      <w:r w:rsidRPr="00CD203C">
        <w:t>13</w:t>
      </w:r>
    </w:p>
    <w:p w14:paraId="3E16705D" w14:textId="6980DF79" w:rsidR="00843A88" w:rsidRDefault="00316849" w:rsidP="00843A88">
      <w:r w:rsidRPr="00CD203C">
        <w:t>32-005</w:t>
      </w:r>
      <w:r w:rsidR="00843A88" w:rsidRPr="00CD203C">
        <w:t xml:space="preserve"> </w:t>
      </w:r>
      <w:r w:rsidRPr="00CD203C">
        <w:t>Niepołomice</w:t>
      </w:r>
    </w:p>
    <w:p w14:paraId="0BEB061A" w14:textId="6ABE24EB" w:rsidR="003957DF" w:rsidRPr="00CD203C" w:rsidRDefault="003957DF" w:rsidP="00843A88">
      <w:r>
        <w:t>Pismo: ZP.271.1.2026.5</w:t>
      </w:r>
    </w:p>
    <w:p w14:paraId="594AC2B9" w14:textId="77777777" w:rsidR="00843A88" w:rsidRPr="00CD203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CD203C">
        <w:rPr>
          <w:b/>
        </w:rPr>
        <w:t>WYKONAWCY</w:t>
      </w:r>
    </w:p>
    <w:p w14:paraId="241D2241" w14:textId="77777777" w:rsidR="00843A88" w:rsidRPr="00CD203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CD203C">
        <w:t>ubiegający się o zamówienie</w:t>
      </w:r>
    </w:p>
    <w:p w14:paraId="0CB7D26F" w14:textId="77777777" w:rsidR="004E4B64" w:rsidRPr="00CD203C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CD203C">
        <w:rPr>
          <w:rFonts w:eastAsia="Calibri"/>
          <w:lang w:eastAsia="en-US"/>
        </w:rPr>
        <w:t xml:space="preserve">Dotyczy: </w:t>
      </w:r>
      <w:r w:rsidRPr="00CD203C">
        <w:t>postępowania o udzielenie zamówienia publicznego</w:t>
      </w:r>
      <w:r w:rsidRPr="00CD203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D203C" w14:paraId="6799DEEC" w14:textId="77777777" w:rsidTr="00FD4AEC">
        <w:tc>
          <w:tcPr>
            <w:tcW w:w="2269" w:type="dxa"/>
          </w:tcPr>
          <w:p w14:paraId="0310B65B" w14:textId="77777777" w:rsidR="004E4B64" w:rsidRPr="00CD203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D203C">
              <w:t>Nazwa zamówienia:</w:t>
            </w:r>
          </w:p>
        </w:tc>
        <w:tc>
          <w:tcPr>
            <w:tcW w:w="6803" w:type="dxa"/>
          </w:tcPr>
          <w:p w14:paraId="33308638" w14:textId="0F3D069B" w:rsidR="004E4B64" w:rsidRPr="00CD203C" w:rsidRDefault="0031684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D203C">
              <w:rPr>
                <w:bCs/>
              </w:rPr>
              <w:t>Budowa węzła przesiadkowego w Zabierzowie Bocheńskim w Gminie Niepołomice.</w:t>
            </w:r>
          </w:p>
        </w:tc>
      </w:tr>
      <w:tr w:rsidR="00316849" w:rsidRPr="00CD203C" w14:paraId="070FA00E" w14:textId="77777777" w:rsidTr="0076207B">
        <w:tc>
          <w:tcPr>
            <w:tcW w:w="2269" w:type="dxa"/>
          </w:tcPr>
          <w:p w14:paraId="6738FBA9" w14:textId="77777777" w:rsidR="00316849" w:rsidRPr="00CD203C" w:rsidRDefault="00316849" w:rsidP="007620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D203C">
              <w:t>Numer referencyjny:</w:t>
            </w:r>
          </w:p>
        </w:tc>
        <w:tc>
          <w:tcPr>
            <w:tcW w:w="6803" w:type="dxa"/>
          </w:tcPr>
          <w:p w14:paraId="101B6C1F" w14:textId="37216BD1" w:rsidR="00316849" w:rsidRPr="00CD203C" w:rsidRDefault="00316849" w:rsidP="007620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D203C">
              <w:rPr>
                <w:bCs/>
              </w:rPr>
              <w:t>ZP.271.1.2026</w:t>
            </w:r>
          </w:p>
        </w:tc>
      </w:tr>
    </w:tbl>
    <w:p w14:paraId="07B45002" w14:textId="77777777" w:rsidR="004E4B64" w:rsidRPr="00CD203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CD203C" w14:paraId="3B7889A5" w14:textId="77777777" w:rsidTr="00C46732">
        <w:tc>
          <w:tcPr>
            <w:tcW w:w="9330" w:type="dxa"/>
            <w:shd w:val="clear" w:color="auto" w:fill="F2F2F2"/>
            <w:hideMark/>
          </w:tcPr>
          <w:p w14:paraId="2B6E246F" w14:textId="77777777" w:rsidR="00843A88" w:rsidRPr="00CD203C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CD203C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A45582F" w14:textId="48611D9C" w:rsidR="0012774F" w:rsidRPr="00CD203C" w:rsidRDefault="00520165" w:rsidP="004E4B64">
      <w:pPr>
        <w:spacing w:before="600" w:after="240" w:line="360" w:lineRule="auto"/>
        <w:jc w:val="both"/>
      </w:pPr>
      <w:r w:rsidRPr="00CD203C">
        <w:t xml:space="preserve">Zamawiający, </w:t>
      </w:r>
      <w:r w:rsidR="00316849" w:rsidRPr="00CD203C">
        <w:rPr>
          <w:b/>
        </w:rPr>
        <w:t>GMINA NIEPOŁOMICE</w:t>
      </w:r>
      <w:r w:rsidRPr="00CD203C">
        <w:t xml:space="preserve">, działając na podstawie art. </w:t>
      </w:r>
      <w:r w:rsidR="00E74BC3" w:rsidRPr="00CD203C">
        <w:t>284</w:t>
      </w:r>
      <w:r w:rsidRPr="00CD203C">
        <w:t xml:space="preserve"> ust. </w:t>
      </w:r>
      <w:r w:rsidR="0029606A" w:rsidRPr="00CD203C">
        <w:t>6</w:t>
      </w:r>
      <w:r w:rsidRPr="00CD203C">
        <w:t xml:space="preserve"> ustawy z dnia </w:t>
      </w:r>
      <w:r w:rsidR="0029606A" w:rsidRPr="00CD203C">
        <w:t>11</w:t>
      </w:r>
      <w:r w:rsidRPr="00CD203C">
        <w:t xml:space="preserve"> </w:t>
      </w:r>
      <w:r w:rsidR="0029606A" w:rsidRPr="00CD203C">
        <w:t xml:space="preserve">września </w:t>
      </w:r>
      <w:r w:rsidRPr="00CD203C">
        <w:t>20</w:t>
      </w:r>
      <w:r w:rsidR="0029606A" w:rsidRPr="00CD203C">
        <w:t>19</w:t>
      </w:r>
      <w:r w:rsidRPr="00CD203C">
        <w:t xml:space="preserve"> r</w:t>
      </w:r>
      <w:r w:rsidR="0029606A" w:rsidRPr="00CD203C">
        <w:t>.</w:t>
      </w:r>
      <w:r w:rsidRPr="00CD203C">
        <w:t xml:space="preserve"> Prawo </w:t>
      </w:r>
      <w:r w:rsidR="0029606A" w:rsidRPr="00CD203C">
        <w:t>z</w:t>
      </w:r>
      <w:r w:rsidRPr="00CD203C">
        <w:t xml:space="preserve">amówień </w:t>
      </w:r>
      <w:r w:rsidR="0029606A" w:rsidRPr="00CD203C">
        <w:t>p</w:t>
      </w:r>
      <w:r w:rsidRPr="00CD203C">
        <w:t xml:space="preserve">ublicznych </w:t>
      </w:r>
      <w:r w:rsidR="00316849" w:rsidRPr="00CD203C">
        <w:t>(</w:t>
      </w:r>
      <w:proofErr w:type="spellStart"/>
      <w:r w:rsidR="00316849" w:rsidRPr="00CD203C">
        <w:t>t.j</w:t>
      </w:r>
      <w:proofErr w:type="spellEnd"/>
      <w:r w:rsidR="00316849" w:rsidRPr="00CD203C">
        <w:t>. Dz. U. z 2024 r. poz. 1320 z późn. zm.)</w:t>
      </w:r>
      <w:r w:rsidR="00BE7BFD" w:rsidRPr="00CD203C">
        <w:t xml:space="preserve">, </w:t>
      </w:r>
      <w:r w:rsidR="00E74BC3" w:rsidRPr="00CD203C">
        <w:t>udostępnia</w:t>
      </w:r>
      <w:r w:rsidR="00BE7BFD" w:rsidRPr="00CD203C">
        <w:t xml:space="preserve"> poniżej treść zapytań do S</w:t>
      </w:r>
      <w:r w:rsidR="0012774F" w:rsidRPr="00CD203C">
        <w:t>pecyfikacji Warunków Zamówienia (</w:t>
      </w:r>
      <w:r w:rsidR="0012774F" w:rsidRPr="00CD203C">
        <w:rPr>
          <w:lang w:eastAsia="ar-SA"/>
        </w:rPr>
        <w:t>zwanej dalej</w:t>
      </w:r>
      <w:r w:rsidR="0012774F" w:rsidRPr="00CD203C">
        <w:rPr>
          <w:b/>
          <w:lang w:eastAsia="ar-SA"/>
        </w:rPr>
        <w:t xml:space="preserve"> </w:t>
      </w:r>
      <w:r w:rsidR="0012774F" w:rsidRPr="00CD203C">
        <w:rPr>
          <w:bCs/>
          <w:lang w:eastAsia="ar-SA"/>
        </w:rPr>
        <w:t>”SWZ”)</w:t>
      </w:r>
      <w:r w:rsidR="00E74BC3" w:rsidRPr="00CD203C">
        <w:rPr>
          <w:bCs/>
          <w:lang w:eastAsia="ar-SA"/>
        </w:rPr>
        <w:t xml:space="preserve"> </w:t>
      </w:r>
      <w:r w:rsidR="00E74BC3" w:rsidRPr="00CD203C">
        <w:t>wraz z wyjaśnieniami</w:t>
      </w:r>
      <w:r w:rsidR="0012774F" w:rsidRPr="00CD203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6849" w:rsidRPr="00CD203C" w14:paraId="3F4982BF" w14:textId="77777777" w:rsidTr="0076207B">
        <w:tc>
          <w:tcPr>
            <w:tcW w:w="9356" w:type="dxa"/>
          </w:tcPr>
          <w:p w14:paraId="7154C35C" w14:textId="7859E4E9" w:rsidR="00316849" w:rsidRPr="00CD203C" w:rsidRDefault="00316849" w:rsidP="0076207B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CD203C">
              <w:rPr>
                <w:b/>
                <w:bCs/>
              </w:rPr>
              <w:t>Pytani</w:t>
            </w:r>
            <w:r w:rsidR="00CD203C">
              <w:rPr>
                <w:b/>
                <w:bCs/>
              </w:rPr>
              <w:t>a:</w:t>
            </w:r>
          </w:p>
          <w:p w14:paraId="5BD79AC7" w14:textId="77777777" w:rsidR="00316849" w:rsidRPr="00CD203C" w:rsidRDefault="00316849" w:rsidP="0076207B">
            <w:pPr>
              <w:spacing w:after="120" w:line="360" w:lineRule="auto"/>
              <w:ind w:left="30" w:right="-72"/>
              <w:jc w:val="both"/>
            </w:pPr>
            <w:r w:rsidRPr="00CD203C">
              <w:t>Dzień dobry.</w:t>
            </w:r>
          </w:p>
          <w:p w14:paraId="7959B5F5" w14:textId="77777777" w:rsidR="00316849" w:rsidRPr="00CD203C" w:rsidRDefault="00316849" w:rsidP="0076207B">
            <w:pPr>
              <w:spacing w:after="120" w:line="360" w:lineRule="auto"/>
              <w:ind w:left="30" w:right="-72"/>
              <w:jc w:val="both"/>
            </w:pPr>
            <w:r w:rsidRPr="00CD203C">
              <w:t>Proszę o uszczegółowienie: czy Zamawiający udzielając odpowiedzi na pytanie nr 1 wyjaśnień treści SWZ nr 2 miał na myśli wszystkie działki objęte projektem, czy jedynie działki nr 741/17 i 741/18?</w:t>
            </w:r>
          </w:p>
          <w:p w14:paraId="61E06231" w14:textId="77777777" w:rsidR="00CD203C" w:rsidRDefault="00CD203C" w:rsidP="0076207B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01A666E7" w14:textId="334B1138" w:rsidR="00316849" w:rsidRPr="00CD203C" w:rsidRDefault="00316849" w:rsidP="0076207B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CD203C">
              <w:rPr>
                <w:b/>
                <w:bCs/>
              </w:rPr>
              <w:t>Stanowisko (wyjaśnienie) Zamawiającego:</w:t>
            </w:r>
          </w:p>
          <w:p w14:paraId="40C7BD10" w14:textId="06D0ED82" w:rsidR="00CD203C" w:rsidRPr="00CD203C" w:rsidRDefault="00CD203C" w:rsidP="00CD203C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CD203C">
              <w:t>Zamawiający wyjaśnia, że cała odpowiedź na pytanie nr 1 do wyjaśnień treści SWZ nr 2 dotyczy działek nr 741/17 i 741/18.</w:t>
            </w:r>
          </w:p>
          <w:p w14:paraId="49ACF2C4" w14:textId="77777777" w:rsidR="00CD203C" w:rsidRPr="00CD203C" w:rsidRDefault="00CD203C" w:rsidP="00CD203C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</w:p>
          <w:p w14:paraId="67C658CC" w14:textId="26164E54" w:rsidR="00316849" w:rsidRPr="00CD203C" w:rsidRDefault="00316849" w:rsidP="0076207B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229A944" w14:textId="77777777" w:rsidR="00BE7BFD" w:rsidRPr="00CD203C" w:rsidRDefault="00BE7BFD" w:rsidP="00520165">
      <w:pPr>
        <w:jc w:val="both"/>
      </w:pPr>
    </w:p>
    <w:sectPr w:rsidR="00BE7BFD" w:rsidRPr="00CD203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204B9" w14:textId="77777777" w:rsidR="008413BB" w:rsidRDefault="008413BB">
      <w:r>
        <w:separator/>
      </w:r>
    </w:p>
  </w:endnote>
  <w:endnote w:type="continuationSeparator" w:id="0">
    <w:p w14:paraId="72AAEAF4" w14:textId="77777777" w:rsidR="008413BB" w:rsidRDefault="00841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520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2294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E87D9" w14:textId="06CA66A8" w:rsidR="006D4AB3" w:rsidRPr="00CD203C" w:rsidRDefault="006D4AB3" w:rsidP="00CD20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509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4922A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C25A2B" w14:textId="77777777" w:rsidR="006D4AB3" w:rsidRDefault="006D4AB3">
    <w:pPr>
      <w:pStyle w:val="Stopka"/>
      <w:tabs>
        <w:tab w:val="clear" w:pos="4536"/>
        <w:tab w:val="left" w:pos="6237"/>
      </w:tabs>
    </w:pPr>
  </w:p>
  <w:p w14:paraId="5F0A221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A8C19" w14:textId="77777777" w:rsidR="008413BB" w:rsidRDefault="008413BB">
      <w:r>
        <w:separator/>
      </w:r>
    </w:p>
  </w:footnote>
  <w:footnote w:type="continuationSeparator" w:id="0">
    <w:p w14:paraId="0E1395DA" w14:textId="77777777" w:rsidR="008413BB" w:rsidRDefault="00841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4F1C8" w14:textId="77777777" w:rsidR="00316849" w:rsidRDefault="003168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3B0C9" w14:textId="0B846696" w:rsidR="00316849" w:rsidRDefault="003957DF">
    <w:pPr>
      <w:pStyle w:val="Nagwek"/>
    </w:pPr>
    <w:bookmarkStart w:id="0" w:name="_Hlk218841133"/>
    <w:r>
      <w:rPr>
        <w:noProof/>
      </w:rPr>
      <w:pict w14:anchorId="4DC14B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5.4pt;height:55.8pt;visibility:visible">
          <v:imagedata r:id="rId1" o:title=""/>
        </v:shape>
      </w:pic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C73F0" w14:textId="77777777" w:rsidR="00316849" w:rsidRDefault="003168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3201971">
    <w:abstractNumId w:val="3"/>
  </w:num>
  <w:num w:numId="2" w16cid:durableId="1799496770">
    <w:abstractNumId w:val="6"/>
  </w:num>
  <w:num w:numId="3" w16cid:durableId="689182062">
    <w:abstractNumId w:val="2"/>
  </w:num>
  <w:num w:numId="4" w16cid:durableId="1502355313">
    <w:abstractNumId w:val="5"/>
  </w:num>
  <w:num w:numId="5" w16cid:durableId="1827427891">
    <w:abstractNumId w:val="0"/>
  </w:num>
  <w:num w:numId="6" w16cid:durableId="700477311">
    <w:abstractNumId w:val="1"/>
  </w:num>
  <w:num w:numId="7" w16cid:durableId="917709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13BB"/>
    <w:rsid w:val="00031374"/>
    <w:rsid w:val="000A1097"/>
    <w:rsid w:val="000E2A8F"/>
    <w:rsid w:val="0012774F"/>
    <w:rsid w:val="00144B7A"/>
    <w:rsid w:val="00180C6E"/>
    <w:rsid w:val="0029606A"/>
    <w:rsid w:val="00316849"/>
    <w:rsid w:val="003957DF"/>
    <w:rsid w:val="00450D5D"/>
    <w:rsid w:val="004848F3"/>
    <w:rsid w:val="004A75F2"/>
    <w:rsid w:val="004E4B64"/>
    <w:rsid w:val="005144A9"/>
    <w:rsid w:val="00520165"/>
    <w:rsid w:val="0057631E"/>
    <w:rsid w:val="005B1B08"/>
    <w:rsid w:val="00632C3C"/>
    <w:rsid w:val="00662BDB"/>
    <w:rsid w:val="006A5DF1"/>
    <w:rsid w:val="006B7198"/>
    <w:rsid w:val="006D4AB3"/>
    <w:rsid w:val="006F3B81"/>
    <w:rsid w:val="007D7198"/>
    <w:rsid w:val="008413BB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D203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ADB44C"/>
  <w15:chartTrackingRefBased/>
  <w15:docId w15:val="{3FBE11F5-0A44-47EC-A6D2-BA40E795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2026-01-26T15:00:00Z</cp:lastPrinted>
  <dcterms:created xsi:type="dcterms:W3CDTF">2026-01-27T10:03:00Z</dcterms:created>
  <dcterms:modified xsi:type="dcterms:W3CDTF">2026-01-27T10:03:00Z</dcterms:modified>
</cp:coreProperties>
</file>