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205EB" w14:textId="72F33320" w:rsidR="00843A88" w:rsidRPr="0095349D" w:rsidRDefault="00955F60" w:rsidP="00FD4AEC">
      <w:pPr>
        <w:spacing w:after="480"/>
        <w:jc w:val="right"/>
      </w:pPr>
      <w:r w:rsidRPr="0095349D">
        <w:t>Niepołomice</w:t>
      </w:r>
      <w:r w:rsidR="00843A88" w:rsidRPr="0095349D">
        <w:t xml:space="preserve"> dnia: </w:t>
      </w:r>
      <w:r w:rsidRPr="0095349D">
        <w:t>2026-01-2</w:t>
      </w:r>
      <w:r w:rsidR="0095349D">
        <w:t>7</w:t>
      </w:r>
    </w:p>
    <w:p w14:paraId="20E9BFD3" w14:textId="5D65C8A2" w:rsidR="00843A88" w:rsidRPr="0095349D" w:rsidRDefault="00955F60" w:rsidP="00843A88">
      <w:pPr>
        <w:spacing w:line="360" w:lineRule="auto"/>
        <w:rPr>
          <w:b/>
          <w:bCs/>
        </w:rPr>
      </w:pPr>
      <w:r w:rsidRPr="0095349D">
        <w:rPr>
          <w:b/>
          <w:bCs/>
        </w:rPr>
        <w:t>GMINA NIEPOŁOMICE</w:t>
      </w:r>
    </w:p>
    <w:p w14:paraId="4270B5A7" w14:textId="787BD556" w:rsidR="00843A88" w:rsidRPr="0095349D" w:rsidRDefault="00955F60" w:rsidP="00843A88">
      <w:pPr>
        <w:spacing w:line="360" w:lineRule="auto"/>
      </w:pPr>
      <w:r w:rsidRPr="0095349D">
        <w:t>Pl. Zwycięstwa</w:t>
      </w:r>
      <w:r w:rsidR="00843A88" w:rsidRPr="0095349D">
        <w:t xml:space="preserve"> </w:t>
      </w:r>
      <w:r w:rsidRPr="0095349D">
        <w:t>13</w:t>
      </w:r>
    </w:p>
    <w:p w14:paraId="78F5A3C0" w14:textId="3058DCB7" w:rsidR="00843A88" w:rsidRDefault="00955F60" w:rsidP="00843A88">
      <w:r w:rsidRPr="0095349D">
        <w:t>32-005</w:t>
      </w:r>
      <w:r w:rsidR="00843A88" w:rsidRPr="0095349D">
        <w:t xml:space="preserve"> </w:t>
      </w:r>
      <w:r w:rsidRPr="0095349D">
        <w:t>Niepołomice</w:t>
      </w:r>
    </w:p>
    <w:p w14:paraId="03676DC5" w14:textId="7441BE38" w:rsidR="002B2936" w:rsidRPr="0095349D" w:rsidRDefault="002B2936" w:rsidP="00843A88">
      <w:r>
        <w:t>Pismo: ZP.271.1.2026.4</w:t>
      </w:r>
    </w:p>
    <w:p w14:paraId="323E593A" w14:textId="77777777" w:rsidR="00843A88" w:rsidRPr="0095349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5349D">
        <w:rPr>
          <w:b/>
        </w:rPr>
        <w:t>WYKONAWCY</w:t>
      </w:r>
    </w:p>
    <w:p w14:paraId="1CF1CBE8" w14:textId="77777777" w:rsidR="00843A88" w:rsidRPr="0095349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5349D">
        <w:t>ubiegający się o zamówienie</w:t>
      </w:r>
    </w:p>
    <w:p w14:paraId="032841DA" w14:textId="77777777" w:rsidR="004E4B64" w:rsidRPr="0095349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5349D">
        <w:rPr>
          <w:rFonts w:eastAsia="Calibri"/>
          <w:lang w:eastAsia="en-US"/>
        </w:rPr>
        <w:t xml:space="preserve">Dotyczy: </w:t>
      </w:r>
      <w:r w:rsidRPr="0095349D">
        <w:t>postępowania o udzielenie zamówienia publicznego</w:t>
      </w:r>
      <w:r w:rsidRPr="0095349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5349D" w14:paraId="72C25266" w14:textId="77777777" w:rsidTr="00FD4AEC">
        <w:tc>
          <w:tcPr>
            <w:tcW w:w="2269" w:type="dxa"/>
          </w:tcPr>
          <w:p w14:paraId="3A72EF02" w14:textId="77777777" w:rsidR="004E4B64" w:rsidRPr="0095349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5349D">
              <w:t>Nazwa zamówienia:</w:t>
            </w:r>
          </w:p>
        </w:tc>
        <w:tc>
          <w:tcPr>
            <w:tcW w:w="6803" w:type="dxa"/>
          </w:tcPr>
          <w:p w14:paraId="6647FD03" w14:textId="119815B5" w:rsidR="004E4B64" w:rsidRPr="0095349D" w:rsidRDefault="00955F6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5349D">
              <w:rPr>
                <w:bCs/>
              </w:rPr>
              <w:t>Budowa węzła przesiadkowego w Zabierzowie Bocheńskim w Gminie Niepołomice.</w:t>
            </w:r>
          </w:p>
        </w:tc>
      </w:tr>
      <w:tr w:rsidR="00955F60" w:rsidRPr="0095349D" w14:paraId="1B0A643E" w14:textId="77777777" w:rsidTr="0076207B">
        <w:tc>
          <w:tcPr>
            <w:tcW w:w="2269" w:type="dxa"/>
          </w:tcPr>
          <w:p w14:paraId="0AFC33F1" w14:textId="77777777" w:rsidR="00955F60" w:rsidRPr="0095349D" w:rsidRDefault="00955F60" w:rsidP="007620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5349D">
              <w:t>Numer referencyjny:</w:t>
            </w:r>
          </w:p>
        </w:tc>
        <w:tc>
          <w:tcPr>
            <w:tcW w:w="6803" w:type="dxa"/>
          </w:tcPr>
          <w:p w14:paraId="08616272" w14:textId="3FC8E5E7" w:rsidR="00955F60" w:rsidRPr="0095349D" w:rsidRDefault="00955F60" w:rsidP="007620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5349D">
              <w:rPr>
                <w:bCs/>
              </w:rPr>
              <w:t>ZP.271.1.2026</w:t>
            </w:r>
          </w:p>
        </w:tc>
      </w:tr>
    </w:tbl>
    <w:p w14:paraId="2CA19C01" w14:textId="77777777" w:rsidR="004E4B64" w:rsidRPr="0095349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5349D" w14:paraId="195095EC" w14:textId="77777777" w:rsidTr="00C46732">
        <w:tc>
          <w:tcPr>
            <w:tcW w:w="9330" w:type="dxa"/>
            <w:shd w:val="clear" w:color="auto" w:fill="F2F2F2"/>
            <w:hideMark/>
          </w:tcPr>
          <w:p w14:paraId="4EEA9B31" w14:textId="77777777" w:rsidR="00843A88" w:rsidRPr="0095349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5349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3944086" w14:textId="77677DDC" w:rsidR="0012774F" w:rsidRPr="0095349D" w:rsidRDefault="00520165" w:rsidP="004E4B64">
      <w:pPr>
        <w:spacing w:before="600" w:after="240" w:line="360" w:lineRule="auto"/>
        <w:jc w:val="both"/>
      </w:pPr>
      <w:r w:rsidRPr="0095349D">
        <w:t xml:space="preserve">Zamawiający, </w:t>
      </w:r>
      <w:r w:rsidR="00955F60" w:rsidRPr="0095349D">
        <w:rPr>
          <w:b/>
        </w:rPr>
        <w:t>GMINA NIEPOŁOMICE</w:t>
      </w:r>
      <w:r w:rsidRPr="0095349D">
        <w:t xml:space="preserve">, działając na podstawie art. </w:t>
      </w:r>
      <w:r w:rsidR="00E74BC3" w:rsidRPr="0095349D">
        <w:t>284</w:t>
      </w:r>
      <w:r w:rsidRPr="0095349D">
        <w:t xml:space="preserve"> ust. </w:t>
      </w:r>
      <w:r w:rsidR="0029606A" w:rsidRPr="0095349D">
        <w:t>6</w:t>
      </w:r>
      <w:r w:rsidRPr="0095349D">
        <w:t xml:space="preserve"> ustawy z dnia </w:t>
      </w:r>
      <w:r w:rsidR="0029606A" w:rsidRPr="0095349D">
        <w:t>11</w:t>
      </w:r>
      <w:r w:rsidRPr="0095349D">
        <w:t xml:space="preserve"> </w:t>
      </w:r>
      <w:r w:rsidR="0029606A" w:rsidRPr="0095349D">
        <w:t xml:space="preserve">września </w:t>
      </w:r>
      <w:r w:rsidRPr="0095349D">
        <w:t>20</w:t>
      </w:r>
      <w:r w:rsidR="0029606A" w:rsidRPr="0095349D">
        <w:t>19</w:t>
      </w:r>
      <w:r w:rsidRPr="0095349D">
        <w:t xml:space="preserve"> r</w:t>
      </w:r>
      <w:r w:rsidR="0029606A" w:rsidRPr="0095349D">
        <w:t>.</w:t>
      </w:r>
      <w:r w:rsidRPr="0095349D">
        <w:t xml:space="preserve"> Prawo </w:t>
      </w:r>
      <w:r w:rsidR="0029606A" w:rsidRPr="0095349D">
        <w:t>z</w:t>
      </w:r>
      <w:r w:rsidRPr="0095349D">
        <w:t xml:space="preserve">amówień </w:t>
      </w:r>
      <w:r w:rsidR="0029606A" w:rsidRPr="0095349D">
        <w:t>p</w:t>
      </w:r>
      <w:r w:rsidRPr="0095349D">
        <w:t xml:space="preserve">ublicznych </w:t>
      </w:r>
      <w:r w:rsidR="00955F60" w:rsidRPr="0095349D">
        <w:t>(</w:t>
      </w:r>
      <w:proofErr w:type="spellStart"/>
      <w:r w:rsidR="00955F60" w:rsidRPr="0095349D">
        <w:t>t.j</w:t>
      </w:r>
      <w:proofErr w:type="spellEnd"/>
      <w:r w:rsidR="00955F60" w:rsidRPr="0095349D">
        <w:t>. Dz. U. z 2024 r. poz. 1320 z późn. zm.)</w:t>
      </w:r>
      <w:r w:rsidR="00BE7BFD" w:rsidRPr="0095349D">
        <w:t xml:space="preserve">, </w:t>
      </w:r>
      <w:r w:rsidR="00E74BC3" w:rsidRPr="0095349D">
        <w:t>udostępnia</w:t>
      </w:r>
      <w:r w:rsidR="00BE7BFD" w:rsidRPr="0095349D">
        <w:t xml:space="preserve"> poniżej treść zapytań do S</w:t>
      </w:r>
      <w:r w:rsidR="0012774F" w:rsidRPr="0095349D">
        <w:t>pecyfikacji Warunków Zamówienia (</w:t>
      </w:r>
      <w:r w:rsidR="0012774F" w:rsidRPr="0095349D">
        <w:rPr>
          <w:lang w:eastAsia="ar-SA"/>
        </w:rPr>
        <w:t>zwanej dalej</w:t>
      </w:r>
      <w:r w:rsidR="0012774F" w:rsidRPr="0095349D">
        <w:rPr>
          <w:b/>
          <w:lang w:eastAsia="ar-SA"/>
        </w:rPr>
        <w:t xml:space="preserve"> </w:t>
      </w:r>
      <w:r w:rsidR="0012774F" w:rsidRPr="0095349D">
        <w:rPr>
          <w:bCs/>
          <w:lang w:eastAsia="ar-SA"/>
        </w:rPr>
        <w:t>”SWZ”)</w:t>
      </w:r>
      <w:r w:rsidR="00E74BC3" w:rsidRPr="0095349D">
        <w:rPr>
          <w:bCs/>
          <w:lang w:eastAsia="ar-SA"/>
        </w:rPr>
        <w:t xml:space="preserve"> </w:t>
      </w:r>
      <w:r w:rsidR="00E74BC3" w:rsidRPr="0095349D">
        <w:t>wraz z wyjaśnieniami</w:t>
      </w:r>
      <w:r w:rsidR="0012774F" w:rsidRPr="0095349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5F60" w:rsidRPr="0095349D" w14:paraId="375822C1" w14:textId="77777777" w:rsidTr="0076207B">
        <w:tc>
          <w:tcPr>
            <w:tcW w:w="9356" w:type="dxa"/>
          </w:tcPr>
          <w:p w14:paraId="297C1A97" w14:textId="280D76F2" w:rsidR="00955F60" w:rsidRPr="0095349D" w:rsidRDefault="00955F60" w:rsidP="0076207B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5349D">
              <w:rPr>
                <w:b/>
                <w:bCs/>
              </w:rPr>
              <w:t>Pytani</w:t>
            </w:r>
            <w:r w:rsidR="0095349D">
              <w:rPr>
                <w:b/>
                <w:bCs/>
              </w:rPr>
              <w:t>a:</w:t>
            </w:r>
          </w:p>
          <w:p w14:paraId="1914D864" w14:textId="77777777" w:rsidR="00955F60" w:rsidRPr="0095349D" w:rsidRDefault="00955F60" w:rsidP="0076207B">
            <w:pPr>
              <w:spacing w:after="120" w:line="360" w:lineRule="auto"/>
              <w:ind w:left="30" w:right="-72"/>
              <w:jc w:val="both"/>
            </w:pPr>
            <w:r w:rsidRPr="0095349D">
              <w:t xml:space="preserve">Dzień Dobry. W związku z planowanym udziałem w postępowaniu o udzielenie zamówienia </w:t>
            </w:r>
            <w:proofErr w:type="spellStart"/>
            <w:r w:rsidRPr="0095349D">
              <w:t>pn</w:t>
            </w:r>
            <w:proofErr w:type="spellEnd"/>
            <w:r w:rsidRPr="0095349D">
              <w:t>: „Budowa węzła przesiadkowego w Zabierzowie Bocheńskim w Gminie Niepołomice” proszę o wyjaśnienie treści SWZ:</w:t>
            </w:r>
          </w:p>
          <w:p w14:paraId="5045B643" w14:textId="0845A078" w:rsidR="00955F60" w:rsidRPr="0095349D" w:rsidRDefault="00955F60" w:rsidP="0095349D">
            <w:pPr>
              <w:spacing w:after="120" w:line="360" w:lineRule="auto"/>
              <w:ind w:left="30" w:right="-72"/>
              <w:jc w:val="both"/>
            </w:pPr>
            <w:r w:rsidRPr="0095349D">
              <w:t>1.</w:t>
            </w:r>
            <w:r w:rsidR="0095349D">
              <w:t xml:space="preserve"> </w:t>
            </w:r>
            <w:r w:rsidRPr="0095349D">
              <w:t>Czy Zamawiający wymaga wykonania oznakowania poziomego w technologii cienkowarstwowej czy grubowarstwowej?</w:t>
            </w:r>
          </w:p>
          <w:p w14:paraId="20A12D06" w14:textId="1A39F0A0" w:rsidR="00955F60" w:rsidRPr="0095349D" w:rsidRDefault="00955F60" w:rsidP="0095349D">
            <w:pPr>
              <w:spacing w:after="120" w:line="360" w:lineRule="auto"/>
              <w:ind w:left="30" w:right="-72"/>
              <w:jc w:val="both"/>
            </w:pPr>
            <w:r w:rsidRPr="0095349D">
              <w:t>2.</w:t>
            </w:r>
            <w:r w:rsidR="0095349D">
              <w:t xml:space="preserve"> </w:t>
            </w:r>
            <w:r w:rsidRPr="0095349D">
              <w:t>Ile przejść dla pieszych Zamawiający planuje do realizacji w ramach zadania oraz w jakich lokalizacjach?</w:t>
            </w:r>
          </w:p>
          <w:p w14:paraId="24B15BC6" w14:textId="0B679F2D" w:rsidR="00955F60" w:rsidRPr="0095349D" w:rsidRDefault="00955F60" w:rsidP="0095349D">
            <w:pPr>
              <w:spacing w:after="120" w:line="360" w:lineRule="auto"/>
              <w:ind w:left="30" w:right="-72"/>
              <w:jc w:val="both"/>
            </w:pPr>
            <w:r w:rsidRPr="0095349D">
              <w:t>3.</w:t>
            </w:r>
            <w:r w:rsidR="0095349D">
              <w:t xml:space="preserve"> </w:t>
            </w:r>
            <w:r w:rsidRPr="0095349D">
              <w:t>Czy Zamawiający przewiduje zastosowanie aktywnych przejść dla pieszych, tj. wyposażonych w znaki D-6 z elementami aktywnymi, a jeśli tak – prosimy o wskazanie zakresu oraz wymagań technicznych.</w:t>
            </w:r>
          </w:p>
          <w:p w14:paraId="46500537" w14:textId="77777777" w:rsidR="0095349D" w:rsidRDefault="0095349D" w:rsidP="0076207B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431A77D9" w14:textId="37FB7F51" w:rsidR="00955F60" w:rsidRPr="0095349D" w:rsidRDefault="00955F60" w:rsidP="0076207B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5349D">
              <w:rPr>
                <w:b/>
                <w:bCs/>
              </w:rPr>
              <w:t>Stanowisko (wyjaśnienie) Zamawiającego:</w:t>
            </w:r>
          </w:p>
          <w:p w14:paraId="06F436F2" w14:textId="77777777" w:rsidR="0095349D" w:rsidRDefault="0095349D" w:rsidP="0095349D">
            <w:pPr>
              <w:spacing w:after="60" w:line="360" w:lineRule="auto"/>
              <w:ind w:left="30" w:right="-72"/>
              <w:jc w:val="both"/>
            </w:pPr>
            <w:r w:rsidRPr="0095349D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95349D">
              <w:rPr>
                <w:b/>
                <w:bCs/>
              </w:rPr>
              <w:t>1.</w:t>
            </w:r>
            <w:r w:rsidRPr="0095349D">
              <w:t xml:space="preserve"> </w:t>
            </w:r>
          </w:p>
          <w:p w14:paraId="3501E7E1" w14:textId="6AD9810A" w:rsidR="0095349D" w:rsidRPr="00BB1A46" w:rsidRDefault="0095349D" w:rsidP="00BB1A46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95349D">
              <w:t>Zamawiający wymaga oby oznakowanie poziome wykonać w technologii grubowarstwowej.</w:t>
            </w:r>
          </w:p>
          <w:p w14:paraId="1944C244" w14:textId="7DDD7C99" w:rsidR="0095349D" w:rsidRDefault="0095349D" w:rsidP="0095349D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  <w:r w:rsidRPr="0095349D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95349D">
              <w:rPr>
                <w:b/>
                <w:bCs/>
              </w:rPr>
              <w:t xml:space="preserve">2. </w:t>
            </w:r>
          </w:p>
          <w:p w14:paraId="164F6715" w14:textId="74486B2E" w:rsidR="0095349D" w:rsidRPr="0095349D" w:rsidRDefault="0095349D" w:rsidP="0095349D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95349D">
              <w:t>Ilość przejść dla pieszych (lub urządzeń alternatywnych) zostanie określona przez Wykonawcę na etapie opracowania dokumentacji projektowej.  Podkreśla się, iż geometrię drogi należy zaopiniować u Zarządcy ruchu.</w:t>
            </w:r>
          </w:p>
          <w:p w14:paraId="400534D2" w14:textId="77777777" w:rsidR="0095349D" w:rsidRDefault="0095349D" w:rsidP="0095349D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7F324F44" w14:textId="7D055808" w:rsidR="0095349D" w:rsidRPr="0095349D" w:rsidRDefault="0095349D" w:rsidP="0095349D">
            <w:pPr>
              <w:spacing w:after="60" w:line="360" w:lineRule="auto"/>
              <w:ind w:left="30" w:right="-72"/>
              <w:jc w:val="both"/>
              <w:rPr>
                <w:lang w:val="de-DE"/>
              </w:rPr>
            </w:pPr>
            <w:r w:rsidRPr="0095349D">
              <w:rPr>
                <w:b/>
                <w:bCs/>
              </w:rPr>
              <w:t>Ad</w:t>
            </w:r>
            <w:r>
              <w:rPr>
                <w:b/>
                <w:bCs/>
              </w:rPr>
              <w:t xml:space="preserve"> </w:t>
            </w:r>
            <w:r w:rsidRPr="0095349D">
              <w:rPr>
                <w:b/>
                <w:bCs/>
              </w:rPr>
              <w:t xml:space="preserve">3. </w:t>
            </w:r>
            <w:r w:rsidRPr="0095349D">
              <w:t xml:space="preserve">Zamawiający wymaga, aby przejścia dla pieszych (lub urządzenia alternatywne) były wykonane i oznakowane zgodnie z Rozporządzeniem Ministra Infrastruktury z dnia 24 czerwca 2022 r. </w:t>
            </w:r>
            <w:r w:rsidRPr="0095349D">
              <w:rPr>
                <w:i/>
                <w:iCs/>
              </w:rPr>
              <w:t>w sprawie przepisów techniczno-budowlanych dotyczących dróg publicznych</w:t>
            </w:r>
            <w:r w:rsidRPr="0095349D">
              <w:t xml:space="preserve"> (Dz. U. 2022 </w:t>
            </w:r>
            <w:proofErr w:type="spellStart"/>
            <w:r w:rsidRPr="0095349D">
              <w:t>poz</w:t>
            </w:r>
            <w:proofErr w:type="spellEnd"/>
            <w:r w:rsidRPr="0095349D">
              <w:t xml:space="preserve"> 1518) oraz w zgodności ze wzorcami i standardami rekomendowanymi przez ministra właściwego do spraw transportu. Ponadto w przypadku wystąpienia przejść dla pieszych należy zastosować oznakowanie pionowe z elementami aktywnymi oraz doświetleniem przejść  . Podkreśla się, iż projekt zmiany stałej organizacji ruchu należy zatwierdzić u Zarządcy ruchu.</w:t>
            </w:r>
          </w:p>
          <w:p w14:paraId="368588EA" w14:textId="77777777" w:rsidR="00955F60" w:rsidRDefault="00955F60" w:rsidP="007620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69748D28" w14:textId="46B90EFC" w:rsidR="0095349D" w:rsidRPr="0095349D" w:rsidRDefault="0095349D" w:rsidP="0076207B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B3A1D2E" w14:textId="21BF6803" w:rsidR="00BE7BFD" w:rsidRPr="0095349D" w:rsidRDefault="00BE7BFD" w:rsidP="00C73E34">
      <w:pPr>
        <w:jc w:val="right"/>
      </w:pPr>
    </w:p>
    <w:sectPr w:rsidR="00BE7BFD" w:rsidRPr="0095349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6C5AE" w14:textId="77777777" w:rsidR="007E2E7B" w:rsidRDefault="007E2E7B">
      <w:r>
        <w:separator/>
      </w:r>
    </w:p>
  </w:endnote>
  <w:endnote w:type="continuationSeparator" w:id="0">
    <w:p w14:paraId="08243132" w14:textId="77777777" w:rsidR="007E2E7B" w:rsidRDefault="007E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4DD0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F00F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9A25B" w14:textId="3AD4FB3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004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106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BA443C" w14:textId="77777777" w:rsidR="006D4AB3" w:rsidRDefault="006D4AB3">
    <w:pPr>
      <w:pStyle w:val="Stopka"/>
      <w:tabs>
        <w:tab w:val="clear" w:pos="4536"/>
        <w:tab w:val="left" w:pos="6237"/>
      </w:tabs>
    </w:pPr>
  </w:p>
  <w:p w14:paraId="1AD86A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4F24F" w14:textId="77777777" w:rsidR="007E2E7B" w:rsidRDefault="007E2E7B">
      <w:r>
        <w:separator/>
      </w:r>
    </w:p>
  </w:footnote>
  <w:footnote w:type="continuationSeparator" w:id="0">
    <w:p w14:paraId="5303A165" w14:textId="77777777" w:rsidR="007E2E7B" w:rsidRDefault="007E2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55E3" w14:textId="77777777" w:rsidR="00955F60" w:rsidRDefault="00955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6C710" w14:textId="209089A3" w:rsidR="00955F60" w:rsidRDefault="002B2936">
    <w:pPr>
      <w:pStyle w:val="Nagwek"/>
    </w:pPr>
    <w:bookmarkStart w:id="0" w:name="_Hlk218841133"/>
    <w:r>
      <w:rPr>
        <w:noProof/>
      </w:rPr>
      <w:pict w14:anchorId="1DA00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5.4pt;height:55.8pt;visibility:visible">
          <v:imagedata r:id="rId1" o:title=""/>
        </v:shape>
      </w:pic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F941" w14:textId="77777777" w:rsidR="00955F60" w:rsidRDefault="00955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33586">
    <w:abstractNumId w:val="3"/>
  </w:num>
  <w:num w:numId="2" w16cid:durableId="942149674">
    <w:abstractNumId w:val="6"/>
  </w:num>
  <w:num w:numId="3" w16cid:durableId="1554855139">
    <w:abstractNumId w:val="2"/>
  </w:num>
  <w:num w:numId="4" w16cid:durableId="517811624">
    <w:abstractNumId w:val="5"/>
  </w:num>
  <w:num w:numId="5" w16cid:durableId="1053965286">
    <w:abstractNumId w:val="0"/>
  </w:num>
  <w:num w:numId="6" w16cid:durableId="867110801">
    <w:abstractNumId w:val="1"/>
  </w:num>
  <w:num w:numId="7" w16cid:durableId="18739523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E7B"/>
    <w:rsid w:val="00031374"/>
    <w:rsid w:val="000A1097"/>
    <w:rsid w:val="000E2A8F"/>
    <w:rsid w:val="0012774F"/>
    <w:rsid w:val="00144B7A"/>
    <w:rsid w:val="00180C6E"/>
    <w:rsid w:val="002827EC"/>
    <w:rsid w:val="0029606A"/>
    <w:rsid w:val="002B2936"/>
    <w:rsid w:val="00450D5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AB7"/>
    <w:rsid w:val="007D7198"/>
    <w:rsid w:val="007E2E7B"/>
    <w:rsid w:val="00843A88"/>
    <w:rsid w:val="00864A4B"/>
    <w:rsid w:val="00870F9F"/>
    <w:rsid w:val="008804B6"/>
    <w:rsid w:val="00897AB0"/>
    <w:rsid w:val="008A3553"/>
    <w:rsid w:val="0095349D"/>
    <w:rsid w:val="00955F60"/>
    <w:rsid w:val="00A905AC"/>
    <w:rsid w:val="00BA6584"/>
    <w:rsid w:val="00BB1A46"/>
    <w:rsid w:val="00BE7BFD"/>
    <w:rsid w:val="00C370F2"/>
    <w:rsid w:val="00C44EEC"/>
    <w:rsid w:val="00C46732"/>
    <w:rsid w:val="00C73E3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18262B"/>
  <w15:chartTrackingRefBased/>
  <w15:docId w15:val="{614D9D06-DFFF-4A57-BF4B-34085687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2026-01-26T14:53:00Z</cp:lastPrinted>
  <dcterms:created xsi:type="dcterms:W3CDTF">2026-01-27T10:03:00Z</dcterms:created>
  <dcterms:modified xsi:type="dcterms:W3CDTF">2026-01-27T10:03:00Z</dcterms:modified>
</cp:coreProperties>
</file>