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64B9B6" w14:textId="77777777" w:rsidR="00FB7F50" w:rsidRPr="002245BE" w:rsidRDefault="00EC7BF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C7BF8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C7BF8">
        <w:rPr>
          <w:sz w:val="22"/>
          <w:szCs w:val="22"/>
        </w:rPr>
        <w:t>2026-01-27</w:t>
      </w:r>
    </w:p>
    <w:p w14:paraId="29355A5A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ED80370" w14:textId="77777777" w:rsidR="00EC7BF8" w:rsidRPr="00EC7BF8" w:rsidRDefault="00EC7BF8" w:rsidP="00FB7F50">
      <w:pPr>
        <w:spacing w:after="40"/>
        <w:rPr>
          <w:b/>
          <w:bCs/>
          <w:sz w:val="22"/>
          <w:szCs w:val="22"/>
        </w:rPr>
      </w:pPr>
      <w:r w:rsidRPr="00EC7BF8">
        <w:rPr>
          <w:b/>
          <w:bCs/>
          <w:sz w:val="22"/>
          <w:szCs w:val="22"/>
        </w:rPr>
        <w:t>Akademia Górniczo - Hutnicza</w:t>
      </w:r>
    </w:p>
    <w:p w14:paraId="4008CA3C" w14:textId="77777777" w:rsidR="00EC7BF8" w:rsidRPr="00EC7BF8" w:rsidRDefault="00EC7BF8" w:rsidP="00FB7F50">
      <w:pPr>
        <w:spacing w:after="40"/>
        <w:rPr>
          <w:b/>
          <w:bCs/>
          <w:sz w:val="22"/>
          <w:szCs w:val="22"/>
        </w:rPr>
      </w:pPr>
      <w:r w:rsidRPr="00EC7BF8">
        <w:rPr>
          <w:b/>
          <w:bCs/>
          <w:sz w:val="22"/>
          <w:szCs w:val="22"/>
        </w:rPr>
        <w:t>im. Stanisława Staszica w Krakowie</w:t>
      </w:r>
    </w:p>
    <w:p w14:paraId="2C434507" w14:textId="77777777" w:rsidR="00FB7F50" w:rsidRPr="002245BE" w:rsidRDefault="00EC7BF8" w:rsidP="00FB7F50">
      <w:pPr>
        <w:spacing w:after="40"/>
        <w:rPr>
          <w:b/>
          <w:bCs/>
          <w:sz w:val="22"/>
          <w:szCs w:val="22"/>
        </w:rPr>
      </w:pPr>
      <w:r w:rsidRPr="00EC7BF8">
        <w:rPr>
          <w:b/>
          <w:bCs/>
          <w:sz w:val="22"/>
          <w:szCs w:val="22"/>
        </w:rPr>
        <w:t>Dział Zamówień Publicznych</w:t>
      </w:r>
    </w:p>
    <w:p w14:paraId="2BBBE03B" w14:textId="77777777" w:rsidR="00FB7F50" w:rsidRPr="002245BE" w:rsidRDefault="00EC7BF8" w:rsidP="00FB7F50">
      <w:pPr>
        <w:rPr>
          <w:sz w:val="22"/>
          <w:szCs w:val="22"/>
        </w:rPr>
      </w:pPr>
      <w:r w:rsidRPr="00EC7BF8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C7BF8">
        <w:rPr>
          <w:sz w:val="22"/>
          <w:szCs w:val="22"/>
        </w:rPr>
        <w:t>30</w:t>
      </w:r>
    </w:p>
    <w:p w14:paraId="6196043C" w14:textId="77777777" w:rsidR="00FB7F50" w:rsidRPr="002245BE" w:rsidRDefault="00EC7BF8" w:rsidP="00FB7F50">
      <w:pPr>
        <w:rPr>
          <w:sz w:val="22"/>
          <w:szCs w:val="22"/>
        </w:rPr>
      </w:pPr>
      <w:r w:rsidRPr="00EC7BF8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C7BF8">
        <w:rPr>
          <w:sz w:val="22"/>
          <w:szCs w:val="22"/>
        </w:rPr>
        <w:t>Kraków</w:t>
      </w:r>
    </w:p>
    <w:p w14:paraId="532D529A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CC6D1DD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C7BF8" w:rsidRPr="00607F9B" w14:paraId="380BE117" w14:textId="77777777" w:rsidTr="00B96F33">
        <w:trPr>
          <w:trHeight w:val="638"/>
        </w:trPr>
        <w:tc>
          <w:tcPr>
            <w:tcW w:w="959" w:type="dxa"/>
          </w:tcPr>
          <w:p w14:paraId="426DBEB0" w14:textId="77777777" w:rsidR="00EC7BF8" w:rsidRPr="00607F9B" w:rsidRDefault="00EC7BF8" w:rsidP="00B96F3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073930A5" w14:textId="6982C5B9" w:rsidR="00EC7BF8" w:rsidRPr="00607F9B" w:rsidRDefault="00EC7BF8" w:rsidP="00B96F3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C7BF8">
              <w:rPr>
                <w:sz w:val="22"/>
                <w:szCs w:val="22"/>
              </w:rPr>
              <w:t>przetarg</w:t>
            </w:r>
            <w:r w:rsidR="000A71E6">
              <w:rPr>
                <w:sz w:val="22"/>
                <w:szCs w:val="22"/>
              </w:rPr>
              <w:t>u</w:t>
            </w:r>
            <w:r w:rsidRPr="00EC7BF8">
              <w:rPr>
                <w:sz w:val="22"/>
                <w:szCs w:val="22"/>
              </w:rPr>
              <w:t xml:space="preserve"> nieograniczon</w:t>
            </w:r>
            <w:r w:rsidR="000A71E6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C7BF8">
              <w:rPr>
                <w:b/>
                <w:bCs/>
                <w:sz w:val="22"/>
                <w:szCs w:val="22"/>
              </w:rPr>
              <w:t>Najem sześciu urządzeń wielofunkcyjnych wraz z pakietem kopii i serwisem (w tym 4 urządzenia wg specyfikacji nr 1, jedno urządzenia wg specyfikacji nr 2, jedno urządzenie wg specyfikacji nr 3) dla Studium Języków Obcych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C7BF8">
              <w:rPr>
                <w:b/>
                <w:sz w:val="22"/>
                <w:szCs w:val="22"/>
              </w:rPr>
              <w:t>KC-DE-zp.272-704/25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AC6FD35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t.j. ze zm.) </w:t>
      </w:r>
      <w:r w:rsidRPr="009B2352">
        <w:rPr>
          <w:sz w:val="22"/>
          <w:szCs w:val="22"/>
        </w:rPr>
        <w:t>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C7BF8" w14:paraId="11F8CA04" w14:textId="77777777" w:rsidTr="00B96F33">
        <w:trPr>
          <w:cantSplit/>
        </w:trPr>
        <w:tc>
          <w:tcPr>
            <w:tcW w:w="10150" w:type="dxa"/>
          </w:tcPr>
          <w:p w14:paraId="7EECA986" w14:textId="77777777" w:rsidR="00EC7BF8" w:rsidRPr="00D26ED6" w:rsidRDefault="00EC7BF8" w:rsidP="00B96F3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C7BF8">
              <w:rPr>
                <w:b/>
                <w:sz w:val="22"/>
                <w:szCs w:val="22"/>
              </w:rPr>
              <w:t>Copy Felix Ludwik Tuszyński</w:t>
            </w:r>
          </w:p>
          <w:p w14:paraId="583080A0" w14:textId="2A5E050D" w:rsidR="00EC7BF8" w:rsidRPr="009F0E5C" w:rsidRDefault="0071288D" w:rsidP="00B96F33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Eisenbega 7</w:t>
            </w:r>
          </w:p>
          <w:p w14:paraId="57C35935" w14:textId="287CF4B0" w:rsidR="00EC7BF8" w:rsidRPr="009F0E5C" w:rsidRDefault="00EC7BF8" w:rsidP="00B96F33">
            <w:pPr>
              <w:jc w:val="both"/>
              <w:rPr>
                <w:bCs/>
                <w:sz w:val="22"/>
                <w:szCs w:val="22"/>
              </w:rPr>
            </w:pPr>
            <w:r w:rsidRPr="00EC7BF8">
              <w:rPr>
                <w:bCs/>
                <w:sz w:val="22"/>
                <w:szCs w:val="22"/>
              </w:rPr>
              <w:t>31-</w:t>
            </w:r>
            <w:r w:rsidR="0071288D">
              <w:rPr>
                <w:bCs/>
                <w:sz w:val="22"/>
                <w:szCs w:val="22"/>
              </w:rPr>
              <w:t>523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C7BF8">
              <w:rPr>
                <w:bCs/>
                <w:sz w:val="22"/>
                <w:szCs w:val="22"/>
              </w:rPr>
              <w:t>Kraków</w:t>
            </w:r>
          </w:p>
          <w:p w14:paraId="7C423359" w14:textId="77777777" w:rsidR="00EC7BF8" w:rsidRPr="00D26ED6" w:rsidRDefault="00EC7BF8" w:rsidP="00B96F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2B8C928" w14:textId="77777777" w:rsidR="00EC7BF8" w:rsidRDefault="00EC7BF8" w:rsidP="00B96F33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EC7BF8">
              <w:rPr>
                <w:sz w:val="22"/>
                <w:szCs w:val="22"/>
              </w:rPr>
              <w:t>Najem sześciu urządzeń wielofunkcyjnych wraz z pakietem kopii i serwisem (w tym 4 urządzenia wg specyfikacji nr 1, jedno urządzenia wg specyfikacji nr 2, jedno urządzenie wg specyfikacji nr 3) dla Studium Języków Obcych AGH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5609C5B1" w14:textId="77777777" w:rsidR="00EC7BF8" w:rsidRPr="00D26ED6" w:rsidRDefault="00EC7BF8" w:rsidP="00B96F33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C7BF8">
              <w:rPr>
                <w:b/>
                <w:sz w:val="22"/>
                <w:szCs w:val="22"/>
              </w:rPr>
              <w:t>37 044.00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4FF2000D" w14:textId="77777777" w:rsidR="00EC7BF8" w:rsidRDefault="00EC7BF8" w:rsidP="00B96F33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106AC662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5ABCE160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6B4969A7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7A671384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5F64A5DD" w14:textId="77777777" w:rsidR="002B6761" w:rsidRPr="008567C7" w:rsidRDefault="00EC7BF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C7BF8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333BF351" w14:textId="77777777" w:rsidR="002B6761" w:rsidRPr="008567C7" w:rsidRDefault="00EC7BF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C7BF8">
              <w:rPr>
                <w:rFonts w:ascii="Times New Roman" w:hAnsi="Times New Roman" w:cs="Times New Roman"/>
                <w:bCs/>
                <w:sz w:val="18"/>
                <w:szCs w:val="18"/>
              </w:rPr>
              <w:t>Czas reakcji serwisu na zgłoszenie awarii</w:t>
            </w:r>
          </w:p>
        </w:tc>
        <w:tc>
          <w:tcPr>
            <w:tcW w:w="1134" w:type="dxa"/>
            <w:vAlign w:val="center"/>
          </w:tcPr>
          <w:p w14:paraId="1DF230B6" w14:textId="77777777" w:rsidR="002B6761" w:rsidRPr="008567C7" w:rsidRDefault="00EC7BF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C7BF8">
              <w:rPr>
                <w:rFonts w:ascii="Times New Roman" w:hAnsi="Times New Roman" w:cs="Times New Roman"/>
                <w:bCs/>
                <w:sz w:val="18"/>
                <w:szCs w:val="18"/>
              </w:rPr>
              <w:t>Czas naprawy urządzenia</w:t>
            </w:r>
          </w:p>
        </w:tc>
        <w:tc>
          <w:tcPr>
            <w:tcW w:w="1134" w:type="dxa"/>
            <w:vAlign w:val="center"/>
          </w:tcPr>
          <w:p w14:paraId="6F437820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A6464CE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87BEC02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519D2E8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C7BF8" w:rsidRPr="008567C7" w14:paraId="71DCDF30" w14:textId="77777777" w:rsidTr="00B96F33">
        <w:tc>
          <w:tcPr>
            <w:tcW w:w="709" w:type="dxa"/>
            <w:vAlign w:val="center"/>
          </w:tcPr>
          <w:p w14:paraId="1B1F0A93" w14:textId="77777777" w:rsidR="00EC7BF8" w:rsidRPr="008567C7" w:rsidRDefault="00EC7BF8" w:rsidP="00B96F3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7BF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10E5760F" w14:textId="77777777" w:rsidR="00EC7BF8" w:rsidRPr="002B6761" w:rsidRDefault="00EC7BF8" w:rsidP="00B96F3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C7BF8">
              <w:rPr>
                <w:rFonts w:ascii="Times New Roman" w:hAnsi="Times New Roman" w:cs="Times New Roman"/>
                <w:b/>
                <w:sz w:val="18"/>
                <w:szCs w:val="18"/>
              </w:rPr>
              <w:t>Copy Felix Ludwik Tuszyński</w:t>
            </w:r>
          </w:p>
          <w:p w14:paraId="4DEEC9F5" w14:textId="09C1542C" w:rsidR="00EC7BF8" w:rsidRPr="008567C7" w:rsidRDefault="0071288D" w:rsidP="00B96F3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Eisenberga 7</w:t>
            </w:r>
          </w:p>
          <w:p w14:paraId="5CC691CC" w14:textId="309DAF66" w:rsidR="00EC7BF8" w:rsidRPr="001B7815" w:rsidRDefault="00EC7BF8" w:rsidP="00B96F3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C7BF8">
              <w:rPr>
                <w:rFonts w:ascii="Times New Roman" w:hAnsi="Times New Roman" w:cs="Times New Roman"/>
                <w:bCs/>
                <w:sz w:val="18"/>
                <w:szCs w:val="18"/>
              </w:rPr>
              <w:t>31-</w:t>
            </w:r>
            <w:r w:rsidR="0071288D">
              <w:rPr>
                <w:rFonts w:ascii="Times New Roman" w:hAnsi="Times New Roman" w:cs="Times New Roman"/>
                <w:bCs/>
                <w:sz w:val="18"/>
                <w:szCs w:val="18"/>
              </w:rPr>
              <w:t>523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C7BF8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48D41820" w14:textId="77777777" w:rsidR="00EC7BF8" w:rsidRPr="008567C7" w:rsidRDefault="00EC7BF8" w:rsidP="00B96F3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7BF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0BAE5560" w14:textId="77777777" w:rsidR="00EC7BF8" w:rsidRPr="008567C7" w:rsidRDefault="00EC7BF8" w:rsidP="00B96F3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7BF8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3A0DFDDF" w14:textId="77777777" w:rsidR="00EC7BF8" w:rsidRPr="008567C7" w:rsidRDefault="00EC7BF8" w:rsidP="00B96F3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7BF8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45D11E1E" w14:textId="77777777" w:rsidR="00EC7BF8" w:rsidRPr="008567C7" w:rsidRDefault="00EC7BF8" w:rsidP="00B96F3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27D3108" w14:textId="77777777" w:rsidR="00EC7BF8" w:rsidRPr="008567C7" w:rsidRDefault="00EC7BF8" w:rsidP="00B96F3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7CEA200" w14:textId="77777777" w:rsidR="00EC7BF8" w:rsidRPr="008567C7" w:rsidRDefault="00EC7BF8" w:rsidP="00B96F3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D29A647" w14:textId="77777777" w:rsidR="00EC7BF8" w:rsidRPr="008567C7" w:rsidRDefault="00EC7BF8" w:rsidP="00B96F3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7BF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367B54E2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347432BA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347EB482" w14:textId="77777777" w:rsidR="00D93282" w:rsidRPr="001B7815" w:rsidRDefault="00D93282" w:rsidP="00D93282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D93282" w14:paraId="5DBE3831" w14:textId="77777777" w:rsidTr="00B96F33">
        <w:tc>
          <w:tcPr>
            <w:tcW w:w="779" w:type="dxa"/>
            <w:shd w:val="clear" w:color="auto" w:fill="FFFFFF"/>
            <w:vAlign w:val="center"/>
          </w:tcPr>
          <w:p w14:paraId="7BDFC1C1" w14:textId="77777777" w:rsidR="00D93282" w:rsidRPr="004657DA" w:rsidRDefault="00D93282" w:rsidP="00B96F3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lastRenderedPageBreak/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521903D8" w14:textId="77777777" w:rsidR="00D93282" w:rsidRPr="004657DA" w:rsidRDefault="00D93282" w:rsidP="00B96F3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24B563B1" w14:textId="77777777" w:rsidR="00D93282" w:rsidRPr="004657DA" w:rsidRDefault="00D93282" w:rsidP="00B96F3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D93282" w14:paraId="3CD86C6D" w14:textId="77777777" w:rsidTr="00B96F33">
        <w:tc>
          <w:tcPr>
            <w:tcW w:w="779" w:type="dxa"/>
            <w:vAlign w:val="center"/>
          </w:tcPr>
          <w:p w14:paraId="657EA729" w14:textId="77777777" w:rsidR="00D93282" w:rsidRPr="002B6761" w:rsidRDefault="00D93282" w:rsidP="00B96F33">
            <w:pPr>
              <w:jc w:val="center"/>
              <w:rPr>
                <w:sz w:val="22"/>
                <w:szCs w:val="22"/>
              </w:rPr>
            </w:pPr>
            <w:r w:rsidRPr="00151803">
              <w:rPr>
                <w:sz w:val="22"/>
                <w:szCs w:val="22"/>
              </w:rPr>
              <w:t>1</w:t>
            </w:r>
          </w:p>
          <w:p w14:paraId="46DFB74C" w14:textId="77777777" w:rsidR="00D93282" w:rsidRPr="002B6761" w:rsidRDefault="00D93282" w:rsidP="00B96F3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0F87AB90" w14:textId="77777777" w:rsidR="00D93282" w:rsidRPr="002B6761" w:rsidRDefault="00D93282" w:rsidP="00B96F33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151803">
              <w:rPr>
                <w:b/>
                <w:bCs/>
                <w:sz w:val="22"/>
                <w:szCs w:val="22"/>
              </w:rPr>
              <w:t>Firma Handlowo-Usługowa "Kserograf" Renata Szczurek</w:t>
            </w:r>
          </w:p>
          <w:p w14:paraId="62CD7BB1" w14:textId="77777777" w:rsidR="00D93282" w:rsidRPr="002B6761" w:rsidRDefault="00D93282" w:rsidP="00B96F33">
            <w:pPr>
              <w:rPr>
                <w:sz w:val="22"/>
                <w:szCs w:val="22"/>
              </w:rPr>
            </w:pPr>
            <w:r w:rsidRPr="00151803">
              <w:rPr>
                <w:sz w:val="22"/>
                <w:szCs w:val="22"/>
              </w:rPr>
              <w:t>Leśna</w:t>
            </w:r>
            <w:r w:rsidRPr="002B6761">
              <w:rPr>
                <w:sz w:val="22"/>
                <w:szCs w:val="22"/>
              </w:rPr>
              <w:t xml:space="preserve"> </w:t>
            </w:r>
            <w:r w:rsidRPr="00151803">
              <w:rPr>
                <w:sz w:val="22"/>
                <w:szCs w:val="22"/>
              </w:rPr>
              <w:t>13</w:t>
            </w:r>
            <w:r w:rsidRPr="002B6761">
              <w:rPr>
                <w:sz w:val="22"/>
                <w:szCs w:val="22"/>
              </w:rPr>
              <w:t xml:space="preserve"> </w:t>
            </w:r>
            <w:r w:rsidRPr="00151803">
              <w:rPr>
                <w:sz w:val="22"/>
                <w:szCs w:val="22"/>
              </w:rPr>
              <w:t>/8</w:t>
            </w:r>
          </w:p>
          <w:p w14:paraId="000F20FA" w14:textId="77777777" w:rsidR="00D93282" w:rsidRPr="002B6761" w:rsidRDefault="00D93282" w:rsidP="00B96F33">
            <w:pPr>
              <w:spacing w:after="40"/>
              <w:rPr>
                <w:sz w:val="22"/>
                <w:szCs w:val="22"/>
              </w:rPr>
            </w:pPr>
            <w:r w:rsidRPr="00151803">
              <w:rPr>
                <w:sz w:val="22"/>
                <w:szCs w:val="22"/>
              </w:rPr>
              <w:t>32-005</w:t>
            </w:r>
            <w:r w:rsidRPr="002B6761">
              <w:rPr>
                <w:sz w:val="22"/>
                <w:szCs w:val="22"/>
              </w:rPr>
              <w:t xml:space="preserve"> </w:t>
            </w:r>
            <w:r w:rsidRPr="00151803">
              <w:rPr>
                <w:sz w:val="22"/>
                <w:szCs w:val="22"/>
              </w:rPr>
              <w:t>Niepołomice</w:t>
            </w:r>
          </w:p>
        </w:tc>
        <w:tc>
          <w:tcPr>
            <w:tcW w:w="6413" w:type="dxa"/>
            <w:vAlign w:val="center"/>
          </w:tcPr>
          <w:p w14:paraId="5F70CAF8" w14:textId="77777777" w:rsidR="00D93282" w:rsidRPr="002B6761" w:rsidRDefault="00D93282" w:rsidP="00B96F33">
            <w:pPr>
              <w:spacing w:after="40"/>
              <w:rPr>
                <w:sz w:val="22"/>
                <w:szCs w:val="22"/>
              </w:rPr>
            </w:pPr>
            <w:r w:rsidRPr="00151803">
              <w:rPr>
                <w:sz w:val="22"/>
                <w:szCs w:val="22"/>
              </w:rPr>
              <w:t>Art. 226 ust. 1 pkt 3</w:t>
            </w:r>
          </w:p>
          <w:p w14:paraId="0527761F" w14:textId="77777777" w:rsidR="00D93282" w:rsidRPr="00151803" w:rsidRDefault="00D93282" w:rsidP="00B96F33">
            <w:pPr>
              <w:jc w:val="both"/>
              <w:rPr>
                <w:sz w:val="22"/>
                <w:szCs w:val="22"/>
              </w:rPr>
            </w:pPr>
            <w:r w:rsidRPr="00151803">
              <w:rPr>
                <w:sz w:val="22"/>
                <w:szCs w:val="22"/>
              </w:rPr>
              <w:t>Oferta podlega odrzuceniu na podstawie art. 226 ust. 1 pkt 3 w związku z art. 63 ust. 1 ustawy Pzp, ponieważ jest niezgodna z przepisami ustawy.  Zgodnie z art 63 ust.1 ustawy Pzp. "W postępowaniu o udzielenie zamówienia lub konkursie o wartości równej lub przekraczającej progi unijne ofertę, wniosek o dopuszczenie do udziału w postępowaniu o udzielenie zamówienia lub w konkursie, wniosek, o którym mowa w art. 371 ust. 3, oraz oświadczenie, o którym mowa w art. 125 ust. 1, składa się, pod rygorem nieważności, w formie elektronicznej". Zgodnie z art. 781 § 1. KC do zachowania elektronicznej formy czynności prawnej wystarcza złożenie oświadczenia woli w postaci elektronicznej i opatrzenie go kwalifikowanym podpisem elektronicznym.</w:t>
            </w:r>
          </w:p>
          <w:p w14:paraId="55EB4533" w14:textId="77777777" w:rsidR="00D93282" w:rsidRPr="00151803" w:rsidRDefault="00D93282" w:rsidP="00B96F33">
            <w:pPr>
              <w:jc w:val="both"/>
              <w:rPr>
                <w:sz w:val="22"/>
                <w:szCs w:val="22"/>
              </w:rPr>
            </w:pPr>
          </w:p>
          <w:p w14:paraId="3DCA895F" w14:textId="77777777" w:rsidR="00D93282" w:rsidRPr="00151803" w:rsidRDefault="00D93282" w:rsidP="00B96F33">
            <w:pPr>
              <w:jc w:val="both"/>
              <w:rPr>
                <w:sz w:val="22"/>
                <w:szCs w:val="22"/>
              </w:rPr>
            </w:pPr>
            <w:r w:rsidRPr="00151803">
              <w:rPr>
                <w:sz w:val="22"/>
                <w:szCs w:val="22"/>
              </w:rPr>
              <w:t>Uzasadnienie faktyczne:</w:t>
            </w:r>
          </w:p>
          <w:p w14:paraId="1E04E52B" w14:textId="77777777" w:rsidR="00D93282" w:rsidRPr="002B6761" w:rsidRDefault="00D93282" w:rsidP="00B96F33">
            <w:pPr>
              <w:jc w:val="both"/>
              <w:rPr>
                <w:sz w:val="22"/>
                <w:szCs w:val="22"/>
              </w:rPr>
            </w:pPr>
            <w:r w:rsidRPr="00151803">
              <w:rPr>
                <w:sz w:val="22"/>
                <w:szCs w:val="22"/>
              </w:rPr>
              <w:t>Oferta Wykonawcy  została złożona w postaci elektronicznej i podpisana podpisem zaufanym, a nie</w:t>
            </w:r>
            <w:r>
              <w:rPr>
                <w:sz w:val="22"/>
                <w:szCs w:val="22"/>
              </w:rPr>
              <w:t xml:space="preserve"> wymaganym podpisem kwalifikowanym</w:t>
            </w:r>
            <w:r w:rsidRPr="00151803">
              <w:rPr>
                <w:sz w:val="22"/>
                <w:szCs w:val="22"/>
              </w:rPr>
              <w:t>, w związku z czym została złożona niezgodnie z art. 63  ust. 1 ustawy pzp i nie wywołuje skutków prawnych i podlega odrzuceniu na podstawie art. 226 ust. 1 pkt 3.</w:t>
            </w:r>
          </w:p>
        </w:tc>
      </w:tr>
      <w:tr w:rsidR="00D93282" w14:paraId="29D04EA3" w14:textId="77777777" w:rsidTr="00B96F33">
        <w:tc>
          <w:tcPr>
            <w:tcW w:w="779" w:type="dxa"/>
            <w:vAlign w:val="center"/>
          </w:tcPr>
          <w:p w14:paraId="55C46837" w14:textId="77777777" w:rsidR="00D93282" w:rsidRPr="002B6761" w:rsidRDefault="00D93282" w:rsidP="00B96F33">
            <w:pPr>
              <w:jc w:val="center"/>
              <w:rPr>
                <w:sz w:val="22"/>
                <w:szCs w:val="22"/>
              </w:rPr>
            </w:pPr>
            <w:r w:rsidRPr="00151803">
              <w:rPr>
                <w:sz w:val="22"/>
                <w:szCs w:val="22"/>
              </w:rPr>
              <w:t>3</w:t>
            </w:r>
          </w:p>
          <w:p w14:paraId="6ADEDEEB" w14:textId="77777777" w:rsidR="00D93282" w:rsidRPr="002B6761" w:rsidRDefault="00D93282" w:rsidP="00B96F3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031ACE84" w14:textId="77777777" w:rsidR="00D93282" w:rsidRPr="002B6761" w:rsidRDefault="00D93282" w:rsidP="00B96F33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151803">
              <w:rPr>
                <w:b/>
                <w:bCs/>
                <w:sz w:val="22"/>
                <w:szCs w:val="22"/>
              </w:rPr>
              <w:t>COPYTEC sp. z o.o.</w:t>
            </w:r>
          </w:p>
          <w:p w14:paraId="36715C38" w14:textId="77777777" w:rsidR="00D93282" w:rsidRPr="002B6761" w:rsidRDefault="00D93282" w:rsidP="00B96F33">
            <w:pPr>
              <w:rPr>
                <w:sz w:val="22"/>
                <w:szCs w:val="22"/>
              </w:rPr>
            </w:pPr>
            <w:r w:rsidRPr="00151803">
              <w:rPr>
                <w:sz w:val="22"/>
                <w:szCs w:val="22"/>
              </w:rPr>
              <w:t>Tuchowska</w:t>
            </w:r>
            <w:r w:rsidRPr="002B6761">
              <w:rPr>
                <w:sz w:val="22"/>
                <w:szCs w:val="22"/>
              </w:rPr>
              <w:t xml:space="preserve"> </w:t>
            </w:r>
            <w:r w:rsidRPr="00151803">
              <w:rPr>
                <w:sz w:val="22"/>
                <w:szCs w:val="22"/>
              </w:rPr>
              <w:t>8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35EBA803" w14:textId="77777777" w:rsidR="00D93282" w:rsidRPr="002B6761" w:rsidRDefault="00D93282" w:rsidP="00B96F33">
            <w:pPr>
              <w:spacing w:after="40"/>
              <w:rPr>
                <w:sz w:val="22"/>
                <w:szCs w:val="22"/>
              </w:rPr>
            </w:pPr>
            <w:r w:rsidRPr="00151803">
              <w:rPr>
                <w:sz w:val="22"/>
                <w:szCs w:val="22"/>
              </w:rPr>
              <w:t>33-100</w:t>
            </w:r>
            <w:r w:rsidRPr="002B6761">
              <w:rPr>
                <w:sz w:val="22"/>
                <w:szCs w:val="22"/>
              </w:rPr>
              <w:t xml:space="preserve"> </w:t>
            </w:r>
            <w:r w:rsidRPr="00151803">
              <w:rPr>
                <w:sz w:val="22"/>
                <w:szCs w:val="22"/>
              </w:rPr>
              <w:t>Tarnów</w:t>
            </w:r>
          </w:p>
        </w:tc>
        <w:tc>
          <w:tcPr>
            <w:tcW w:w="6413" w:type="dxa"/>
            <w:vAlign w:val="center"/>
          </w:tcPr>
          <w:p w14:paraId="2C995980" w14:textId="77777777" w:rsidR="00D93282" w:rsidRPr="002B6761" w:rsidRDefault="00D93282" w:rsidP="00B96F33">
            <w:pPr>
              <w:spacing w:after="40"/>
              <w:rPr>
                <w:sz w:val="22"/>
                <w:szCs w:val="22"/>
              </w:rPr>
            </w:pPr>
            <w:r w:rsidRPr="00151803">
              <w:rPr>
                <w:sz w:val="22"/>
                <w:szCs w:val="22"/>
              </w:rPr>
              <w:t>Art. 226 ust. 1 pkt 3</w:t>
            </w:r>
          </w:p>
          <w:p w14:paraId="120B583F" w14:textId="77777777" w:rsidR="00D93282" w:rsidRPr="00151803" w:rsidRDefault="00D93282" w:rsidP="00B96F33">
            <w:pPr>
              <w:jc w:val="both"/>
              <w:rPr>
                <w:sz w:val="22"/>
                <w:szCs w:val="22"/>
              </w:rPr>
            </w:pPr>
            <w:r w:rsidRPr="00151803">
              <w:rPr>
                <w:sz w:val="22"/>
                <w:szCs w:val="22"/>
              </w:rPr>
              <w:t>Oferta podlega odrzuceniu na podstawie art. 226 ust. 1 pkt 3 w związku z art. 63 ust. 1 ustawy Pzp, ponieważ jest niezgodna z przepisami ustawy.  Zgodnie z art 63 ust.1 ustawy Pzp. "W postępowaniu o udzielenie zamówienia lub konkursie o wartości równej lub przekraczającej progi unijne ofertę, wniosek o dopuszczenie do udziału w postępowaniu o udzielenie zamówienia lub w konkursie, wniosek, o którym mowa w art. 371 ust. 3, oraz oświadczenie, o którym mowa w art. 125 ust. 1, składa się, pod rygorem nieważności, w formie elektronicznej". Zgodnie z art. 781 § 1. KC do zachowania elektronicznej formy czynności prawnej wystarcza złożenie oświadczenia woli w postaci elektronicznej i opatrzenie go kwalifikowanym podpisem elektronicznym.</w:t>
            </w:r>
          </w:p>
          <w:p w14:paraId="58452D12" w14:textId="77777777" w:rsidR="00D93282" w:rsidRPr="00151803" w:rsidRDefault="00D93282" w:rsidP="00B96F33">
            <w:pPr>
              <w:jc w:val="both"/>
              <w:rPr>
                <w:sz w:val="22"/>
                <w:szCs w:val="22"/>
              </w:rPr>
            </w:pPr>
          </w:p>
          <w:p w14:paraId="70DEF09D" w14:textId="77777777" w:rsidR="00D93282" w:rsidRPr="00151803" w:rsidRDefault="00D93282" w:rsidP="00B96F33">
            <w:pPr>
              <w:jc w:val="both"/>
              <w:rPr>
                <w:sz w:val="22"/>
                <w:szCs w:val="22"/>
              </w:rPr>
            </w:pPr>
            <w:r w:rsidRPr="00151803">
              <w:rPr>
                <w:sz w:val="22"/>
                <w:szCs w:val="22"/>
              </w:rPr>
              <w:t>Uzasadnienie faktyczne:</w:t>
            </w:r>
          </w:p>
          <w:p w14:paraId="33C1B883" w14:textId="77777777" w:rsidR="00D93282" w:rsidRPr="002B6761" w:rsidRDefault="00D93282" w:rsidP="00B96F33">
            <w:pPr>
              <w:jc w:val="both"/>
              <w:rPr>
                <w:sz w:val="22"/>
                <w:szCs w:val="22"/>
              </w:rPr>
            </w:pPr>
            <w:r w:rsidRPr="00151803">
              <w:rPr>
                <w:sz w:val="22"/>
                <w:szCs w:val="22"/>
              </w:rPr>
              <w:t>Oferta Wykonawcy  została złożona w postaci elektronicznej i podpisana podpisem zaufanym, a nie w</w:t>
            </w:r>
            <w:r>
              <w:rPr>
                <w:sz w:val="22"/>
                <w:szCs w:val="22"/>
              </w:rPr>
              <w:t>ymaganym podpisem kwalifikowanym</w:t>
            </w:r>
            <w:r w:rsidRPr="00151803">
              <w:rPr>
                <w:sz w:val="22"/>
                <w:szCs w:val="22"/>
              </w:rPr>
              <w:t>, w związku z czym została złożona niezgodnie z art. 63  ust. 1 ustawy pzp i nie wywołuje skutków prawnych i podlega odrzuceniu na podstawie art. 226 ust. 1 pkt 3.</w:t>
            </w:r>
          </w:p>
        </w:tc>
      </w:tr>
      <w:tr w:rsidR="00D93282" w14:paraId="5FC6D4C7" w14:textId="77777777" w:rsidTr="00B96F33">
        <w:tc>
          <w:tcPr>
            <w:tcW w:w="779" w:type="dxa"/>
            <w:vAlign w:val="center"/>
          </w:tcPr>
          <w:p w14:paraId="37657CE9" w14:textId="77777777" w:rsidR="00D93282" w:rsidRPr="002B6761" w:rsidRDefault="00D93282" w:rsidP="00B96F33">
            <w:pPr>
              <w:jc w:val="center"/>
              <w:rPr>
                <w:sz w:val="22"/>
                <w:szCs w:val="22"/>
              </w:rPr>
            </w:pPr>
            <w:r w:rsidRPr="00151803">
              <w:rPr>
                <w:sz w:val="22"/>
                <w:szCs w:val="22"/>
              </w:rPr>
              <w:t>4</w:t>
            </w:r>
          </w:p>
          <w:p w14:paraId="4B75CB3D" w14:textId="77777777" w:rsidR="00D93282" w:rsidRPr="002B6761" w:rsidRDefault="00D93282" w:rsidP="00B96F3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0102BFC7" w14:textId="77777777" w:rsidR="00D93282" w:rsidRPr="002B6761" w:rsidRDefault="00D93282" w:rsidP="00B96F33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151803">
              <w:rPr>
                <w:b/>
                <w:bCs/>
                <w:sz w:val="22"/>
                <w:szCs w:val="22"/>
              </w:rPr>
              <w:t>Copy Plus Andrzej Mazgała</w:t>
            </w:r>
          </w:p>
          <w:p w14:paraId="6183D5E3" w14:textId="77777777" w:rsidR="00D93282" w:rsidRPr="002B6761" w:rsidRDefault="00D93282" w:rsidP="00B96F33">
            <w:pPr>
              <w:rPr>
                <w:sz w:val="22"/>
                <w:szCs w:val="22"/>
              </w:rPr>
            </w:pPr>
            <w:r w:rsidRPr="00151803">
              <w:rPr>
                <w:sz w:val="22"/>
                <w:szCs w:val="22"/>
              </w:rPr>
              <w:t>Godebskiego</w:t>
            </w:r>
            <w:r w:rsidRPr="002B6761">
              <w:rPr>
                <w:sz w:val="22"/>
                <w:szCs w:val="22"/>
              </w:rPr>
              <w:t xml:space="preserve"> </w:t>
            </w:r>
            <w:r w:rsidRPr="00151803">
              <w:rPr>
                <w:sz w:val="22"/>
                <w:szCs w:val="22"/>
              </w:rPr>
              <w:t>7a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19B13FD5" w14:textId="77777777" w:rsidR="00D93282" w:rsidRPr="002B6761" w:rsidRDefault="00D93282" w:rsidP="00B96F33">
            <w:pPr>
              <w:spacing w:after="40"/>
              <w:rPr>
                <w:sz w:val="22"/>
                <w:szCs w:val="22"/>
              </w:rPr>
            </w:pPr>
            <w:r w:rsidRPr="00151803">
              <w:rPr>
                <w:sz w:val="22"/>
                <w:szCs w:val="22"/>
              </w:rPr>
              <w:t>31-999</w:t>
            </w:r>
            <w:r w:rsidRPr="002B6761">
              <w:rPr>
                <w:sz w:val="22"/>
                <w:szCs w:val="22"/>
              </w:rPr>
              <w:t xml:space="preserve"> </w:t>
            </w:r>
            <w:r w:rsidRPr="00151803">
              <w:rPr>
                <w:sz w:val="22"/>
                <w:szCs w:val="22"/>
              </w:rPr>
              <w:t>Kraków</w:t>
            </w:r>
          </w:p>
        </w:tc>
        <w:tc>
          <w:tcPr>
            <w:tcW w:w="6413" w:type="dxa"/>
            <w:vAlign w:val="center"/>
          </w:tcPr>
          <w:p w14:paraId="3FEA8F91" w14:textId="77777777" w:rsidR="00D93282" w:rsidRPr="002B6761" w:rsidRDefault="00D93282" w:rsidP="00B96F33">
            <w:pPr>
              <w:spacing w:after="40"/>
              <w:rPr>
                <w:sz w:val="22"/>
                <w:szCs w:val="22"/>
              </w:rPr>
            </w:pPr>
            <w:r w:rsidRPr="00151803">
              <w:rPr>
                <w:sz w:val="22"/>
                <w:szCs w:val="22"/>
              </w:rPr>
              <w:t>Art. 226 ust. 1 pkt 3</w:t>
            </w:r>
          </w:p>
          <w:p w14:paraId="24928891" w14:textId="77777777" w:rsidR="00D93282" w:rsidRPr="00151803" w:rsidRDefault="00D93282" w:rsidP="00B96F33">
            <w:pPr>
              <w:jc w:val="both"/>
              <w:rPr>
                <w:sz w:val="22"/>
                <w:szCs w:val="22"/>
              </w:rPr>
            </w:pPr>
            <w:r w:rsidRPr="00151803">
              <w:rPr>
                <w:sz w:val="22"/>
                <w:szCs w:val="22"/>
              </w:rPr>
              <w:t>Oferta podlega odrzuceniu na podstawie art. 226 ust. 1 pkt 3 w związku z art. 63 ust. 1 ustawy Pzp, ponieważ jest niezgodna z przepisami ustawy.  Zgodnie z art 63 ust.1 ustawy Pzp. "W postępowaniu o udzielenie zamówienia lub konkursie o wartości równej lub przekraczającej progi unijne ofertę, wniosek o dopuszczenie do udziału w postępowaniu o udzielenie zamówienia lub w konkursie, wniosek, o którym mowa w art. 371 ust. 3, oraz oświadczenie, o którym mowa w art. 125 ust. 1, składa się, pod rygorem nieważności, w formie elektronicznej". Zgodnie z art. 781 § 1. KC do zachowania elektronicznej formy czynności prawnej wystarcza złożenie oświadczenia woli w postaci elektronicznej i opatrzenie go kwalifikowanym podpisem elektronicznym.</w:t>
            </w:r>
          </w:p>
          <w:p w14:paraId="248DE2D1" w14:textId="77777777" w:rsidR="00D93282" w:rsidRPr="00151803" w:rsidRDefault="00D93282" w:rsidP="00B96F33">
            <w:pPr>
              <w:jc w:val="both"/>
              <w:rPr>
                <w:sz w:val="22"/>
                <w:szCs w:val="22"/>
              </w:rPr>
            </w:pPr>
          </w:p>
          <w:p w14:paraId="724331FB" w14:textId="77777777" w:rsidR="00D93282" w:rsidRPr="00151803" w:rsidRDefault="00D93282" w:rsidP="00B96F33">
            <w:pPr>
              <w:jc w:val="both"/>
              <w:rPr>
                <w:sz w:val="22"/>
                <w:szCs w:val="22"/>
              </w:rPr>
            </w:pPr>
            <w:r w:rsidRPr="00151803">
              <w:rPr>
                <w:sz w:val="22"/>
                <w:szCs w:val="22"/>
              </w:rPr>
              <w:t>Uzasadnienie faktyczne:</w:t>
            </w:r>
          </w:p>
          <w:p w14:paraId="16E16405" w14:textId="77777777" w:rsidR="00D93282" w:rsidRPr="002B6761" w:rsidRDefault="00D93282" w:rsidP="00B96F33">
            <w:pPr>
              <w:jc w:val="both"/>
              <w:rPr>
                <w:sz w:val="22"/>
                <w:szCs w:val="22"/>
              </w:rPr>
            </w:pPr>
            <w:r w:rsidRPr="00151803">
              <w:rPr>
                <w:sz w:val="22"/>
                <w:szCs w:val="22"/>
              </w:rPr>
              <w:t>Oferta Wykonawcy  nie została  podpisana kwalifikowanym podpisem elektronicznym, w związku z czym została złożona niezgodnie z art. 63  ust. 1 ustawy Pzp i nie wywołuje skutków prawnych i podlega odrzuceniu na podstawie art. 226 ust. 1 pkt 3.</w:t>
            </w:r>
          </w:p>
        </w:tc>
      </w:tr>
    </w:tbl>
    <w:p w14:paraId="69DDC2A3" w14:textId="77777777" w:rsidR="00D93282" w:rsidRDefault="00D93282" w:rsidP="00D93282">
      <w:pPr>
        <w:spacing w:before="120" w:after="120"/>
        <w:jc w:val="both"/>
        <w:rPr>
          <w:color w:val="000000"/>
          <w:sz w:val="16"/>
          <w:szCs w:val="16"/>
        </w:rPr>
      </w:pPr>
    </w:p>
    <w:p w14:paraId="7B80DA14" w14:textId="77777777" w:rsidR="00D93282" w:rsidRDefault="00D93282" w:rsidP="00D93282">
      <w:pPr>
        <w:spacing w:after="40" w:line="276" w:lineRule="auto"/>
        <w:jc w:val="both"/>
      </w:pPr>
      <w:r>
        <w:t>Informacja o terminie zawarcia umowy:</w:t>
      </w:r>
    </w:p>
    <w:p w14:paraId="193B1C91" w14:textId="77777777" w:rsidR="00D93282" w:rsidRPr="00F33C66" w:rsidRDefault="00D93282" w:rsidP="00D93282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>, zgodnie z art. 264 ust. 1 ustawy Pzp,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>nie krótszym niż 1</w:t>
      </w:r>
      <w:r>
        <w:rPr>
          <w:sz w:val="22"/>
          <w:szCs w:val="22"/>
        </w:rPr>
        <w:t>0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68CACE21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9AF71E" w14:textId="77777777" w:rsidR="00553853" w:rsidRDefault="00553853">
      <w:r>
        <w:separator/>
      </w:r>
    </w:p>
  </w:endnote>
  <w:endnote w:type="continuationSeparator" w:id="0">
    <w:p w14:paraId="5A01E11E" w14:textId="77777777" w:rsidR="00553853" w:rsidRDefault="005538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7B060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440E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38B4DD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235FC1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B6E91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61E05C" w14:textId="77777777" w:rsidR="00553853" w:rsidRDefault="00553853">
      <w:r>
        <w:separator/>
      </w:r>
    </w:p>
  </w:footnote>
  <w:footnote w:type="continuationSeparator" w:id="0">
    <w:p w14:paraId="7892E098" w14:textId="77777777" w:rsidR="00553853" w:rsidRDefault="005538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783EA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FFCE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FE88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3853"/>
    <w:rsid w:val="00005838"/>
    <w:rsid w:val="00022322"/>
    <w:rsid w:val="00042497"/>
    <w:rsid w:val="000A71E6"/>
    <w:rsid w:val="000C1E6F"/>
    <w:rsid w:val="000E4E56"/>
    <w:rsid w:val="001A1468"/>
    <w:rsid w:val="001B7815"/>
    <w:rsid w:val="001C31ED"/>
    <w:rsid w:val="002B1E4F"/>
    <w:rsid w:val="002B6761"/>
    <w:rsid w:val="003445A0"/>
    <w:rsid w:val="00356F31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53853"/>
    <w:rsid w:val="00596FD7"/>
    <w:rsid w:val="005E5BFF"/>
    <w:rsid w:val="00607F9B"/>
    <w:rsid w:val="00644DCB"/>
    <w:rsid w:val="00657C1E"/>
    <w:rsid w:val="006B585D"/>
    <w:rsid w:val="006E3089"/>
    <w:rsid w:val="007011C4"/>
    <w:rsid w:val="0071288D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93282"/>
    <w:rsid w:val="00DE4BF6"/>
    <w:rsid w:val="00E30B2D"/>
    <w:rsid w:val="00E62859"/>
    <w:rsid w:val="00E85D70"/>
    <w:rsid w:val="00EC7BF8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E5E3E9"/>
  <w15:chartTrackingRefBased/>
  <w15:docId w15:val="{181C1301-1231-440D-8ACB-EF38937F5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813</Words>
  <Characters>4643</Characters>
  <Application>Microsoft Office Word</Application>
  <DocSecurity>0</DocSecurity>
  <Lines>149</Lines>
  <Paragraphs>74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2026-01-27T09:22:00Z</cp:lastPrinted>
  <dcterms:created xsi:type="dcterms:W3CDTF">2026-01-27T09:24:00Z</dcterms:created>
  <dcterms:modified xsi:type="dcterms:W3CDTF">2026-01-27T09:32:00Z</dcterms:modified>
</cp:coreProperties>
</file>