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27CD7" w14:textId="3B81462F" w:rsidR="003E6519" w:rsidRPr="009432A1" w:rsidRDefault="00E505A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505A6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505A6">
        <w:rPr>
          <w:rFonts w:ascii="Arial" w:hAnsi="Arial" w:cs="Arial"/>
          <w:sz w:val="24"/>
          <w:szCs w:val="24"/>
        </w:rPr>
        <w:t>2026-01-2</w:t>
      </w:r>
      <w:r w:rsidR="00076085">
        <w:rPr>
          <w:rFonts w:ascii="Arial" w:hAnsi="Arial" w:cs="Arial"/>
          <w:sz w:val="24"/>
          <w:szCs w:val="24"/>
        </w:rPr>
        <w:t>7</w:t>
      </w:r>
    </w:p>
    <w:p w14:paraId="173C2930" w14:textId="77777777" w:rsidR="003E6519" w:rsidRPr="009432A1" w:rsidRDefault="00E505A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05A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A04CB2F" w14:textId="77777777" w:rsidR="003E6519" w:rsidRPr="009432A1" w:rsidRDefault="00E505A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505A6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505A6">
        <w:rPr>
          <w:rFonts w:ascii="Arial" w:hAnsi="Arial" w:cs="Arial"/>
          <w:sz w:val="24"/>
          <w:szCs w:val="24"/>
        </w:rPr>
        <w:t>66</w:t>
      </w:r>
    </w:p>
    <w:p w14:paraId="24F3C57C" w14:textId="77777777" w:rsidR="003E6519" w:rsidRPr="009432A1" w:rsidRDefault="00E505A6" w:rsidP="003E6519">
      <w:pPr>
        <w:rPr>
          <w:rFonts w:ascii="Arial" w:hAnsi="Arial" w:cs="Arial"/>
          <w:sz w:val="24"/>
          <w:szCs w:val="24"/>
        </w:rPr>
      </w:pPr>
      <w:r w:rsidRPr="00E505A6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505A6">
        <w:rPr>
          <w:rFonts w:ascii="Arial" w:hAnsi="Arial" w:cs="Arial"/>
          <w:sz w:val="24"/>
          <w:szCs w:val="24"/>
        </w:rPr>
        <w:t>Kraków</w:t>
      </w:r>
    </w:p>
    <w:p w14:paraId="36EBDFD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F6307E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1C06EBF" w14:textId="0FFF29D9" w:rsidR="0045475B" w:rsidRPr="0045475B" w:rsidRDefault="0045475B" w:rsidP="003E6519">
      <w:pPr>
        <w:spacing w:after="600"/>
        <w:jc w:val="both"/>
        <w:rPr>
          <w:bCs/>
          <w:sz w:val="24"/>
          <w:szCs w:val="24"/>
        </w:rPr>
      </w:pPr>
      <w:r w:rsidRPr="0045475B">
        <w:rPr>
          <w:rFonts w:ascii="Arial" w:hAnsi="Arial" w:cs="Arial"/>
          <w:bCs/>
          <w:sz w:val="24"/>
          <w:szCs w:val="24"/>
        </w:rPr>
        <w:t>DZP-271-61/25-</w:t>
      </w:r>
      <w:r w:rsidR="005E59E2">
        <w:rPr>
          <w:rFonts w:ascii="Arial" w:hAnsi="Arial" w:cs="Arial"/>
          <w:bCs/>
          <w:sz w:val="24"/>
          <w:szCs w:val="24"/>
        </w:rPr>
        <w:t>62.</w:t>
      </w:r>
      <w:r w:rsidRPr="0045475B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BEC7A1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AF03E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1357C4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A14B23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05334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FD0331E" w14:textId="77777777" w:rsidTr="001A0FA2">
        <w:tc>
          <w:tcPr>
            <w:tcW w:w="2269" w:type="dxa"/>
            <w:shd w:val="clear" w:color="auto" w:fill="auto"/>
          </w:tcPr>
          <w:p w14:paraId="7D8E1CE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F908B7" w14:textId="77777777" w:rsidR="003E6519" w:rsidRPr="004E4B64" w:rsidRDefault="00E505A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05A6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05A6" w:rsidRPr="004E4B64" w14:paraId="7218402D" w14:textId="77777777" w:rsidTr="0085640C">
        <w:tc>
          <w:tcPr>
            <w:tcW w:w="2269" w:type="dxa"/>
            <w:shd w:val="clear" w:color="auto" w:fill="auto"/>
          </w:tcPr>
          <w:p w14:paraId="1145C930" w14:textId="77777777" w:rsidR="00E505A6" w:rsidRPr="004E4B64" w:rsidRDefault="00E505A6" w:rsidP="008564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43EE42" w14:textId="77777777" w:rsidR="00E505A6" w:rsidRPr="004E4B64" w:rsidRDefault="00E505A6" w:rsidP="008564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05A6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2762F54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505A6" w:rsidRPr="00E505A6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05A6" w:rsidRPr="00C902DE" w14:paraId="1A971803" w14:textId="77777777" w:rsidTr="0085640C">
        <w:trPr>
          <w:trHeight w:val="70"/>
        </w:trPr>
        <w:tc>
          <w:tcPr>
            <w:tcW w:w="9214" w:type="dxa"/>
          </w:tcPr>
          <w:p w14:paraId="1A67C902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 zamówienia w wysokości 30 531.60 zł brutto;</w:t>
            </w:r>
          </w:p>
        </w:tc>
      </w:tr>
      <w:tr w:rsidR="00E505A6" w:rsidRPr="00C902DE" w14:paraId="3A14D942" w14:textId="77777777" w:rsidTr="0085640C">
        <w:trPr>
          <w:trHeight w:val="70"/>
        </w:trPr>
        <w:tc>
          <w:tcPr>
            <w:tcW w:w="9214" w:type="dxa"/>
          </w:tcPr>
          <w:p w14:paraId="3180ED1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 zamówienia w wysokości 637 528.32 zł brutto;</w:t>
            </w:r>
          </w:p>
        </w:tc>
      </w:tr>
      <w:tr w:rsidR="00E505A6" w:rsidRPr="00C902DE" w14:paraId="38EAA3C5" w14:textId="77777777" w:rsidTr="0085640C">
        <w:trPr>
          <w:trHeight w:val="70"/>
        </w:trPr>
        <w:tc>
          <w:tcPr>
            <w:tcW w:w="9214" w:type="dxa"/>
          </w:tcPr>
          <w:p w14:paraId="4CDF9882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 zamówienia w wysokości 5 481.00 zł brutto;</w:t>
            </w:r>
          </w:p>
        </w:tc>
      </w:tr>
      <w:tr w:rsidR="00E505A6" w:rsidRPr="00C902DE" w14:paraId="4A293118" w14:textId="77777777" w:rsidTr="0085640C">
        <w:trPr>
          <w:trHeight w:val="70"/>
        </w:trPr>
        <w:tc>
          <w:tcPr>
            <w:tcW w:w="9214" w:type="dxa"/>
          </w:tcPr>
          <w:p w14:paraId="1C998FA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 zamówienia w wysokości 27 000.00 zł brutto;</w:t>
            </w:r>
          </w:p>
        </w:tc>
      </w:tr>
      <w:tr w:rsidR="00E505A6" w:rsidRPr="00C902DE" w14:paraId="11923963" w14:textId="77777777" w:rsidTr="0085640C">
        <w:trPr>
          <w:trHeight w:val="70"/>
        </w:trPr>
        <w:tc>
          <w:tcPr>
            <w:tcW w:w="9214" w:type="dxa"/>
          </w:tcPr>
          <w:p w14:paraId="294D325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 zamówienia w wysokości 259 200.00 zł brutto;</w:t>
            </w:r>
          </w:p>
        </w:tc>
      </w:tr>
      <w:tr w:rsidR="00E505A6" w:rsidRPr="00C902DE" w14:paraId="50BD0DB5" w14:textId="77777777" w:rsidTr="0085640C">
        <w:trPr>
          <w:trHeight w:val="70"/>
        </w:trPr>
        <w:tc>
          <w:tcPr>
            <w:tcW w:w="9214" w:type="dxa"/>
          </w:tcPr>
          <w:p w14:paraId="31B03A6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 zamówienia w wysokości 36 936.00 zł brutto;</w:t>
            </w:r>
          </w:p>
        </w:tc>
      </w:tr>
      <w:tr w:rsidR="00E505A6" w:rsidRPr="00C902DE" w14:paraId="1070D0DC" w14:textId="77777777" w:rsidTr="0085640C">
        <w:trPr>
          <w:trHeight w:val="70"/>
        </w:trPr>
        <w:tc>
          <w:tcPr>
            <w:tcW w:w="9214" w:type="dxa"/>
          </w:tcPr>
          <w:p w14:paraId="7FC3AA7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 zamówienia w wysokości 14 364.00 zł brutto;</w:t>
            </w:r>
          </w:p>
        </w:tc>
      </w:tr>
      <w:tr w:rsidR="00E505A6" w:rsidRPr="00C902DE" w14:paraId="27A2626A" w14:textId="77777777" w:rsidTr="0085640C">
        <w:trPr>
          <w:trHeight w:val="70"/>
        </w:trPr>
        <w:tc>
          <w:tcPr>
            <w:tcW w:w="9214" w:type="dxa"/>
          </w:tcPr>
          <w:p w14:paraId="5309522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 zamówienia w wysokości 31 244.40 zł brutto;</w:t>
            </w:r>
          </w:p>
        </w:tc>
      </w:tr>
      <w:tr w:rsidR="00E505A6" w:rsidRPr="00C902DE" w14:paraId="5374523C" w14:textId="77777777" w:rsidTr="0085640C">
        <w:trPr>
          <w:trHeight w:val="70"/>
        </w:trPr>
        <w:tc>
          <w:tcPr>
            <w:tcW w:w="9214" w:type="dxa"/>
          </w:tcPr>
          <w:p w14:paraId="1BA63CB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 zamówienia w wysokości 756.00 zł brutto;</w:t>
            </w:r>
          </w:p>
        </w:tc>
      </w:tr>
      <w:tr w:rsidR="00E505A6" w:rsidRPr="00C902DE" w14:paraId="434A4DFE" w14:textId="77777777" w:rsidTr="0085640C">
        <w:trPr>
          <w:trHeight w:val="70"/>
        </w:trPr>
        <w:tc>
          <w:tcPr>
            <w:tcW w:w="9214" w:type="dxa"/>
          </w:tcPr>
          <w:p w14:paraId="30839726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10 zamówienia w wysokości 114 110.32 zł brutto;</w:t>
            </w:r>
          </w:p>
        </w:tc>
      </w:tr>
      <w:tr w:rsidR="00E505A6" w:rsidRPr="00C902DE" w14:paraId="2EA3DF66" w14:textId="77777777" w:rsidTr="0085640C">
        <w:trPr>
          <w:trHeight w:val="70"/>
        </w:trPr>
        <w:tc>
          <w:tcPr>
            <w:tcW w:w="9214" w:type="dxa"/>
          </w:tcPr>
          <w:p w14:paraId="149EE42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11 zamówienia w wysokości 1 620.00 zł brutto;</w:t>
            </w:r>
          </w:p>
        </w:tc>
      </w:tr>
      <w:tr w:rsidR="00E505A6" w:rsidRPr="00C902DE" w14:paraId="19C9B602" w14:textId="77777777" w:rsidTr="0085640C">
        <w:trPr>
          <w:trHeight w:val="70"/>
        </w:trPr>
        <w:tc>
          <w:tcPr>
            <w:tcW w:w="9214" w:type="dxa"/>
          </w:tcPr>
          <w:p w14:paraId="5FBE121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11 016.00 zł brutto;</w:t>
            </w:r>
          </w:p>
        </w:tc>
      </w:tr>
      <w:tr w:rsidR="00E505A6" w:rsidRPr="00C902DE" w14:paraId="538B2B8B" w14:textId="77777777" w:rsidTr="0085640C">
        <w:trPr>
          <w:trHeight w:val="70"/>
        </w:trPr>
        <w:tc>
          <w:tcPr>
            <w:tcW w:w="9214" w:type="dxa"/>
          </w:tcPr>
          <w:p w14:paraId="6A582B8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13 zamówienia w wysokości 5 508.00 zł brutto;</w:t>
            </w:r>
          </w:p>
        </w:tc>
      </w:tr>
      <w:tr w:rsidR="00E505A6" w:rsidRPr="00C902DE" w14:paraId="616A36B5" w14:textId="77777777" w:rsidTr="0085640C">
        <w:trPr>
          <w:trHeight w:val="70"/>
        </w:trPr>
        <w:tc>
          <w:tcPr>
            <w:tcW w:w="9214" w:type="dxa"/>
          </w:tcPr>
          <w:p w14:paraId="1D12483E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14 zamówienia w wysokości 184 680.00 zł brutto;</w:t>
            </w:r>
          </w:p>
        </w:tc>
      </w:tr>
      <w:tr w:rsidR="00E505A6" w:rsidRPr="00C902DE" w14:paraId="1990A07F" w14:textId="77777777" w:rsidTr="0085640C">
        <w:trPr>
          <w:trHeight w:val="70"/>
        </w:trPr>
        <w:tc>
          <w:tcPr>
            <w:tcW w:w="9214" w:type="dxa"/>
          </w:tcPr>
          <w:p w14:paraId="42C1A2D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15 zamówienia w wysokości 7 533.00 zł brutto;</w:t>
            </w:r>
          </w:p>
        </w:tc>
      </w:tr>
      <w:tr w:rsidR="00E505A6" w:rsidRPr="00C902DE" w14:paraId="6362EFFB" w14:textId="77777777" w:rsidTr="0085640C">
        <w:trPr>
          <w:trHeight w:val="70"/>
        </w:trPr>
        <w:tc>
          <w:tcPr>
            <w:tcW w:w="9214" w:type="dxa"/>
          </w:tcPr>
          <w:p w14:paraId="5C69D6D1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16 zamówienia w wysokości 1 296.00 zł brutto;</w:t>
            </w:r>
          </w:p>
        </w:tc>
      </w:tr>
      <w:tr w:rsidR="00E505A6" w:rsidRPr="00C902DE" w14:paraId="632420B0" w14:textId="77777777" w:rsidTr="0085640C">
        <w:trPr>
          <w:trHeight w:val="70"/>
        </w:trPr>
        <w:tc>
          <w:tcPr>
            <w:tcW w:w="9214" w:type="dxa"/>
          </w:tcPr>
          <w:p w14:paraId="659D6B2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17 zamówienia w wysokości 8 202.60 zł brutto;</w:t>
            </w:r>
          </w:p>
        </w:tc>
      </w:tr>
      <w:tr w:rsidR="00E505A6" w:rsidRPr="00C902DE" w14:paraId="30C8D757" w14:textId="77777777" w:rsidTr="0085640C">
        <w:trPr>
          <w:trHeight w:val="70"/>
        </w:trPr>
        <w:tc>
          <w:tcPr>
            <w:tcW w:w="9214" w:type="dxa"/>
          </w:tcPr>
          <w:p w14:paraId="7C06ED41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18 zamówienia w wysokości 92 340.00 zł brutto;</w:t>
            </w:r>
          </w:p>
        </w:tc>
      </w:tr>
      <w:tr w:rsidR="00E505A6" w:rsidRPr="00C902DE" w14:paraId="48FF28F2" w14:textId="77777777" w:rsidTr="0085640C">
        <w:trPr>
          <w:trHeight w:val="70"/>
        </w:trPr>
        <w:tc>
          <w:tcPr>
            <w:tcW w:w="9214" w:type="dxa"/>
          </w:tcPr>
          <w:p w14:paraId="23FA00D8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19 zamówienia w wysokości 5 670.00 zł brutto;</w:t>
            </w:r>
          </w:p>
        </w:tc>
      </w:tr>
      <w:tr w:rsidR="00E505A6" w:rsidRPr="00C902DE" w14:paraId="52584A50" w14:textId="77777777" w:rsidTr="0085640C">
        <w:trPr>
          <w:trHeight w:val="70"/>
        </w:trPr>
        <w:tc>
          <w:tcPr>
            <w:tcW w:w="9214" w:type="dxa"/>
          </w:tcPr>
          <w:p w14:paraId="7FD2BAE1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20 zamówienia w wysokości 305 316.00 zł brutto;</w:t>
            </w:r>
          </w:p>
        </w:tc>
      </w:tr>
      <w:tr w:rsidR="00E505A6" w:rsidRPr="00C902DE" w14:paraId="32EC998D" w14:textId="77777777" w:rsidTr="0085640C">
        <w:trPr>
          <w:trHeight w:val="70"/>
        </w:trPr>
        <w:tc>
          <w:tcPr>
            <w:tcW w:w="9214" w:type="dxa"/>
          </w:tcPr>
          <w:p w14:paraId="2027D39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21 zamówienia w wysokości 72 619.20 zł brutto;</w:t>
            </w:r>
          </w:p>
        </w:tc>
      </w:tr>
      <w:tr w:rsidR="00E505A6" w:rsidRPr="00C902DE" w14:paraId="4FECD84C" w14:textId="77777777" w:rsidTr="0085640C">
        <w:trPr>
          <w:trHeight w:val="70"/>
        </w:trPr>
        <w:tc>
          <w:tcPr>
            <w:tcW w:w="9214" w:type="dxa"/>
          </w:tcPr>
          <w:p w14:paraId="39CB8652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22 zamówienia w wysokości 1 096.20 zł brutto;</w:t>
            </w:r>
          </w:p>
        </w:tc>
      </w:tr>
      <w:tr w:rsidR="00E505A6" w:rsidRPr="00C902DE" w14:paraId="5022D18D" w14:textId="77777777" w:rsidTr="0085640C">
        <w:trPr>
          <w:trHeight w:val="70"/>
        </w:trPr>
        <w:tc>
          <w:tcPr>
            <w:tcW w:w="9214" w:type="dxa"/>
          </w:tcPr>
          <w:p w14:paraId="4C32B3A6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23 zamówienia w wysokości 22 054.41 zł brutto;</w:t>
            </w:r>
          </w:p>
        </w:tc>
      </w:tr>
      <w:tr w:rsidR="00E505A6" w:rsidRPr="00C902DE" w14:paraId="138E19FC" w14:textId="77777777" w:rsidTr="0085640C">
        <w:trPr>
          <w:trHeight w:val="70"/>
        </w:trPr>
        <w:tc>
          <w:tcPr>
            <w:tcW w:w="9214" w:type="dxa"/>
          </w:tcPr>
          <w:p w14:paraId="62CDFDC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24 zamówienia w wysokości 34 371.00 zł brutto;</w:t>
            </w:r>
          </w:p>
        </w:tc>
      </w:tr>
      <w:tr w:rsidR="00E505A6" w:rsidRPr="00C902DE" w14:paraId="63221EB7" w14:textId="77777777" w:rsidTr="0085640C">
        <w:trPr>
          <w:trHeight w:val="70"/>
        </w:trPr>
        <w:tc>
          <w:tcPr>
            <w:tcW w:w="9214" w:type="dxa"/>
          </w:tcPr>
          <w:p w14:paraId="4D8785B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25 zamówienia w wysokości 122 148.00 zł brutto;</w:t>
            </w:r>
          </w:p>
        </w:tc>
      </w:tr>
      <w:tr w:rsidR="00E505A6" w:rsidRPr="00C902DE" w14:paraId="5B1F56AF" w14:textId="77777777" w:rsidTr="0085640C">
        <w:trPr>
          <w:trHeight w:val="70"/>
        </w:trPr>
        <w:tc>
          <w:tcPr>
            <w:tcW w:w="9214" w:type="dxa"/>
          </w:tcPr>
          <w:p w14:paraId="2F012CC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26 zamówienia w wysokości 34 012.80 zł brutto;</w:t>
            </w:r>
          </w:p>
        </w:tc>
      </w:tr>
      <w:tr w:rsidR="00E505A6" w:rsidRPr="00C902DE" w14:paraId="1F330A6C" w14:textId="77777777" w:rsidTr="0085640C">
        <w:trPr>
          <w:trHeight w:val="70"/>
        </w:trPr>
        <w:tc>
          <w:tcPr>
            <w:tcW w:w="9214" w:type="dxa"/>
          </w:tcPr>
          <w:p w14:paraId="5C4D5E9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27 zamówienia w wysokości 4 147.20 zł brutto;</w:t>
            </w:r>
          </w:p>
        </w:tc>
      </w:tr>
      <w:tr w:rsidR="00E505A6" w:rsidRPr="00C902DE" w14:paraId="621FC65B" w14:textId="77777777" w:rsidTr="0085640C">
        <w:trPr>
          <w:trHeight w:val="70"/>
        </w:trPr>
        <w:tc>
          <w:tcPr>
            <w:tcW w:w="9214" w:type="dxa"/>
          </w:tcPr>
          <w:p w14:paraId="042387D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28 zamówienia w wysokości 44 064.00 zł brutto;</w:t>
            </w:r>
          </w:p>
        </w:tc>
      </w:tr>
      <w:tr w:rsidR="00E505A6" w:rsidRPr="00C902DE" w14:paraId="1F142BAC" w14:textId="77777777" w:rsidTr="0085640C">
        <w:trPr>
          <w:trHeight w:val="70"/>
        </w:trPr>
        <w:tc>
          <w:tcPr>
            <w:tcW w:w="9214" w:type="dxa"/>
          </w:tcPr>
          <w:p w14:paraId="78097D2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29 zamówienia w wysokości 6 480.00 zł brutto;</w:t>
            </w:r>
          </w:p>
        </w:tc>
      </w:tr>
      <w:tr w:rsidR="00E505A6" w:rsidRPr="00C902DE" w14:paraId="12343350" w14:textId="77777777" w:rsidTr="0085640C">
        <w:trPr>
          <w:trHeight w:val="70"/>
        </w:trPr>
        <w:tc>
          <w:tcPr>
            <w:tcW w:w="9214" w:type="dxa"/>
          </w:tcPr>
          <w:p w14:paraId="63DC36EE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30 zamówienia w wysokości 5 616.00 zł brutto;</w:t>
            </w:r>
          </w:p>
        </w:tc>
      </w:tr>
      <w:tr w:rsidR="00E505A6" w:rsidRPr="00C902DE" w14:paraId="7EF93982" w14:textId="77777777" w:rsidTr="0085640C">
        <w:trPr>
          <w:trHeight w:val="70"/>
        </w:trPr>
        <w:tc>
          <w:tcPr>
            <w:tcW w:w="9214" w:type="dxa"/>
          </w:tcPr>
          <w:p w14:paraId="77A1384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31 zamówienia w wysokości 113 670.00 zł brutto;</w:t>
            </w:r>
          </w:p>
        </w:tc>
      </w:tr>
      <w:tr w:rsidR="00E505A6" w:rsidRPr="00C902DE" w14:paraId="7F704365" w14:textId="77777777" w:rsidTr="0085640C">
        <w:trPr>
          <w:trHeight w:val="70"/>
        </w:trPr>
        <w:tc>
          <w:tcPr>
            <w:tcW w:w="9214" w:type="dxa"/>
          </w:tcPr>
          <w:p w14:paraId="3A202D22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32 zamówienia w wysokości 67 662.00 zł brutto;</w:t>
            </w:r>
          </w:p>
        </w:tc>
      </w:tr>
      <w:tr w:rsidR="00E505A6" w:rsidRPr="00C902DE" w14:paraId="0E76BEDF" w14:textId="77777777" w:rsidTr="0085640C">
        <w:trPr>
          <w:trHeight w:val="70"/>
        </w:trPr>
        <w:tc>
          <w:tcPr>
            <w:tcW w:w="9214" w:type="dxa"/>
          </w:tcPr>
          <w:p w14:paraId="10D675E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33 zamówienia w wysokości 4 860.00 zł brutto;</w:t>
            </w:r>
          </w:p>
        </w:tc>
      </w:tr>
      <w:tr w:rsidR="00E505A6" w:rsidRPr="00C902DE" w14:paraId="1B17BE1C" w14:textId="77777777" w:rsidTr="0085640C">
        <w:trPr>
          <w:trHeight w:val="70"/>
        </w:trPr>
        <w:tc>
          <w:tcPr>
            <w:tcW w:w="9214" w:type="dxa"/>
          </w:tcPr>
          <w:p w14:paraId="7C85263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34 zamówienia w wysokości 77 760.00 zł brutto;</w:t>
            </w:r>
          </w:p>
        </w:tc>
      </w:tr>
      <w:tr w:rsidR="00E505A6" w:rsidRPr="00C902DE" w14:paraId="042DAE94" w14:textId="77777777" w:rsidTr="0085640C">
        <w:trPr>
          <w:trHeight w:val="70"/>
        </w:trPr>
        <w:tc>
          <w:tcPr>
            <w:tcW w:w="9214" w:type="dxa"/>
          </w:tcPr>
          <w:p w14:paraId="78E4FF93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35 zamówienia w wysokości 5 287.68 zł brutto;</w:t>
            </w:r>
          </w:p>
        </w:tc>
      </w:tr>
      <w:tr w:rsidR="00E505A6" w:rsidRPr="00C902DE" w14:paraId="79DCDBC6" w14:textId="77777777" w:rsidTr="0085640C">
        <w:trPr>
          <w:trHeight w:val="70"/>
        </w:trPr>
        <w:tc>
          <w:tcPr>
            <w:tcW w:w="9214" w:type="dxa"/>
          </w:tcPr>
          <w:p w14:paraId="678F272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36 zamówienia w wysokości 25 704.00 zł brutto;</w:t>
            </w:r>
          </w:p>
        </w:tc>
      </w:tr>
      <w:tr w:rsidR="00E505A6" w:rsidRPr="00C902DE" w14:paraId="716D8ADF" w14:textId="77777777" w:rsidTr="0085640C">
        <w:trPr>
          <w:trHeight w:val="70"/>
        </w:trPr>
        <w:tc>
          <w:tcPr>
            <w:tcW w:w="9214" w:type="dxa"/>
          </w:tcPr>
          <w:p w14:paraId="28E8436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37 zamówienia w wysokości 8 283.60 zł brutto;</w:t>
            </w:r>
          </w:p>
        </w:tc>
      </w:tr>
      <w:tr w:rsidR="00E505A6" w:rsidRPr="00C902DE" w14:paraId="3EFFD376" w14:textId="77777777" w:rsidTr="0085640C">
        <w:trPr>
          <w:trHeight w:val="70"/>
        </w:trPr>
        <w:tc>
          <w:tcPr>
            <w:tcW w:w="9214" w:type="dxa"/>
          </w:tcPr>
          <w:p w14:paraId="1275746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38 zamówienia w wysokości 48 431.25 zł brutto;</w:t>
            </w:r>
          </w:p>
        </w:tc>
      </w:tr>
      <w:tr w:rsidR="00E505A6" w:rsidRPr="00C902DE" w14:paraId="3D75428F" w14:textId="77777777" w:rsidTr="0085640C">
        <w:trPr>
          <w:trHeight w:val="70"/>
        </w:trPr>
        <w:tc>
          <w:tcPr>
            <w:tcW w:w="9214" w:type="dxa"/>
          </w:tcPr>
          <w:p w14:paraId="77601E3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39 zamówienia w wysokości 6 220.80 zł brutto;</w:t>
            </w:r>
          </w:p>
        </w:tc>
      </w:tr>
      <w:tr w:rsidR="00E505A6" w:rsidRPr="00C902DE" w14:paraId="1E1072C4" w14:textId="77777777" w:rsidTr="0085640C">
        <w:trPr>
          <w:trHeight w:val="70"/>
        </w:trPr>
        <w:tc>
          <w:tcPr>
            <w:tcW w:w="9214" w:type="dxa"/>
          </w:tcPr>
          <w:p w14:paraId="5687428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40 zamówienia w wysokości 104 490.00 zł brutto;</w:t>
            </w:r>
          </w:p>
        </w:tc>
      </w:tr>
      <w:tr w:rsidR="00E505A6" w:rsidRPr="00C902DE" w14:paraId="04B07694" w14:textId="77777777" w:rsidTr="0085640C">
        <w:trPr>
          <w:trHeight w:val="70"/>
        </w:trPr>
        <w:tc>
          <w:tcPr>
            <w:tcW w:w="9214" w:type="dxa"/>
          </w:tcPr>
          <w:p w14:paraId="780F7961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41 zamówienia w wysokości 114 538.86 zł brutto;</w:t>
            </w:r>
          </w:p>
        </w:tc>
      </w:tr>
      <w:tr w:rsidR="00E505A6" w:rsidRPr="00C902DE" w14:paraId="223491D2" w14:textId="77777777" w:rsidTr="0085640C">
        <w:trPr>
          <w:trHeight w:val="70"/>
        </w:trPr>
        <w:tc>
          <w:tcPr>
            <w:tcW w:w="9214" w:type="dxa"/>
          </w:tcPr>
          <w:p w14:paraId="00C1B47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lastRenderedPageBreak/>
              <w:t>części 42 zamówienia w wysokości 5 200.20 zł brutto;</w:t>
            </w:r>
          </w:p>
        </w:tc>
      </w:tr>
      <w:tr w:rsidR="00E505A6" w:rsidRPr="00C902DE" w14:paraId="648B561D" w14:textId="77777777" w:rsidTr="0085640C">
        <w:trPr>
          <w:trHeight w:val="70"/>
        </w:trPr>
        <w:tc>
          <w:tcPr>
            <w:tcW w:w="9214" w:type="dxa"/>
          </w:tcPr>
          <w:p w14:paraId="55CAEA4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43 zamówienia w wysokości 1 194 791.58 zł brutto;</w:t>
            </w:r>
          </w:p>
        </w:tc>
      </w:tr>
      <w:tr w:rsidR="00E505A6" w:rsidRPr="00C902DE" w14:paraId="7900F527" w14:textId="77777777" w:rsidTr="0085640C">
        <w:trPr>
          <w:trHeight w:val="70"/>
        </w:trPr>
        <w:tc>
          <w:tcPr>
            <w:tcW w:w="9214" w:type="dxa"/>
          </w:tcPr>
          <w:p w14:paraId="5073794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44 zamówienia w wysokości 29 850.39 zł brutto;</w:t>
            </w:r>
          </w:p>
        </w:tc>
      </w:tr>
      <w:tr w:rsidR="00E505A6" w:rsidRPr="00C902DE" w14:paraId="3FD2B59B" w14:textId="77777777" w:rsidTr="0085640C">
        <w:trPr>
          <w:trHeight w:val="70"/>
        </w:trPr>
        <w:tc>
          <w:tcPr>
            <w:tcW w:w="9214" w:type="dxa"/>
          </w:tcPr>
          <w:p w14:paraId="34C9E13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45 zamówienia w wysokości 5 166.61 zł brutto;</w:t>
            </w:r>
          </w:p>
        </w:tc>
      </w:tr>
      <w:tr w:rsidR="00E505A6" w:rsidRPr="00C902DE" w14:paraId="078A97C0" w14:textId="77777777" w:rsidTr="0085640C">
        <w:trPr>
          <w:trHeight w:val="70"/>
        </w:trPr>
        <w:tc>
          <w:tcPr>
            <w:tcW w:w="9214" w:type="dxa"/>
          </w:tcPr>
          <w:p w14:paraId="118DC9F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46 zamówienia w wysokości 264 173.40 zł brutto;</w:t>
            </w:r>
          </w:p>
        </w:tc>
      </w:tr>
      <w:tr w:rsidR="00E505A6" w:rsidRPr="00C902DE" w14:paraId="075F6722" w14:textId="77777777" w:rsidTr="0085640C">
        <w:trPr>
          <w:trHeight w:val="70"/>
        </w:trPr>
        <w:tc>
          <w:tcPr>
            <w:tcW w:w="9214" w:type="dxa"/>
          </w:tcPr>
          <w:p w14:paraId="6AEC540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47 zamówienia w wysokości 2 592.00 zł brutto;</w:t>
            </w:r>
          </w:p>
        </w:tc>
      </w:tr>
      <w:tr w:rsidR="00E505A6" w:rsidRPr="00C902DE" w14:paraId="28841FFF" w14:textId="77777777" w:rsidTr="0085640C">
        <w:trPr>
          <w:trHeight w:val="70"/>
        </w:trPr>
        <w:tc>
          <w:tcPr>
            <w:tcW w:w="9214" w:type="dxa"/>
          </w:tcPr>
          <w:p w14:paraId="720442D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48 zamówienia w wysokości 168 480.00 zł brutto;</w:t>
            </w:r>
          </w:p>
        </w:tc>
      </w:tr>
      <w:tr w:rsidR="00E505A6" w:rsidRPr="00C902DE" w14:paraId="0B8BCDEE" w14:textId="77777777" w:rsidTr="0085640C">
        <w:trPr>
          <w:trHeight w:val="70"/>
        </w:trPr>
        <w:tc>
          <w:tcPr>
            <w:tcW w:w="9214" w:type="dxa"/>
          </w:tcPr>
          <w:p w14:paraId="6FCC4BFB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49 zamówienia w wysokości 644 976.00 zł brutto;</w:t>
            </w:r>
          </w:p>
        </w:tc>
      </w:tr>
      <w:tr w:rsidR="00E505A6" w:rsidRPr="00C902DE" w14:paraId="62269872" w14:textId="77777777" w:rsidTr="0085640C">
        <w:trPr>
          <w:trHeight w:val="70"/>
        </w:trPr>
        <w:tc>
          <w:tcPr>
            <w:tcW w:w="9214" w:type="dxa"/>
          </w:tcPr>
          <w:p w14:paraId="0D67CCC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50 zamówienia w wysokości 1 029 067.20 zł brutto;</w:t>
            </w:r>
          </w:p>
        </w:tc>
      </w:tr>
      <w:tr w:rsidR="00E505A6" w:rsidRPr="00C902DE" w14:paraId="606552B6" w14:textId="77777777" w:rsidTr="0085640C">
        <w:trPr>
          <w:trHeight w:val="70"/>
        </w:trPr>
        <w:tc>
          <w:tcPr>
            <w:tcW w:w="9214" w:type="dxa"/>
          </w:tcPr>
          <w:p w14:paraId="7DB33E2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51 zamówienia w wysokości 59 940.00 zł brutto;</w:t>
            </w:r>
          </w:p>
        </w:tc>
      </w:tr>
      <w:tr w:rsidR="00E505A6" w:rsidRPr="00C902DE" w14:paraId="1922A5EB" w14:textId="77777777" w:rsidTr="0085640C">
        <w:trPr>
          <w:trHeight w:val="70"/>
        </w:trPr>
        <w:tc>
          <w:tcPr>
            <w:tcW w:w="9214" w:type="dxa"/>
          </w:tcPr>
          <w:p w14:paraId="2A22EE7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52 zamówienia w wysokości 127 504.80 zł brutto;</w:t>
            </w:r>
          </w:p>
        </w:tc>
      </w:tr>
      <w:tr w:rsidR="00E505A6" w:rsidRPr="00C902DE" w14:paraId="0675018E" w14:textId="77777777" w:rsidTr="0085640C">
        <w:trPr>
          <w:trHeight w:val="70"/>
        </w:trPr>
        <w:tc>
          <w:tcPr>
            <w:tcW w:w="9214" w:type="dxa"/>
          </w:tcPr>
          <w:p w14:paraId="6143F0A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53 zamówienia w wysokości 810.00 zł brutto;</w:t>
            </w:r>
          </w:p>
        </w:tc>
      </w:tr>
      <w:tr w:rsidR="00E505A6" w:rsidRPr="00C902DE" w14:paraId="34FC2735" w14:textId="77777777" w:rsidTr="0085640C">
        <w:trPr>
          <w:trHeight w:val="70"/>
        </w:trPr>
        <w:tc>
          <w:tcPr>
            <w:tcW w:w="9214" w:type="dxa"/>
          </w:tcPr>
          <w:p w14:paraId="51C95CDB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54 zamówienia w wysokości 73 332.00 zł brutto;</w:t>
            </w:r>
          </w:p>
        </w:tc>
      </w:tr>
      <w:tr w:rsidR="00E505A6" w:rsidRPr="00C902DE" w14:paraId="642C80E3" w14:textId="77777777" w:rsidTr="0085640C">
        <w:trPr>
          <w:trHeight w:val="70"/>
        </w:trPr>
        <w:tc>
          <w:tcPr>
            <w:tcW w:w="9214" w:type="dxa"/>
          </w:tcPr>
          <w:p w14:paraId="4878FA7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55 zamówienia w wysokości 9 190.80 zł brutto;</w:t>
            </w:r>
          </w:p>
        </w:tc>
      </w:tr>
      <w:tr w:rsidR="00E505A6" w:rsidRPr="00C902DE" w14:paraId="75DEF5D4" w14:textId="77777777" w:rsidTr="0085640C">
        <w:trPr>
          <w:trHeight w:val="70"/>
        </w:trPr>
        <w:tc>
          <w:tcPr>
            <w:tcW w:w="9214" w:type="dxa"/>
          </w:tcPr>
          <w:p w14:paraId="1A597B61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56 zamówienia w wysokości 945.00 zł brutto;</w:t>
            </w:r>
          </w:p>
        </w:tc>
      </w:tr>
      <w:tr w:rsidR="00E505A6" w:rsidRPr="00C902DE" w14:paraId="0D8C91E0" w14:textId="77777777" w:rsidTr="0085640C">
        <w:trPr>
          <w:trHeight w:val="70"/>
        </w:trPr>
        <w:tc>
          <w:tcPr>
            <w:tcW w:w="9214" w:type="dxa"/>
          </w:tcPr>
          <w:p w14:paraId="0589ABB2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57 zamówienia w wysokości 2 484 010.80 zł brutto;</w:t>
            </w:r>
          </w:p>
        </w:tc>
      </w:tr>
      <w:tr w:rsidR="00E505A6" w:rsidRPr="00C902DE" w14:paraId="73A15CCD" w14:textId="77777777" w:rsidTr="0085640C">
        <w:trPr>
          <w:trHeight w:val="70"/>
        </w:trPr>
        <w:tc>
          <w:tcPr>
            <w:tcW w:w="9214" w:type="dxa"/>
          </w:tcPr>
          <w:p w14:paraId="64C4F96B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58 zamówienia w wysokości 41 007.60 zł brutto;</w:t>
            </w:r>
          </w:p>
        </w:tc>
      </w:tr>
      <w:tr w:rsidR="00E505A6" w:rsidRPr="00C902DE" w14:paraId="06C1E97E" w14:textId="77777777" w:rsidTr="0085640C">
        <w:trPr>
          <w:trHeight w:val="70"/>
        </w:trPr>
        <w:tc>
          <w:tcPr>
            <w:tcW w:w="9214" w:type="dxa"/>
          </w:tcPr>
          <w:p w14:paraId="10722A00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59 zamówienia w wysokości 2 430.00 zł brutto;</w:t>
            </w:r>
          </w:p>
        </w:tc>
      </w:tr>
      <w:tr w:rsidR="00E505A6" w:rsidRPr="00C902DE" w14:paraId="725D2D27" w14:textId="77777777" w:rsidTr="0085640C">
        <w:trPr>
          <w:trHeight w:val="70"/>
        </w:trPr>
        <w:tc>
          <w:tcPr>
            <w:tcW w:w="9214" w:type="dxa"/>
          </w:tcPr>
          <w:p w14:paraId="58272FA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60 zamówienia w wysokości 168 993.00 zł brutto;</w:t>
            </w:r>
          </w:p>
        </w:tc>
      </w:tr>
      <w:tr w:rsidR="00E505A6" w:rsidRPr="00C902DE" w14:paraId="662B3242" w14:textId="77777777" w:rsidTr="0085640C">
        <w:trPr>
          <w:trHeight w:val="70"/>
        </w:trPr>
        <w:tc>
          <w:tcPr>
            <w:tcW w:w="9214" w:type="dxa"/>
          </w:tcPr>
          <w:p w14:paraId="7B9A368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61 zamówienia w wysokości 7 560.00 zł brutto;</w:t>
            </w:r>
          </w:p>
        </w:tc>
      </w:tr>
      <w:tr w:rsidR="00E505A6" w:rsidRPr="00C902DE" w14:paraId="3FA3E851" w14:textId="77777777" w:rsidTr="0085640C">
        <w:trPr>
          <w:trHeight w:val="70"/>
        </w:trPr>
        <w:tc>
          <w:tcPr>
            <w:tcW w:w="9214" w:type="dxa"/>
          </w:tcPr>
          <w:p w14:paraId="2233FDF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62 zamówienia w wysokości 193 968.00 zł brutto;</w:t>
            </w:r>
          </w:p>
        </w:tc>
      </w:tr>
      <w:tr w:rsidR="00E505A6" w:rsidRPr="00C902DE" w14:paraId="3BCBC6B4" w14:textId="77777777" w:rsidTr="0085640C">
        <w:trPr>
          <w:trHeight w:val="70"/>
        </w:trPr>
        <w:tc>
          <w:tcPr>
            <w:tcW w:w="9214" w:type="dxa"/>
          </w:tcPr>
          <w:p w14:paraId="0E144C9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63 zamówienia w wysokości 1 836.00 zł brutto;</w:t>
            </w:r>
          </w:p>
        </w:tc>
      </w:tr>
      <w:tr w:rsidR="00E505A6" w:rsidRPr="00C902DE" w14:paraId="7CF269CC" w14:textId="77777777" w:rsidTr="0085640C">
        <w:trPr>
          <w:trHeight w:val="70"/>
        </w:trPr>
        <w:tc>
          <w:tcPr>
            <w:tcW w:w="9214" w:type="dxa"/>
          </w:tcPr>
          <w:p w14:paraId="1392AC8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64 zamówienia w wysokości 375 570.00 zł brutto;</w:t>
            </w:r>
          </w:p>
        </w:tc>
      </w:tr>
      <w:tr w:rsidR="00E505A6" w:rsidRPr="00C902DE" w14:paraId="585BA1DD" w14:textId="77777777" w:rsidTr="0085640C">
        <w:trPr>
          <w:trHeight w:val="70"/>
        </w:trPr>
        <w:tc>
          <w:tcPr>
            <w:tcW w:w="9214" w:type="dxa"/>
          </w:tcPr>
          <w:p w14:paraId="7AD1A95F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65 zamówienia w wysokości 42 573.60 zł brutto;</w:t>
            </w:r>
          </w:p>
        </w:tc>
      </w:tr>
      <w:tr w:rsidR="00E505A6" w:rsidRPr="00C902DE" w14:paraId="73435435" w14:textId="77777777" w:rsidTr="0085640C">
        <w:trPr>
          <w:trHeight w:val="70"/>
        </w:trPr>
        <w:tc>
          <w:tcPr>
            <w:tcW w:w="9214" w:type="dxa"/>
          </w:tcPr>
          <w:p w14:paraId="4E5D7AF8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66 zamówienia w wysokości 268 920.00 zł brutto;</w:t>
            </w:r>
          </w:p>
        </w:tc>
      </w:tr>
      <w:tr w:rsidR="00E505A6" w:rsidRPr="00C902DE" w14:paraId="6C21F51D" w14:textId="77777777" w:rsidTr="0085640C">
        <w:trPr>
          <w:trHeight w:val="70"/>
        </w:trPr>
        <w:tc>
          <w:tcPr>
            <w:tcW w:w="9214" w:type="dxa"/>
          </w:tcPr>
          <w:p w14:paraId="79026678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67 zamówienia w wysokości 20 736.00 zł brutto;</w:t>
            </w:r>
          </w:p>
        </w:tc>
      </w:tr>
      <w:tr w:rsidR="00E505A6" w:rsidRPr="00C902DE" w14:paraId="4516902B" w14:textId="77777777" w:rsidTr="0085640C">
        <w:trPr>
          <w:trHeight w:val="70"/>
        </w:trPr>
        <w:tc>
          <w:tcPr>
            <w:tcW w:w="9214" w:type="dxa"/>
          </w:tcPr>
          <w:p w14:paraId="6DC54C8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68 zamówienia w wysokości 147 638.16 zł brutto;</w:t>
            </w:r>
          </w:p>
        </w:tc>
      </w:tr>
      <w:tr w:rsidR="00E505A6" w:rsidRPr="00C902DE" w14:paraId="25BCCA5E" w14:textId="77777777" w:rsidTr="0085640C">
        <w:trPr>
          <w:trHeight w:val="70"/>
        </w:trPr>
        <w:tc>
          <w:tcPr>
            <w:tcW w:w="9214" w:type="dxa"/>
          </w:tcPr>
          <w:p w14:paraId="0DA59E76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69 zamówienia w wysokości 285 120.00 zł brutto;</w:t>
            </w:r>
          </w:p>
        </w:tc>
      </w:tr>
      <w:tr w:rsidR="00E505A6" w:rsidRPr="00C902DE" w14:paraId="2A0BFD04" w14:textId="77777777" w:rsidTr="0085640C">
        <w:trPr>
          <w:trHeight w:val="70"/>
        </w:trPr>
        <w:tc>
          <w:tcPr>
            <w:tcW w:w="9214" w:type="dxa"/>
          </w:tcPr>
          <w:p w14:paraId="56AC4626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70 zamówienia w wysokości 8 164.80 zł brutto;</w:t>
            </w:r>
          </w:p>
        </w:tc>
      </w:tr>
      <w:tr w:rsidR="00E505A6" w:rsidRPr="00C902DE" w14:paraId="0E05FD82" w14:textId="77777777" w:rsidTr="0085640C">
        <w:trPr>
          <w:trHeight w:val="70"/>
        </w:trPr>
        <w:tc>
          <w:tcPr>
            <w:tcW w:w="9214" w:type="dxa"/>
          </w:tcPr>
          <w:p w14:paraId="28F65AC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71 zamówienia w wysokości 432.00 zł brutto;</w:t>
            </w:r>
          </w:p>
        </w:tc>
      </w:tr>
      <w:tr w:rsidR="00E505A6" w:rsidRPr="00C902DE" w14:paraId="6EF25D02" w14:textId="77777777" w:rsidTr="0085640C">
        <w:trPr>
          <w:trHeight w:val="70"/>
        </w:trPr>
        <w:tc>
          <w:tcPr>
            <w:tcW w:w="9214" w:type="dxa"/>
          </w:tcPr>
          <w:p w14:paraId="16DB1CF3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lastRenderedPageBreak/>
              <w:t>części 72 zamówienia w wysokości 521 100.00 zł brutto;</w:t>
            </w:r>
          </w:p>
        </w:tc>
      </w:tr>
      <w:tr w:rsidR="00E505A6" w:rsidRPr="00C902DE" w14:paraId="53334062" w14:textId="77777777" w:rsidTr="0085640C">
        <w:trPr>
          <w:trHeight w:val="70"/>
        </w:trPr>
        <w:tc>
          <w:tcPr>
            <w:tcW w:w="9214" w:type="dxa"/>
          </w:tcPr>
          <w:p w14:paraId="62E7018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73 zamówienia w wysokości 1 169.64 zł brutto;</w:t>
            </w:r>
          </w:p>
        </w:tc>
      </w:tr>
      <w:tr w:rsidR="00E505A6" w:rsidRPr="00C902DE" w14:paraId="762DCBFC" w14:textId="77777777" w:rsidTr="0085640C">
        <w:trPr>
          <w:trHeight w:val="70"/>
        </w:trPr>
        <w:tc>
          <w:tcPr>
            <w:tcW w:w="9214" w:type="dxa"/>
          </w:tcPr>
          <w:p w14:paraId="7039D85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74 zamówienia w wysokości 2 574 720.00 zł brutto;</w:t>
            </w:r>
          </w:p>
        </w:tc>
      </w:tr>
      <w:tr w:rsidR="00E505A6" w:rsidRPr="00C902DE" w14:paraId="1126AB1B" w14:textId="77777777" w:rsidTr="0085640C">
        <w:trPr>
          <w:trHeight w:val="70"/>
        </w:trPr>
        <w:tc>
          <w:tcPr>
            <w:tcW w:w="9214" w:type="dxa"/>
          </w:tcPr>
          <w:p w14:paraId="55F773E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75 zamówienia w wysokości 222 868.80 zł brutto;</w:t>
            </w:r>
          </w:p>
        </w:tc>
      </w:tr>
      <w:tr w:rsidR="00E505A6" w:rsidRPr="00C902DE" w14:paraId="07A92B19" w14:textId="77777777" w:rsidTr="0085640C">
        <w:trPr>
          <w:trHeight w:val="70"/>
        </w:trPr>
        <w:tc>
          <w:tcPr>
            <w:tcW w:w="9214" w:type="dxa"/>
          </w:tcPr>
          <w:p w14:paraId="137EEF2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76 zamówienia w wysokości 235 135.98 zł brutto;</w:t>
            </w:r>
          </w:p>
        </w:tc>
      </w:tr>
      <w:tr w:rsidR="00E505A6" w:rsidRPr="00C902DE" w14:paraId="5D8E18A6" w14:textId="77777777" w:rsidTr="0085640C">
        <w:trPr>
          <w:trHeight w:val="70"/>
        </w:trPr>
        <w:tc>
          <w:tcPr>
            <w:tcW w:w="9214" w:type="dxa"/>
          </w:tcPr>
          <w:p w14:paraId="7FE70A96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77 zamówienia w wysokości 37 044.00 zł brutto;</w:t>
            </w:r>
          </w:p>
        </w:tc>
      </w:tr>
      <w:tr w:rsidR="00E505A6" w:rsidRPr="00C902DE" w14:paraId="558F0868" w14:textId="77777777" w:rsidTr="0085640C">
        <w:trPr>
          <w:trHeight w:val="70"/>
        </w:trPr>
        <w:tc>
          <w:tcPr>
            <w:tcW w:w="9214" w:type="dxa"/>
          </w:tcPr>
          <w:p w14:paraId="2F54716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78 zamówienia w wysokości 7 128.00 zł brutto;</w:t>
            </w:r>
          </w:p>
        </w:tc>
      </w:tr>
      <w:tr w:rsidR="00E505A6" w:rsidRPr="00C902DE" w14:paraId="6B843C4B" w14:textId="77777777" w:rsidTr="0085640C">
        <w:trPr>
          <w:trHeight w:val="70"/>
        </w:trPr>
        <w:tc>
          <w:tcPr>
            <w:tcW w:w="9214" w:type="dxa"/>
          </w:tcPr>
          <w:p w14:paraId="6B425A0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79 zamówienia w wysokości 13 824.00 zł brutto;</w:t>
            </w:r>
          </w:p>
        </w:tc>
      </w:tr>
      <w:tr w:rsidR="00E505A6" w:rsidRPr="00C902DE" w14:paraId="5889F002" w14:textId="77777777" w:rsidTr="0085640C">
        <w:trPr>
          <w:trHeight w:val="70"/>
        </w:trPr>
        <w:tc>
          <w:tcPr>
            <w:tcW w:w="9214" w:type="dxa"/>
          </w:tcPr>
          <w:p w14:paraId="4B09F85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80 zamówienia w wysokości 204 292.80 zł brutto;</w:t>
            </w:r>
          </w:p>
        </w:tc>
      </w:tr>
      <w:tr w:rsidR="00E505A6" w:rsidRPr="00C902DE" w14:paraId="50D93E81" w14:textId="77777777" w:rsidTr="0085640C">
        <w:trPr>
          <w:trHeight w:val="70"/>
        </w:trPr>
        <w:tc>
          <w:tcPr>
            <w:tcW w:w="9214" w:type="dxa"/>
          </w:tcPr>
          <w:p w14:paraId="3EC96FF7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81 zamówienia w wysokości 397 440.00 zł brutto;</w:t>
            </w:r>
          </w:p>
        </w:tc>
      </w:tr>
      <w:tr w:rsidR="00E505A6" w:rsidRPr="00C902DE" w14:paraId="5F4E692B" w14:textId="77777777" w:rsidTr="0085640C">
        <w:trPr>
          <w:trHeight w:val="70"/>
        </w:trPr>
        <w:tc>
          <w:tcPr>
            <w:tcW w:w="9214" w:type="dxa"/>
          </w:tcPr>
          <w:p w14:paraId="393FCAA8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82 zamówienia w wysokości 24 624.00 zł brutto;</w:t>
            </w:r>
          </w:p>
        </w:tc>
      </w:tr>
      <w:tr w:rsidR="00E505A6" w:rsidRPr="00C902DE" w14:paraId="604C2E86" w14:textId="77777777" w:rsidTr="0085640C">
        <w:trPr>
          <w:trHeight w:val="70"/>
        </w:trPr>
        <w:tc>
          <w:tcPr>
            <w:tcW w:w="9214" w:type="dxa"/>
          </w:tcPr>
          <w:p w14:paraId="5E25842A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83 zamówienia w wysokości 36 538.50 zł brutto;</w:t>
            </w:r>
          </w:p>
        </w:tc>
      </w:tr>
      <w:tr w:rsidR="00E505A6" w:rsidRPr="00C902DE" w14:paraId="096D033C" w14:textId="77777777" w:rsidTr="0085640C">
        <w:trPr>
          <w:trHeight w:val="70"/>
        </w:trPr>
        <w:tc>
          <w:tcPr>
            <w:tcW w:w="9214" w:type="dxa"/>
          </w:tcPr>
          <w:p w14:paraId="65A1C0C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84 zamówienia w wysokości 518 400.00 zł brutto;</w:t>
            </w:r>
          </w:p>
        </w:tc>
      </w:tr>
      <w:tr w:rsidR="00E505A6" w:rsidRPr="00C902DE" w14:paraId="4BDE76A4" w14:textId="77777777" w:rsidTr="0085640C">
        <w:trPr>
          <w:trHeight w:val="70"/>
        </w:trPr>
        <w:tc>
          <w:tcPr>
            <w:tcW w:w="9214" w:type="dxa"/>
          </w:tcPr>
          <w:p w14:paraId="3621DB15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85 zamówienia w wysokości 16 416.00 zł brutto;</w:t>
            </w:r>
          </w:p>
        </w:tc>
      </w:tr>
      <w:tr w:rsidR="00E505A6" w:rsidRPr="00C902DE" w14:paraId="5ED177DC" w14:textId="77777777" w:rsidTr="0085640C">
        <w:trPr>
          <w:trHeight w:val="70"/>
        </w:trPr>
        <w:tc>
          <w:tcPr>
            <w:tcW w:w="9214" w:type="dxa"/>
          </w:tcPr>
          <w:p w14:paraId="307A4C64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86 zamówienia w wysokości 3 888.00 zł brutto;</w:t>
            </w:r>
          </w:p>
        </w:tc>
      </w:tr>
      <w:tr w:rsidR="00E505A6" w:rsidRPr="00C902DE" w14:paraId="2B8D5F54" w14:textId="77777777" w:rsidTr="0085640C">
        <w:trPr>
          <w:trHeight w:val="70"/>
        </w:trPr>
        <w:tc>
          <w:tcPr>
            <w:tcW w:w="9214" w:type="dxa"/>
          </w:tcPr>
          <w:p w14:paraId="24F02377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87 zamówienia w wysokości 28 814.40 zł brutto;</w:t>
            </w:r>
          </w:p>
        </w:tc>
      </w:tr>
      <w:tr w:rsidR="00E505A6" w:rsidRPr="00C902DE" w14:paraId="28E1C0D9" w14:textId="77777777" w:rsidTr="0085640C">
        <w:trPr>
          <w:trHeight w:val="70"/>
        </w:trPr>
        <w:tc>
          <w:tcPr>
            <w:tcW w:w="9214" w:type="dxa"/>
          </w:tcPr>
          <w:p w14:paraId="698EDDD9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88 zamówienia w wysokości 753 786.00 zł brutto;</w:t>
            </w:r>
          </w:p>
        </w:tc>
      </w:tr>
      <w:tr w:rsidR="00E505A6" w:rsidRPr="00C902DE" w14:paraId="398A2A2F" w14:textId="77777777" w:rsidTr="0085640C">
        <w:trPr>
          <w:trHeight w:val="70"/>
        </w:trPr>
        <w:tc>
          <w:tcPr>
            <w:tcW w:w="9214" w:type="dxa"/>
          </w:tcPr>
          <w:p w14:paraId="77B017B3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89 zamówienia w wysokości 148 116.60 zł brutto;</w:t>
            </w:r>
          </w:p>
        </w:tc>
      </w:tr>
      <w:tr w:rsidR="00E505A6" w:rsidRPr="00C902DE" w14:paraId="69A1F1F8" w14:textId="77777777" w:rsidTr="0085640C">
        <w:trPr>
          <w:trHeight w:val="70"/>
        </w:trPr>
        <w:tc>
          <w:tcPr>
            <w:tcW w:w="9214" w:type="dxa"/>
          </w:tcPr>
          <w:p w14:paraId="0481262B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90 zamówienia w wysokości 276 486.48 zł brutto;</w:t>
            </w:r>
          </w:p>
        </w:tc>
      </w:tr>
      <w:tr w:rsidR="00E505A6" w:rsidRPr="00C902DE" w14:paraId="3CFCAC25" w14:textId="77777777" w:rsidTr="0085640C">
        <w:trPr>
          <w:trHeight w:val="70"/>
        </w:trPr>
        <w:tc>
          <w:tcPr>
            <w:tcW w:w="9214" w:type="dxa"/>
          </w:tcPr>
          <w:p w14:paraId="04CCB9B3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91 zamówienia w wysokości 359 488.80 zł brutto;</w:t>
            </w:r>
          </w:p>
        </w:tc>
      </w:tr>
      <w:tr w:rsidR="00E505A6" w:rsidRPr="00C902DE" w14:paraId="6A8E3692" w14:textId="77777777" w:rsidTr="0085640C">
        <w:trPr>
          <w:trHeight w:val="70"/>
        </w:trPr>
        <w:tc>
          <w:tcPr>
            <w:tcW w:w="9214" w:type="dxa"/>
          </w:tcPr>
          <w:p w14:paraId="4464D00C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92 zamówienia w wysokości 230 381.28 zł brutto;</w:t>
            </w:r>
          </w:p>
        </w:tc>
      </w:tr>
      <w:tr w:rsidR="00E505A6" w:rsidRPr="00C902DE" w14:paraId="13EDD360" w14:textId="77777777" w:rsidTr="0085640C">
        <w:trPr>
          <w:trHeight w:val="70"/>
        </w:trPr>
        <w:tc>
          <w:tcPr>
            <w:tcW w:w="9214" w:type="dxa"/>
          </w:tcPr>
          <w:p w14:paraId="6CD0738D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93 zamówienia w wysokości 14 580.00 zł brutto;</w:t>
            </w:r>
          </w:p>
        </w:tc>
      </w:tr>
      <w:tr w:rsidR="00E505A6" w:rsidRPr="00C902DE" w14:paraId="1F4707EC" w14:textId="77777777" w:rsidTr="0085640C">
        <w:trPr>
          <w:trHeight w:val="70"/>
        </w:trPr>
        <w:tc>
          <w:tcPr>
            <w:tcW w:w="9214" w:type="dxa"/>
          </w:tcPr>
          <w:p w14:paraId="25D2B3C3" w14:textId="77777777" w:rsidR="00E505A6" w:rsidRPr="00C902DE" w:rsidRDefault="00E505A6" w:rsidP="0085640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05A6">
              <w:rPr>
                <w:rFonts w:ascii="Arial" w:hAnsi="Arial" w:cs="Arial"/>
                <w:sz w:val="24"/>
                <w:szCs w:val="24"/>
              </w:rPr>
              <w:t>części 94 zamówienia w wysokości 15 422.40 zł brutto;</w:t>
            </w:r>
          </w:p>
        </w:tc>
      </w:tr>
    </w:tbl>
    <w:p w14:paraId="0307B88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3F246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646BF2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E8DFC4D" w14:textId="644C3FB9" w:rsidR="00C236D3" w:rsidRPr="00AC69C4" w:rsidRDefault="00AC69C4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AC69C4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AC69C4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AC69C4">
        <w:rPr>
          <w:rFonts w:ascii="Arial" w:hAnsi="Arial" w:cs="Arial"/>
          <w:i/>
          <w:iCs/>
          <w:sz w:val="22"/>
          <w:szCs w:val="22"/>
        </w:rPr>
        <w:t>. Jacek Żak</w:t>
      </w:r>
    </w:p>
    <w:p w14:paraId="03127E1A" w14:textId="17C3893B" w:rsidR="00AC69C4" w:rsidRPr="00AC69C4" w:rsidRDefault="00AC69C4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AC69C4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AC69C4" w:rsidRPr="00AC69C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73657" w14:textId="77777777" w:rsidR="00F40E94" w:rsidRDefault="00F40E94">
      <w:r>
        <w:separator/>
      </w:r>
    </w:p>
  </w:endnote>
  <w:endnote w:type="continuationSeparator" w:id="0">
    <w:p w14:paraId="16C3E66B" w14:textId="77777777" w:rsidR="00F40E94" w:rsidRDefault="00F4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F66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CC36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6CD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664B1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57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9DE7AD" w14:textId="77777777" w:rsidR="009F189D" w:rsidRDefault="009F189D">
    <w:pPr>
      <w:pStyle w:val="Stopka"/>
      <w:tabs>
        <w:tab w:val="clear" w:pos="4536"/>
      </w:tabs>
      <w:jc w:val="center"/>
    </w:pPr>
  </w:p>
  <w:p w14:paraId="4ACD9E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76AB4" w14:textId="77777777" w:rsidR="00F40E94" w:rsidRDefault="00F40E94">
      <w:r>
        <w:separator/>
      </w:r>
    </w:p>
  </w:footnote>
  <w:footnote w:type="continuationSeparator" w:id="0">
    <w:p w14:paraId="56698C10" w14:textId="77777777" w:rsidR="00F40E94" w:rsidRDefault="00F40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4B5A" w14:textId="77777777" w:rsidR="00E505A6" w:rsidRDefault="00E50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5743" w14:textId="77777777" w:rsidR="00E505A6" w:rsidRDefault="00E505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B209" w14:textId="77777777" w:rsidR="00E505A6" w:rsidRDefault="00E505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E94"/>
    <w:rsid w:val="00007727"/>
    <w:rsid w:val="00017720"/>
    <w:rsid w:val="00035488"/>
    <w:rsid w:val="00076085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475B"/>
    <w:rsid w:val="0049054E"/>
    <w:rsid w:val="00490DC0"/>
    <w:rsid w:val="00493F8C"/>
    <w:rsid w:val="004C7E9B"/>
    <w:rsid w:val="00510EC8"/>
    <w:rsid w:val="00524583"/>
    <w:rsid w:val="005E59E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69C4"/>
    <w:rsid w:val="00BE7129"/>
    <w:rsid w:val="00C236D3"/>
    <w:rsid w:val="00C659E2"/>
    <w:rsid w:val="00C902DE"/>
    <w:rsid w:val="00CB0802"/>
    <w:rsid w:val="00D7128F"/>
    <w:rsid w:val="00E505A6"/>
    <w:rsid w:val="00EA3476"/>
    <w:rsid w:val="00F40E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D05C5"/>
  <w15:chartTrackingRefBased/>
  <w15:docId w15:val="{BC03E512-3F4D-4FC0-9CE9-199B752F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939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2026-01-27T05:56:00Z</cp:lastPrinted>
  <dcterms:created xsi:type="dcterms:W3CDTF">2026-01-26T12:16:00Z</dcterms:created>
  <dcterms:modified xsi:type="dcterms:W3CDTF">2026-01-27T05:56:00Z</dcterms:modified>
</cp:coreProperties>
</file>