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78FFA" w14:textId="77777777" w:rsidR="00986737" w:rsidRPr="0066315A" w:rsidRDefault="00986256" w:rsidP="00986737">
      <w:pPr>
        <w:spacing w:after="600"/>
        <w:jc w:val="right"/>
      </w:pPr>
      <w:bookmarkStart w:id="0" w:name="_Hlk52197885"/>
      <w:r w:rsidRPr="0066315A">
        <w:t>Niepołomice</w:t>
      </w:r>
      <w:r w:rsidR="00986737" w:rsidRPr="0066315A">
        <w:t xml:space="preserve"> dnia: </w:t>
      </w:r>
      <w:r w:rsidRPr="0066315A">
        <w:t>2026-01-26</w:t>
      </w:r>
    </w:p>
    <w:p w14:paraId="0CEB13DC" w14:textId="77777777" w:rsidR="00986737" w:rsidRPr="0066315A" w:rsidRDefault="00986256" w:rsidP="00986737">
      <w:pPr>
        <w:spacing w:line="360" w:lineRule="auto"/>
        <w:rPr>
          <w:b/>
          <w:bCs/>
        </w:rPr>
      </w:pPr>
      <w:r w:rsidRPr="0066315A">
        <w:rPr>
          <w:b/>
          <w:bCs/>
        </w:rPr>
        <w:t>GMINA NIEPOŁOMICE</w:t>
      </w:r>
    </w:p>
    <w:p w14:paraId="31658E94" w14:textId="77777777" w:rsidR="00986737" w:rsidRPr="0066315A" w:rsidRDefault="00986256" w:rsidP="00986737">
      <w:pPr>
        <w:spacing w:line="360" w:lineRule="auto"/>
      </w:pPr>
      <w:r w:rsidRPr="0066315A">
        <w:t>Pl. Zwycięstwa</w:t>
      </w:r>
      <w:r w:rsidR="00986737" w:rsidRPr="0066315A">
        <w:t xml:space="preserve"> </w:t>
      </w:r>
      <w:r w:rsidRPr="0066315A">
        <w:t>13</w:t>
      </w:r>
    </w:p>
    <w:p w14:paraId="201B8B53" w14:textId="77777777" w:rsidR="00986737" w:rsidRPr="0066315A" w:rsidRDefault="00986256" w:rsidP="00986737">
      <w:r w:rsidRPr="0066315A">
        <w:t>32-005</w:t>
      </w:r>
      <w:r w:rsidR="00986737" w:rsidRPr="0066315A">
        <w:t xml:space="preserve"> </w:t>
      </w:r>
      <w:r w:rsidRPr="0066315A">
        <w:t>Niepołomice</w:t>
      </w:r>
    </w:p>
    <w:p w14:paraId="7166CD40" w14:textId="4993612B" w:rsidR="00986737" w:rsidRPr="0066315A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6315A" w14:paraId="2ADC113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DCF628" w14:textId="77777777" w:rsidR="00986737" w:rsidRPr="0066315A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6315A">
              <w:rPr>
                <w:b/>
                <w:spacing w:val="20"/>
              </w:rPr>
              <w:t>INFORMACJA Z OTWARCIA OFERT</w:t>
            </w:r>
          </w:p>
        </w:tc>
      </w:tr>
    </w:tbl>
    <w:p w14:paraId="578CEC54" w14:textId="77777777" w:rsidR="00986737" w:rsidRPr="0066315A" w:rsidRDefault="00986737" w:rsidP="00986737">
      <w:pPr>
        <w:pStyle w:val="Nagwek"/>
        <w:tabs>
          <w:tab w:val="clear" w:pos="4536"/>
        </w:tabs>
        <w:spacing w:after="360"/>
      </w:pPr>
      <w:r w:rsidRPr="0066315A">
        <w:tab/>
        <w:t xml:space="preserve"> </w:t>
      </w:r>
    </w:p>
    <w:p w14:paraId="545336B2" w14:textId="77777777" w:rsidR="00986737" w:rsidRPr="0066315A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66315A">
        <w:rPr>
          <w:rFonts w:eastAsia="Calibri"/>
          <w:lang w:eastAsia="en-US"/>
        </w:rPr>
        <w:t xml:space="preserve">Dotyczy </w:t>
      </w:r>
      <w:r w:rsidRPr="0066315A">
        <w:t>postępowania o udzielenie zamówienia publicznego</w:t>
      </w:r>
      <w:r w:rsidRPr="0066315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6315A" w14:paraId="10986D5D" w14:textId="77777777" w:rsidTr="005A632E">
        <w:tc>
          <w:tcPr>
            <w:tcW w:w="2269" w:type="dxa"/>
          </w:tcPr>
          <w:p w14:paraId="17661EE3" w14:textId="77777777" w:rsidR="00986737" w:rsidRPr="0066315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6315A">
              <w:t>Nazwa zamówienia:</w:t>
            </w:r>
          </w:p>
        </w:tc>
        <w:tc>
          <w:tcPr>
            <w:tcW w:w="6803" w:type="dxa"/>
          </w:tcPr>
          <w:p w14:paraId="43BBA43C" w14:textId="77777777" w:rsidR="00986737" w:rsidRPr="0066315A" w:rsidRDefault="0098625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6315A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986737" w:rsidRPr="0066315A">
              <w:rPr>
                <w:bCs/>
              </w:rPr>
              <w:t>.</w:t>
            </w:r>
          </w:p>
        </w:tc>
      </w:tr>
      <w:tr w:rsidR="00986256" w:rsidRPr="0066315A" w14:paraId="6472E272" w14:textId="77777777" w:rsidTr="0076207B">
        <w:tc>
          <w:tcPr>
            <w:tcW w:w="2269" w:type="dxa"/>
          </w:tcPr>
          <w:p w14:paraId="42A83AEA" w14:textId="77777777" w:rsidR="00986256" w:rsidRPr="0066315A" w:rsidRDefault="00986256" w:rsidP="007620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6315A">
              <w:t>Numer referencyjny:</w:t>
            </w:r>
          </w:p>
        </w:tc>
        <w:tc>
          <w:tcPr>
            <w:tcW w:w="6803" w:type="dxa"/>
          </w:tcPr>
          <w:p w14:paraId="4AE8EA57" w14:textId="77777777" w:rsidR="00986256" w:rsidRPr="0066315A" w:rsidRDefault="00986256" w:rsidP="007620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6315A">
              <w:rPr>
                <w:bCs/>
              </w:rPr>
              <w:t>ZP.271.61.2025</w:t>
            </w:r>
          </w:p>
        </w:tc>
      </w:tr>
    </w:tbl>
    <w:p w14:paraId="26661D43" w14:textId="77777777" w:rsidR="00A80738" w:rsidRPr="0066315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367D51C2" w14:textId="77777777" w:rsidR="00D665F5" w:rsidRPr="0066315A" w:rsidRDefault="00D665F5" w:rsidP="00986737">
      <w:pPr>
        <w:spacing w:before="120" w:line="360" w:lineRule="auto"/>
        <w:jc w:val="both"/>
      </w:pPr>
      <w:r w:rsidRPr="0066315A">
        <w:t>Zamawiający, działając na podstawie art. 22</w:t>
      </w:r>
      <w:r w:rsidR="00FC7F5E" w:rsidRPr="0066315A">
        <w:t>2</w:t>
      </w:r>
      <w:r w:rsidRPr="0066315A">
        <w:t xml:space="preserve"> ust. 5 </w:t>
      </w:r>
      <w:r w:rsidRPr="0066315A">
        <w:rPr>
          <w:bCs/>
        </w:rPr>
        <w:t>ustawy z dnia 11 września 2019 r. Prawo zamówień publicznych</w:t>
      </w:r>
      <w:r w:rsidRPr="0066315A">
        <w:t xml:space="preserve"> </w:t>
      </w:r>
      <w:r w:rsidR="00986256" w:rsidRPr="0066315A">
        <w:t>(</w:t>
      </w:r>
      <w:proofErr w:type="spellStart"/>
      <w:r w:rsidR="00986256" w:rsidRPr="0066315A">
        <w:t>t.j</w:t>
      </w:r>
      <w:proofErr w:type="spellEnd"/>
      <w:r w:rsidR="00986256" w:rsidRPr="0066315A">
        <w:t>. Dz. U. z 2024 r. poz. 1320 z późn. zm.)</w:t>
      </w:r>
      <w:r w:rsidR="00490DC0" w:rsidRPr="0066315A">
        <w:t xml:space="preserve"> </w:t>
      </w:r>
      <w:r w:rsidRPr="0066315A">
        <w:t>udostępnia</w:t>
      </w:r>
      <w:r w:rsidR="00F95C33" w:rsidRPr="0066315A">
        <w:t xml:space="preserve"> </w:t>
      </w:r>
      <w:r w:rsidR="004C7E9B" w:rsidRPr="0066315A">
        <w:t>informacj</w:t>
      </w:r>
      <w:r w:rsidR="00577BC6" w:rsidRPr="0066315A">
        <w:t>ę</w:t>
      </w:r>
      <w:r w:rsidR="00035488" w:rsidRPr="0066315A">
        <w:t xml:space="preserve"> z otwarcia ofert</w:t>
      </w:r>
      <w:r w:rsidR="00577BC6" w:rsidRPr="0066315A">
        <w:t>.</w:t>
      </w:r>
    </w:p>
    <w:p w14:paraId="00B63EB8" w14:textId="77777777" w:rsidR="00A80738" w:rsidRPr="0066315A" w:rsidRDefault="00D665F5" w:rsidP="00986737">
      <w:pPr>
        <w:spacing w:before="120" w:after="60" w:line="360" w:lineRule="auto"/>
        <w:jc w:val="both"/>
      </w:pPr>
      <w:r w:rsidRPr="0066315A">
        <w:t>Podczas otwarcia ofert, mającego miejsce</w:t>
      </w:r>
      <w:r w:rsidR="00FF4AB1" w:rsidRPr="0066315A">
        <w:t xml:space="preserve"> w dniu </w:t>
      </w:r>
      <w:r w:rsidR="00986256" w:rsidRPr="0066315A">
        <w:t>26/01/2026</w:t>
      </w:r>
      <w:r w:rsidR="00FF4AB1" w:rsidRPr="0066315A">
        <w:t xml:space="preserve"> o godz. </w:t>
      </w:r>
      <w:r w:rsidR="00986256" w:rsidRPr="0066315A">
        <w:t>09:30</w:t>
      </w:r>
      <w:r w:rsidRPr="0066315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6315A" w14:paraId="3818A27B" w14:textId="77777777" w:rsidTr="005A632E">
        <w:tc>
          <w:tcPr>
            <w:tcW w:w="1276" w:type="dxa"/>
            <w:shd w:val="clear" w:color="auto" w:fill="F2F2F2"/>
            <w:vAlign w:val="center"/>
          </w:tcPr>
          <w:p w14:paraId="6A90D802" w14:textId="77777777" w:rsidR="006B27ED" w:rsidRPr="0066315A" w:rsidRDefault="00986737" w:rsidP="00C82837">
            <w:pPr>
              <w:spacing w:before="120" w:after="120"/>
              <w:jc w:val="center"/>
            </w:pPr>
            <w:r w:rsidRPr="0066315A">
              <w:t>Oferta n</w:t>
            </w:r>
            <w:r w:rsidR="006B27ED" w:rsidRPr="0066315A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1BBA349" w14:textId="77777777" w:rsidR="006B27ED" w:rsidRPr="0066315A" w:rsidRDefault="00986737" w:rsidP="00C82837">
            <w:pPr>
              <w:spacing w:before="120" w:after="120"/>
              <w:jc w:val="center"/>
            </w:pPr>
            <w:r w:rsidRPr="0066315A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67415AA" w14:textId="77777777" w:rsidR="006B27ED" w:rsidRPr="0066315A" w:rsidRDefault="006B27ED" w:rsidP="00BB547B">
            <w:pPr>
              <w:spacing w:before="120" w:after="120"/>
              <w:jc w:val="center"/>
            </w:pPr>
            <w:r w:rsidRPr="0066315A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E6FF50C" w14:textId="77777777" w:rsidR="006B27ED" w:rsidRPr="0066315A" w:rsidRDefault="006B27ED" w:rsidP="00C82837">
            <w:pPr>
              <w:spacing w:before="120" w:after="120"/>
              <w:jc w:val="center"/>
            </w:pPr>
            <w:r w:rsidRPr="0066315A">
              <w:t>Cena oferty</w:t>
            </w:r>
          </w:p>
        </w:tc>
      </w:tr>
      <w:tr w:rsidR="00986256" w:rsidRPr="0066315A" w14:paraId="5B35F34E" w14:textId="77777777" w:rsidTr="0076207B">
        <w:tc>
          <w:tcPr>
            <w:tcW w:w="1276" w:type="dxa"/>
            <w:vAlign w:val="center"/>
          </w:tcPr>
          <w:p w14:paraId="241E0959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</w:t>
            </w:r>
          </w:p>
        </w:tc>
        <w:tc>
          <w:tcPr>
            <w:tcW w:w="1276" w:type="dxa"/>
            <w:vAlign w:val="center"/>
          </w:tcPr>
          <w:p w14:paraId="2F596BCE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</w:t>
            </w:r>
          </w:p>
        </w:tc>
        <w:tc>
          <w:tcPr>
            <w:tcW w:w="3969" w:type="dxa"/>
          </w:tcPr>
          <w:p w14:paraId="14899AD3" w14:textId="77777777" w:rsidR="00986256" w:rsidRPr="0066315A" w:rsidRDefault="00986256" w:rsidP="0076207B">
            <w:pPr>
              <w:spacing w:before="80" w:after="40"/>
            </w:pPr>
            <w:proofErr w:type="spellStart"/>
            <w:r w:rsidRPr="0066315A">
              <w:t>Tronus</w:t>
            </w:r>
            <w:proofErr w:type="spellEnd"/>
            <w:r w:rsidRPr="0066315A">
              <w:t xml:space="preserve"> Polska Sp. z o.o.</w:t>
            </w:r>
          </w:p>
          <w:p w14:paraId="7E055416" w14:textId="0D023D0F" w:rsidR="00986256" w:rsidRPr="0066315A" w:rsidRDefault="0066315A" w:rsidP="0076207B">
            <w:r>
              <w:t xml:space="preserve">Ul. </w:t>
            </w:r>
            <w:r w:rsidR="00986256" w:rsidRPr="0066315A">
              <w:t>Ordona</w:t>
            </w:r>
            <w:r w:rsidR="00986256" w:rsidRPr="0066315A">
              <w:t xml:space="preserve"> </w:t>
            </w:r>
            <w:r w:rsidR="00986256" w:rsidRPr="0066315A">
              <w:t>2a</w:t>
            </w:r>
            <w:r w:rsidR="00986256" w:rsidRPr="0066315A">
              <w:t xml:space="preserve"> </w:t>
            </w:r>
          </w:p>
          <w:p w14:paraId="2D77BC1D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01-237</w:t>
            </w:r>
            <w:r w:rsidRPr="0066315A">
              <w:t xml:space="preserve"> </w:t>
            </w:r>
            <w:r w:rsidRPr="0066315A">
              <w:t>Warszawa</w:t>
            </w:r>
          </w:p>
        </w:tc>
        <w:tc>
          <w:tcPr>
            <w:tcW w:w="2551" w:type="dxa"/>
            <w:vAlign w:val="center"/>
          </w:tcPr>
          <w:p w14:paraId="65788291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1 126 386.03 zł</w:t>
            </w:r>
          </w:p>
        </w:tc>
      </w:tr>
      <w:tr w:rsidR="00986256" w:rsidRPr="0066315A" w14:paraId="4D25837A" w14:textId="77777777" w:rsidTr="0076207B">
        <w:tc>
          <w:tcPr>
            <w:tcW w:w="1276" w:type="dxa"/>
            <w:vAlign w:val="center"/>
          </w:tcPr>
          <w:p w14:paraId="3FC3D020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</w:t>
            </w:r>
          </w:p>
        </w:tc>
        <w:tc>
          <w:tcPr>
            <w:tcW w:w="1276" w:type="dxa"/>
            <w:vAlign w:val="center"/>
          </w:tcPr>
          <w:p w14:paraId="56143ED4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61BB37BC" w14:textId="77777777" w:rsidR="00986256" w:rsidRPr="0066315A" w:rsidRDefault="00986256" w:rsidP="0076207B">
            <w:pPr>
              <w:spacing w:before="80" w:after="40"/>
            </w:pPr>
            <w:proofErr w:type="spellStart"/>
            <w:r w:rsidRPr="0066315A">
              <w:t>Tronus</w:t>
            </w:r>
            <w:proofErr w:type="spellEnd"/>
            <w:r w:rsidRPr="0066315A">
              <w:t xml:space="preserve"> Polska Sp. z o.o.</w:t>
            </w:r>
          </w:p>
          <w:p w14:paraId="665616A3" w14:textId="481572C8" w:rsidR="00986256" w:rsidRPr="0066315A" w:rsidRDefault="0066315A" w:rsidP="0076207B">
            <w:r>
              <w:t xml:space="preserve">Ul. </w:t>
            </w:r>
            <w:r w:rsidR="00986256" w:rsidRPr="0066315A">
              <w:t>Ordona</w:t>
            </w:r>
            <w:r w:rsidR="00986256" w:rsidRPr="0066315A">
              <w:t xml:space="preserve"> </w:t>
            </w:r>
            <w:r w:rsidR="00986256" w:rsidRPr="0066315A">
              <w:t>2a</w:t>
            </w:r>
            <w:r w:rsidR="00986256" w:rsidRPr="0066315A">
              <w:t xml:space="preserve"> </w:t>
            </w:r>
          </w:p>
          <w:p w14:paraId="0FAF6846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01-237</w:t>
            </w:r>
            <w:r w:rsidRPr="0066315A">
              <w:t xml:space="preserve"> </w:t>
            </w:r>
            <w:r w:rsidRPr="0066315A">
              <w:t>Warszawa</w:t>
            </w:r>
          </w:p>
        </w:tc>
        <w:tc>
          <w:tcPr>
            <w:tcW w:w="2551" w:type="dxa"/>
            <w:vAlign w:val="center"/>
          </w:tcPr>
          <w:p w14:paraId="573FFEF9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1 638 208.71 zł</w:t>
            </w:r>
          </w:p>
        </w:tc>
      </w:tr>
      <w:tr w:rsidR="00986256" w:rsidRPr="0066315A" w14:paraId="20C93C41" w14:textId="77777777" w:rsidTr="0076207B">
        <w:tc>
          <w:tcPr>
            <w:tcW w:w="1276" w:type="dxa"/>
            <w:vAlign w:val="center"/>
          </w:tcPr>
          <w:p w14:paraId="3331C42D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1276" w:type="dxa"/>
            <w:vAlign w:val="center"/>
          </w:tcPr>
          <w:p w14:paraId="173FB88F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029800FF" w14:textId="77777777" w:rsidR="00986256" w:rsidRPr="0066315A" w:rsidRDefault="00986256" w:rsidP="0076207B">
            <w:pPr>
              <w:spacing w:before="80" w:after="40"/>
            </w:pPr>
            <w:proofErr w:type="spellStart"/>
            <w:r w:rsidRPr="0066315A">
              <w:t>ProEquip</w:t>
            </w:r>
            <w:proofErr w:type="spellEnd"/>
            <w:r w:rsidRPr="0066315A">
              <w:t xml:space="preserve"> Monika Czyżewska</w:t>
            </w:r>
          </w:p>
          <w:p w14:paraId="1C6AEF36" w14:textId="22EDD4B7" w:rsidR="00986256" w:rsidRPr="0066315A" w:rsidRDefault="0066315A" w:rsidP="0076207B">
            <w:r>
              <w:t>Ul. Karmelkowa 33-35 paw 4</w:t>
            </w:r>
          </w:p>
          <w:p w14:paraId="4D67A36A" w14:textId="31A73192" w:rsidR="00986256" w:rsidRPr="0066315A" w:rsidRDefault="00986256" w:rsidP="0076207B">
            <w:pPr>
              <w:spacing w:after="80"/>
              <w:jc w:val="both"/>
            </w:pPr>
            <w:r w:rsidRPr="0066315A">
              <w:t>5</w:t>
            </w:r>
            <w:r w:rsidR="0066315A">
              <w:t>2-437</w:t>
            </w:r>
            <w:r w:rsidRPr="0066315A">
              <w:t xml:space="preserve"> </w:t>
            </w:r>
            <w:r w:rsidRPr="0066315A">
              <w:t>Wrocław</w:t>
            </w:r>
          </w:p>
        </w:tc>
        <w:tc>
          <w:tcPr>
            <w:tcW w:w="2551" w:type="dxa"/>
            <w:vAlign w:val="center"/>
          </w:tcPr>
          <w:p w14:paraId="1BF4FE37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84 870.60 zł</w:t>
            </w:r>
          </w:p>
        </w:tc>
      </w:tr>
      <w:tr w:rsidR="00986256" w:rsidRPr="0066315A" w14:paraId="5DFA1028" w14:textId="77777777" w:rsidTr="0076207B">
        <w:tc>
          <w:tcPr>
            <w:tcW w:w="1276" w:type="dxa"/>
            <w:vAlign w:val="center"/>
          </w:tcPr>
          <w:p w14:paraId="63194CE6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3</w:t>
            </w:r>
          </w:p>
        </w:tc>
        <w:tc>
          <w:tcPr>
            <w:tcW w:w="1276" w:type="dxa"/>
            <w:vAlign w:val="center"/>
          </w:tcPr>
          <w:p w14:paraId="5CA7F1BD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31F1C5DD" w14:textId="77777777" w:rsidR="00986256" w:rsidRPr="0066315A" w:rsidRDefault="00986256" w:rsidP="0076207B">
            <w:pPr>
              <w:spacing w:before="80" w:after="40"/>
            </w:pPr>
            <w:r w:rsidRPr="0066315A">
              <w:t>COCON Spółka Akcyjna</w:t>
            </w:r>
          </w:p>
          <w:p w14:paraId="23407FD6" w14:textId="25517A4D" w:rsidR="00986256" w:rsidRPr="0066315A" w:rsidRDefault="0066315A" w:rsidP="0076207B">
            <w:r>
              <w:t xml:space="preserve">Ul. </w:t>
            </w:r>
            <w:r w:rsidR="00986256" w:rsidRPr="0066315A">
              <w:t>Dworcowa</w:t>
            </w:r>
            <w:r w:rsidR="00986256" w:rsidRPr="0066315A">
              <w:t xml:space="preserve"> </w:t>
            </w:r>
            <w:r w:rsidR="00986256" w:rsidRPr="0066315A">
              <w:t>10a</w:t>
            </w:r>
            <w:r w:rsidR="00986256" w:rsidRPr="0066315A">
              <w:t xml:space="preserve"> </w:t>
            </w:r>
          </w:p>
          <w:p w14:paraId="7C74F254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46-300</w:t>
            </w:r>
            <w:r w:rsidRPr="0066315A">
              <w:t xml:space="preserve"> </w:t>
            </w:r>
            <w:r w:rsidRPr="0066315A">
              <w:t>Olesno</w:t>
            </w:r>
          </w:p>
        </w:tc>
        <w:tc>
          <w:tcPr>
            <w:tcW w:w="2551" w:type="dxa"/>
            <w:vAlign w:val="center"/>
          </w:tcPr>
          <w:p w14:paraId="2D818C8F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101 352.00 zł</w:t>
            </w:r>
          </w:p>
        </w:tc>
      </w:tr>
      <w:tr w:rsidR="00986256" w:rsidRPr="0066315A" w14:paraId="2D757920" w14:textId="77777777" w:rsidTr="0076207B">
        <w:tc>
          <w:tcPr>
            <w:tcW w:w="1276" w:type="dxa"/>
            <w:vAlign w:val="center"/>
          </w:tcPr>
          <w:p w14:paraId="5D4AAFF0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4</w:t>
            </w:r>
          </w:p>
        </w:tc>
        <w:tc>
          <w:tcPr>
            <w:tcW w:w="1276" w:type="dxa"/>
            <w:vAlign w:val="center"/>
          </w:tcPr>
          <w:p w14:paraId="154C6920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2F69A96C" w14:textId="77777777" w:rsidR="00986256" w:rsidRPr="0066315A" w:rsidRDefault="00986256" w:rsidP="0076207B">
            <w:pPr>
              <w:spacing w:before="80" w:after="40"/>
            </w:pPr>
            <w:proofErr w:type="spellStart"/>
            <w:r w:rsidRPr="0066315A">
              <w:t>Copy</w:t>
            </w:r>
            <w:proofErr w:type="spellEnd"/>
            <w:r w:rsidRPr="0066315A">
              <w:t xml:space="preserve"> Plus Andrzej </w:t>
            </w:r>
            <w:proofErr w:type="spellStart"/>
            <w:r w:rsidRPr="0066315A">
              <w:t>Mazgała</w:t>
            </w:r>
            <w:proofErr w:type="spellEnd"/>
          </w:p>
          <w:p w14:paraId="039561F0" w14:textId="38F1FB2D" w:rsidR="00986256" w:rsidRPr="0066315A" w:rsidRDefault="0066315A" w:rsidP="0076207B">
            <w:r>
              <w:t xml:space="preserve">Ul. </w:t>
            </w:r>
            <w:r w:rsidR="00986256" w:rsidRPr="0066315A">
              <w:t>Godebskiego</w:t>
            </w:r>
            <w:r w:rsidR="00986256" w:rsidRPr="0066315A">
              <w:t xml:space="preserve"> </w:t>
            </w:r>
            <w:r w:rsidR="00986256" w:rsidRPr="0066315A">
              <w:t>7a</w:t>
            </w:r>
            <w:r w:rsidR="00986256" w:rsidRPr="0066315A">
              <w:t xml:space="preserve"> </w:t>
            </w:r>
          </w:p>
          <w:p w14:paraId="14DAF587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31-999</w:t>
            </w:r>
            <w:r w:rsidRPr="0066315A">
              <w:t xml:space="preserve"> </w:t>
            </w:r>
            <w:r w:rsidRPr="0066315A">
              <w:t>Kraków</w:t>
            </w:r>
          </w:p>
        </w:tc>
        <w:tc>
          <w:tcPr>
            <w:tcW w:w="2551" w:type="dxa"/>
            <w:vAlign w:val="center"/>
          </w:tcPr>
          <w:p w14:paraId="2F09FE81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136 092.00 zł</w:t>
            </w:r>
          </w:p>
        </w:tc>
      </w:tr>
      <w:tr w:rsidR="00986256" w:rsidRPr="0066315A" w14:paraId="4E3326A2" w14:textId="77777777" w:rsidTr="0076207B">
        <w:tc>
          <w:tcPr>
            <w:tcW w:w="1276" w:type="dxa"/>
            <w:vAlign w:val="center"/>
          </w:tcPr>
          <w:p w14:paraId="0EB48770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5</w:t>
            </w:r>
          </w:p>
        </w:tc>
        <w:tc>
          <w:tcPr>
            <w:tcW w:w="1276" w:type="dxa"/>
            <w:vAlign w:val="center"/>
          </w:tcPr>
          <w:p w14:paraId="3EBC79C0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5F979F14" w14:textId="77777777" w:rsidR="00986256" w:rsidRPr="0066315A" w:rsidRDefault="00986256" w:rsidP="0076207B">
            <w:pPr>
              <w:spacing w:before="80" w:after="40"/>
            </w:pPr>
            <w:proofErr w:type="spellStart"/>
            <w:r w:rsidRPr="0066315A">
              <w:t>Linkart</w:t>
            </w:r>
            <w:proofErr w:type="spellEnd"/>
            <w:r w:rsidRPr="0066315A">
              <w:t xml:space="preserve"> Komputery Katarzyna </w:t>
            </w:r>
            <w:proofErr w:type="spellStart"/>
            <w:r w:rsidRPr="0066315A">
              <w:t>Laskowicz</w:t>
            </w:r>
            <w:proofErr w:type="spellEnd"/>
          </w:p>
          <w:p w14:paraId="56BEA46C" w14:textId="77777777" w:rsidR="00986256" w:rsidRPr="0066315A" w:rsidRDefault="00986256" w:rsidP="0076207B">
            <w:r w:rsidRPr="0066315A">
              <w:t>Kłaj</w:t>
            </w:r>
            <w:r w:rsidRPr="0066315A">
              <w:t xml:space="preserve"> </w:t>
            </w:r>
            <w:r w:rsidRPr="0066315A">
              <w:t>650/6A</w:t>
            </w:r>
            <w:r w:rsidRPr="0066315A">
              <w:t xml:space="preserve"> </w:t>
            </w:r>
          </w:p>
          <w:p w14:paraId="6AB69B1F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32-015</w:t>
            </w:r>
            <w:r w:rsidRPr="0066315A">
              <w:t xml:space="preserve"> </w:t>
            </w:r>
            <w:r w:rsidRPr="0066315A">
              <w:t>Kłaj</w:t>
            </w:r>
          </w:p>
        </w:tc>
        <w:tc>
          <w:tcPr>
            <w:tcW w:w="2551" w:type="dxa"/>
            <w:vAlign w:val="center"/>
          </w:tcPr>
          <w:p w14:paraId="7A69F6EF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91 600.00 zł</w:t>
            </w:r>
          </w:p>
        </w:tc>
      </w:tr>
      <w:tr w:rsidR="00986256" w:rsidRPr="0066315A" w14:paraId="0B2EB5E8" w14:textId="77777777" w:rsidTr="0076207B">
        <w:tc>
          <w:tcPr>
            <w:tcW w:w="1276" w:type="dxa"/>
            <w:vAlign w:val="center"/>
          </w:tcPr>
          <w:p w14:paraId="1B5DFFC7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002A307E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6D92F1EA" w14:textId="77777777" w:rsidR="00986256" w:rsidRPr="0066315A" w:rsidRDefault="00986256" w:rsidP="0076207B">
            <w:pPr>
              <w:spacing w:before="80" w:after="40"/>
            </w:pPr>
            <w:r w:rsidRPr="0066315A">
              <w:t>FHU Horyzont Krzysztof Lech</w:t>
            </w:r>
          </w:p>
          <w:p w14:paraId="39579B4A" w14:textId="6EDA507A" w:rsidR="00986256" w:rsidRPr="0066315A" w:rsidRDefault="0066315A" w:rsidP="0076207B">
            <w:r>
              <w:t>Ul. Parkowa 6</w:t>
            </w:r>
          </w:p>
          <w:p w14:paraId="70ED42B7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38-300</w:t>
            </w:r>
            <w:r w:rsidRPr="0066315A">
              <w:t xml:space="preserve"> </w:t>
            </w:r>
            <w:r w:rsidRPr="0066315A">
              <w:t>Gorlice</w:t>
            </w:r>
          </w:p>
        </w:tc>
        <w:tc>
          <w:tcPr>
            <w:tcW w:w="2551" w:type="dxa"/>
            <w:vAlign w:val="center"/>
          </w:tcPr>
          <w:p w14:paraId="592568B4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73 800.00 zł</w:t>
            </w:r>
          </w:p>
        </w:tc>
      </w:tr>
      <w:tr w:rsidR="00986256" w:rsidRPr="0066315A" w14:paraId="18F696E0" w14:textId="77777777" w:rsidTr="0076207B">
        <w:tc>
          <w:tcPr>
            <w:tcW w:w="1276" w:type="dxa"/>
            <w:vAlign w:val="center"/>
          </w:tcPr>
          <w:p w14:paraId="1A054A11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7</w:t>
            </w:r>
          </w:p>
        </w:tc>
        <w:tc>
          <w:tcPr>
            <w:tcW w:w="1276" w:type="dxa"/>
            <w:vAlign w:val="center"/>
          </w:tcPr>
          <w:p w14:paraId="57F73E46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2</w:t>
            </w:r>
          </w:p>
        </w:tc>
        <w:tc>
          <w:tcPr>
            <w:tcW w:w="3969" w:type="dxa"/>
          </w:tcPr>
          <w:p w14:paraId="431CE3F0" w14:textId="77777777" w:rsidR="00986256" w:rsidRPr="0066315A" w:rsidRDefault="00986256" w:rsidP="0076207B">
            <w:pPr>
              <w:spacing w:before="80" w:after="40"/>
            </w:pPr>
            <w:r w:rsidRPr="0066315A">
              <w:t xml:space="preserve">Web-Profit Maciej </w:t>
            </w:r>
            <w:proofErr w:type="spellStart"/>
            <w:r w:rsidRPr="0066315A">
              <w:t>Kuźlik</w:t>
            </w:r>
            <w:proofErr w:type="spellEnd"/>
          </w:p>
          <w:p w14:paraId="4661463A" w14:textId="3E6AB6B0" w:rsidR="00986256" w:rsidRPr="0066315A" w:rsidRDefault="0066315A" w:rsidP="0076207B">
            <w:r>
              <w:t xml:space="preserve">Ul. </w:t>
            </w:r>
            <w:r w:rsidR="00986256" w:rsidRPr="0066315A">
              <w:t>Spokojna</w:t>
            </w:r>
            <w:r w:rsidR="00986256" w:rsidRPr="0066315A">
              <w:t xml:space="preserve"> </w:t>
            </w:r>
            <w:r w:rsidR="00986256" w:rsidRPr="0066315A">
              <w:t>18</w:t>
            </w:r>
            <w:r w:rsidR="00986256" w:rsidRPr="0066315A">
              <w:t xml:space="preserve"> </w:t>
            </w:r>
          </w:p>
          <w:p w14:paraId="1CD00952" w14:textId="77777777" w:rsidR="00986256" w:rsidRPr="0066315A" w:rsidRDefault="00986256" w:rsidP="0076207B">
            <w:pPr>
              <w:spacing w:after="80"/>
              <w:jc w:val="both"/>
            </w:pPr>
            <w:r w:rsidRPr="0066315A">
              <w:t>41-940</w:t>
            </w:r>
            <w:r w:rsidRPr="0066315A">
              <w:t xml:space="preserve"> </w:t>
            </w:r>
            <w:r w:rsidRPr="0066315A">
              <w:t>Piekary Śląskie</w:t>
            </w:r>
          </w:p>
        </w:tc>
        <w:tc>
          <w:tcPr>
            <w:tcW w:w="2551" w:type="dxa"/>
            <w:vAlign w:val="center"/>
          </w:tcPr>
          <w:p w14:paraId="740257FE" w14:textId="77777777" w:rsidR="00986256" w:rsidRPr="0066315A" w:rsidRDefault="00986256" w:rsidP="0076207B">
            <w:pPr>
              <w:spacing w:before="80" w:after="80"/>
              <w:jc w:val="center"/>
            </w:pPr>
            <w:r w:rsidRPr="0066315A">
              <w:t>65 559.00 zł</w:t>
            </w:r>
          </w:p>
        </w:tc>
      </w:tr>
      <w:bookmarkEnd w:id="0"/>
    </w:tbl>
    <w:p w14:paraId="0E768A29" w14:textId="7C154C23" w:rsidR="0066315A" w:rsidRPr="0066315A" w:rsidRDefault="0066315A" w:rsidP="0066315A">
      <w:pPr>
        <w:pStyle w:val="Tekstpodstawowy"/>
        <w:spacing w:before="600" w:after="480"/>
        <w:rPr>
          <w:sz w:val="20"/>
        </w:rPr>
      </w:pPr>
    </w:p>
    <w:sectPr w:rsidR="0066315A" w:rsidRPr="0066315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D0F7C" w14:textId="77777777" w:rsidR="00D93D00" w:rsidRDefault="00D93D00">
      <w:r>
        <w:separator/>
      </w:r>
    </w:p>
  </w:endnote>
  <w:endnote w:type="continuationSeparator" w:id="0">
    <w:p w14:paraId="4999869C" w14:textId="77777777" w:rsidR="00D93D00" w:rsidRDefault="00D9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B69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8895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20197" w14:textId="0579B7B3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C1B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ACCABA" w14:textId="77777777" w:rsidR="009F189D" w:rsidRDefault="009F189D">
    <w:pPr>
      <w:pStyle w:val="Stopka"/>
      <w:tabs>
        <w:tab w:val="clear" w:pos="4536"/>
      </w:tabs>
      <w:jc w:val="center"/>
    </w:pPr>
  </w:p>
  <w:p w14:paraId="0AE9E8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810BB" w14:textId="77777777" w:rsidR="00D93D00" w:rsidRDefault="00D93D00">
      <w:r>
        <w:separator/>
      </w:r>
    </w:p>
  </w:footnote>
  <w:footnote w:type="continuationSeparator" w:id="0">
    <w:p w14:paraId="54464480" w14:textId="77777777" w:rsidR="00D93D00" w:rsidRDefault="00D93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9D77D" w14:textId="77777777" w:rsidR="00986256" w:rsidRDefault="009862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0F8AA" w14:textId="471208BC" w:rsidR="00986256" w:rsidRDefault="0066315A">
    <w:pPr>
      <w:pStyle w:val="Nagwek"/>
    </w:pPr>
    <w:r w:rsidRPr="0037417B">
      <w:rPr>
        <w:noProof/>
      </w:rPr>
      <w:pict w14:anchorId="382131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F893" w14:textId="77777777" w:rsidR="00986256" w:rsidRDefault="009862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D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315A"/>
    <w:rsid w:val="0069085C"/>
    <w:rsid w:val="006B27ED"/>
    <w:rsid w:val="00843263"/>
    <w:rsid w:val="00861E75"/>
    <w:rsid w:val="00986256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3D0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768050"/>
  <w15:chartTrackingRefBased/>
  <w15:docId w15:val="{6E57DCE8-34A4-4343-80FA-FB3535D0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2026-01-26T13:59:00Z</cp:lastPrinted>
  <dcterms:created xsi:type="dcterms:W3CDTF">2026-01-26T13:59:00Z</dcterms:created>
  <dcterms:modified xsi:type="dcterms:W3CDTF">2026-01-26T13:59:00Z</dcterms:modified>
</cp:coreProperties>
</file>