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2CF6E3" w14:textId="20ED730B" w:rsidR="00FB7F50" w:rsidRPr="002245BE" w:rsidRDefault="00A2677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2677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26775">
        <w:rPr>
          <w:sz w:val="22"/>
          <w:szCs w:val="22"/>
        </w:rPr>
        <w:t>2026-01-26</w:t>
      </w:r>
    </w:p>
    <w:p w14:paraId="2D084E10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1A152D5" w14:textId="77777777" w:rsidR="00A26775" w:rsidRPr="00A26775" w:rsidRDefault="00A26775" w:rsidP="00FB7F50">
      <w:pPr>
        <w:spacing w:after="40"/>
        <w:rPr>
          <w:b/>
          <w:bCs/>
          <w:sz w:val="22"/>
          <w:szCs w:val="22"/>
        </w:rPr>
      </w:pPr>
      <w:r w:rsidRPr="00A26775">
        <w:rPr>
          <w:b/>
          <w:bCs/>
          <w:sz w:val="22"/>
          <w:szCs w:val="22"/>
        </w:rPr>
        <w:t>Akademia Górniczo - Hutnicza</w:t>
      </w:r>
    </w:p>
    <w:p w14:paraId="499744E5" w14:textId="77777777" w:rsidR="00A26775" w:rsidRPr="00A26775" w:rsidRDefault="00A26775" w:rsidP="00FB7F50">
      <w:pPr>
        <w:spacing w:after="40"/>
        <w:rPr>
          <w:b/>
          <w:bCs/>
          <w:sz w:val="22"/>
          <w:szCs w:val="22"/>
        </w:rPr>
      </w:pPr>
      <w:r w:rsidRPr="00A26775">
        <w:rPr>
          <w:b/>
          <w:bCs/>
          <w:sz w:val="22"/>
          <w:szCs w:val="22"/>
        </w:rPr>
        <w:t>im. Stanisława Staszica w Krakowie</w:t>
      </w:r>
    </w:p>
    <w:p w14:paraId="32A78F5C" w14:textId="4B3AD477" w:rsidR="00FB7F50" w:rsidRPr="002245BE" w:rsidRDefault="00A26775" w:rsidP="00FB7F50">
      <w:pPr>
        <w:spacing w:after="40"/>
        <w:rPr>
          <w:b/>
          <w:bCs/>
          <w:sz w:val="22"/>
          <w:szCs w:val="22"/>
        </w:rPr>
      </w:pPr>
      <w:r w:rsidRPr="00A26775">
        <w:rPr>
          <w:b/>
          <w:bCs/>
          <w:sz w:val="22"/>
          <w:szCs w:val="22"/>
        </w:rPr>
        <w:t>Dział Zamówień Publicznych</w:t>
      </w:r>
    </w:p>
    <w:p w14:paraId="61338434" w14:textId="7DC37599" w:rsidR="00FB7F50" w:rsidRPr="002245BE" w:rsidRDefault="00A26775" w:rsidP="00FB7F50">
      <w:pPr>
        <w:rPr>
          <w:sz w:val="22"/>
          <w:szCs w:val="22"/>
        </w:rPr>
      </w:pPr>
      <w:r w:rsidRPr="00A2677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26775">
        <w:rPr>
          <w:sz w:val="22"/>
          <w:szCs w:val="22"/>
        </w:rPr>
        <w:t>30</w:t>
      </w:r>
    </w:p>
    <w:p w14:paraId="1063992F" w14:textId="41925C8D" w:rsidR="00FB7F50" w:rsidRPr="002245BE" w:rsidRDefault="00A26775" w:rsidP="00FB7F50">
      <w:pPr>
        <w:rPr>
          <w:sz w:val="22"/>
          <w:szCs w:val="22"/>
        </w:rPr>
      </w:pPr>
      <w:r w:rsidRPr="00A2677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26775">
        <w:rPr>
          <w:sz w:val="22"/>
          <w:szCs w:val="22"/>
        </w:rPr>
        <w:t>Kraków</w:t>
      </w:r>
    </w:p>
    <w:p w14:paraId="57F84ED4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BF5020A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26775" w:rsidRPr="00607F9B" w14:paraId="35E77781" w14:textId="77777777" w:rsidTr="00D6240E">
        <w:trPr>
          <w:trHeight w:val="638"/>
        </w:trPr>
        <w:tc>
          <w:tcPr>
            <w:tcW w:w="959" w:type="dxa"/>
          </w:tcPr>
          <w:p w14:paraId="02B4C1D7" w14:textId="77777777" w:rsidR="00A26775" w:rsidRPr="00607F9B" w:rsidRDefault="00A26775" w:rsidP="00D6240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6B7D02F6" w14:textId="3D626FAC" w:rsidR="00A26775" w:rsidRPr="00607F9B" w:rsidRDefault="00A26775" w:rsidP="00D6240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A2677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2677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26775">
              <w:rPr>
                <w:b/>
                <w:bCs/>
                <w:sz w:val="22"/>
                <w:szCs w:val="22"/>
              </w:rPr>
              <w:t xml:space="preserve">Rozbudowa systemu monitoringu wizyjnego oraz systemu bezprzewodowego dostępu do </w:t>
            </w:r>
            <w:proofErr w:type="spellStart"/>
            <w:r w:rsidRPr="00A26775">
              <w:rPr>
                <w:b/>
                <w:bCs/>
                <w:sz w:val="22"/>
                <w:szCs w:val="22"/>
              </w:rPr>
              <w:t>internetu</w:t>
            </w:r>
            <w:proofErr w:type="spellEnd"/>
            <w:r w:rsidRPr="00A26775">
              <w:rPr>
                <w:b/>
                <w:bCs/>
                <w:sz w:val="22"/>
                <w:szCs w:val="22"/>
              </w:rPr>
              <w:t xml:space="preserve"> w budynku domu studenckiego DS9 "Omega" - KC-DE-zp.272-758/25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26775">
              <w:rPr>
                <w:b/>
                <w:sz w:val="22"/>
                <w:szCs w:val="22"/>
              </w:rPr>
              <w:t>KC-DE-zp.272-758/25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DD53737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26775" w14:paraId="7FF644F7" w14:textId="77777777" w:rsidTr="00D6240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64A1E653" w14:textId="6D3A9F1F" w:rsidR="00A26775" w:rsidRPr="00D26ED6" w:rsidRDefault="00A26775" w:rsidP="00D6240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26775">
              <w:rPr>
                <w:b/>
                <w:sz w:val="22"/>
                <w:szCs w:val="22"/>
              </w:rPr>
              <w:t>ELSTECH Sp. z o.o.</w:t>
            </w:r>
          </w:p>
          <w:p w14:paraId="320DF4B1" w14:textId="30E8A908" w:rsidR="00A26775" w:rsidRPr="009F0E5C" w:rsidRDefault="00A26775" w:rsidP="00D6240E">
            <w:pPr>
              <w:jc w:val="both"/>
              <w:rPr>
                <w:bCs/>
                <w:sz w:val="22"/>
                <w:szCs w:val="22"/>
              </w:rPr>
            </w:pPr>
            <w:r w:rsidRPr="00A26775">
              <w:rPr>
                <w:bCs/>
                <w:sz w:val="22"/>
                <w:szCs w:val="22"/>
              </w:rPr>
              <w:t>os. Złota Podkowa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26775">
              <w:rPr>
                <w:bCs/>
                <w:sz w:val="22"/>
                <w:szCs w:val="22"/>
              </w:rPr>
              <w:t>38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26775">
              <w:rPr>
                <w:bCs/>
                <w:sz w:val="22"/>
                <w:szCs w:val="22"/>
              </w:rPr>
              <w:t>/P1</w:t>
            </w:r>
          </w:p>
          <w:p w14:paraId="5C70EB69" w14:textId="1D45379D" w:rsidR="00A26775" w:rsidRPr="009F0E5C" w:rsidRDefault="00A26775" w:rsidP="00D6240E">
            <w:pPr>
              <w:jc w:val="both"/>
              <w:rPr>
                <w:bCs/>
                <w:sz w:val="22"/>
                <w:szCs w:val="22"/>
              </w:rPr>
            </w:pPr>
            <w:r w:rsidRPr="00A26775">
              <w:rPr>
                <w:bCs/>
                <w:sz w:val="22"/>
                <w:szCs w:val="22"/>
              </w:rPr>
              <w:t>31-352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26775">
              <w:rPr>
                <w:bCs/>
                <w:sz w:val="22"/>
                <w:szCs w:val="22"/>
              </w:rPr>
              <w:t>Kraków</w:t>
            </w:r>
          </w:p>
          <w:p w14:paraId="7304156D" w14:textId="77777777" w:rsidR="00A26775" w:rsidRPr="00D26ED6" w:rsidRDefault="00A26775" w:rsidP="00D6240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EB6E138" w14:textId="78B89327" w:rsidR="00A26775" w:rsidRDefault="00A26775" w:rsidP="00D6240E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A26775">
              <w:rPr>
                <w:sz w:val="22"/>
                <w:szCs w:val="22"/>
              </w:rPr>
              <w:t xml:space="preserve">Rozbudowa systemu monitoringu wizyjnego oraz systemu bezprzewodowego dostępu do </w:t>
            </w:r>
            <w:proofErr w:type="spellStart"/>
            <w:r w:rsidRPr="00A26775">
              <w:rPr>
                <w:sz w:val="22"/>
                <w:szCs w:val="22"/>
              </w:rPr>
              <w:t>internetu</w:t>
            </w:r>
            <w:proofErr w:type="spellEnd"/>
            <w:r w:rsidRPr="00A26775">
              <w:rPr>
                <w:sz w:val="22"/>
                <w:szCs w:val="22"/>
              </w:rPr>
              <w:t xml:space="preserve"> w budynku domu studenckiego DS9 "Omega" - KC-DE-zp.272-758/25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48EB0D77" w14:textId="7484D324" w:rsidR="00A26775" w:rsidRPr="00D26ED6" w:rsidRDefault="00A26775" w:rsidP="00D6240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26775">
              <w:rPr>
                <w:b/>
                <w:sz w:val="22"/>
                <w:szCs w:val="22"/>
              </w:rPr>
              <w:t>405 900.00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7C706C43" w14:textId="77777777" w:rsidR="00A26775" w:rsidRDefault="00A26775" w:rsidP="00D6240E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6775E2ED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1843"/>
        <w:gridCol w:w="1843"/>
        <w:gridCol w:w="2268"/>
      </w:tblGrid>
      <w:tr w:rsidR="002D27CD" w:rsidRPr="008567C7" w14:paraId="021880DD" w14:textId="77777777" w:rsidTr="002D27CD">
        <w:trPr>
          <w:trHeight w:val="510"/>
        </w:trPr>
        <w:tc>
          <w:tcPr>
            <w:tcW w:w="709" w:type="dxa"/>
            <w:vAlign w:val="center"/>
          </w:tcPr>
          <w:p w14:paraId="308F7EE8" w14:textId="77777777" w:rsidR="002D27CD" w:rsidRPr="008567C7" w:rsidRDefault="002D27C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544" w:type="dxa"/>
            <w:vAlign w:val="center"/>
          </w:tcPr>
          <w:p w14:paraId="0C0457D6" w14:textId="77777777" w:rsidR="002D27CD" w:rsidRPr="008567C7" w:rsidRDefault="002D27C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843" w:type="dxa"/>
            <w:vAlign w:val="center"/>
          </w:tcPr>
          <w:p w14:paraId="1DAA6025" w14:textId="2D21293D" w:rsidR="002D27CD" w:rsidRPr="008567C7" w:rsidRDefault="002D27C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677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3" w:type="dxa"/>
            <w:vAlign w:val="center"/>
          </w:tcPr>
          <w:p w14:paraId="2C373625" w14:textId="33DBED67" w:rsidR="002D27CD" w:rsidRPr="008567C7" w:rsidRDefault="002D27C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6775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2268" w:type="dxa"/>
            <w:vAlign w:val="center"/>
          </w:tcPr>
          <w:p w14:paraId="21ACED4E" w14:textId="77777777" w:rsidR="002D27CD" w:rsidRPr="008567C7" w:rsidRDefault="002D27C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D27CD" w:rsidRPr="008567C7" w14:paraId="3B8596ED" w14:textId="77777777" w:rsidTr="002D27CD">
        <w:tc>
          <w:tcPr>
            <w:tcW w:w="709" w:type="dxa"/>
            <w:vAlign w:val="center"/>
          </w:tcPr>
          <w:p w14:paraId="08EF6526" w14:textId="70288CBC" w:rsidR="002D27CD" w:rsidRPr="008567C7" w:rsidRDefault="002D27CD" w:rsidP="00D624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677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4" w:type="dxa"/>
            <w:vAlign w:val="center"/>
          </w:tcPr>
          <w:p w14:paraId="630813CE" w14:textId="075EF8CE" w:rsidR="002D27CD" w:rsidRPr="002B6761" w:rsidRDefault="002D27CD" w:rsidP="00D6240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26775">
              <w:rPr>
                <w:rFonts w:ascii="Times New Roman" w:hAnsi="Times New Roman" w:cs="Times New Roman"/>
                <w:b/>
                <w:sz w:val="18"/>
                <w:szCs w:val="18"/>
              </w:rPr>
              <w:t>ELSTECH Sp. z o.o.</w:t>
            </w:r>
          </w:p>
          <w:p w14:paraId="47ECBE18" w14:textId="67EAAA0D" w:rsidR="002D27CD" w:rsidRPr="008567C7" w:rsidRDefault="002D27CD" w:rsidP="00D6240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6775">
              <w:rPr>
                <w:rFonts w:ascii="Times New Roman" w:hAnsi="Times New Roman" w:cs="Times New Roman"/>
                <w:bCs/>
                <w:sz w:val="18"/>
                <w:szCs w:val="18"/>
              </w:rPr>
              <w:t>os. Złota Podkowa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26775">
              <w:rPr>
                <w:rFonts w:ascii="Times New Roman" w:hAnsi="Times New Roman" w:cs="Times New Roman"/>
                <w:bCs/>
                <w:sz w:val="18"/>
                <w:szCs w:val="18"/>
              </w:rPr>
              <w:t>38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26775">
              <w:rPr>
                <w:rFonts w:ascii="Times New Roman" w:hAnsi="Times New Roman" w:cs="Times New Roman"/>
                <w:bCs/>
                <w:sz w:val="18"/>
                <w:szCs w:val="18"/>
              </w:rPr>
              <w:t>/P1</w:t>
            </w:r>
          </w:p>
          <w:p w14:paraId="60458D03" w14:textId="611DECFC" w:rsidR="002D27CD" w:rsidRPr="001B7815" w:rsidRDefault="002D27CD" w:rsidP="00D6240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6775">
              <w:rPr>
                <w:rFonts w:ascii="Times New Roman" w:hAnsi="Times New Roman" w:cs="Times New Roman"/>
                <w:bCs/>
                <w:sz w:val="18"/>
                <w:szCs w:val="18"/>
              </w:rPr>
              <w:t>31-352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26775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843" w:type="dxa"/>
            <w:vAlign w:val="center"/>
          </w:tcPr>
          <w:p w14:paraId="673F9450" w14:textId="6BA69B36" w:rsidR="002D27CD" w:rsidRPr="008567C7" w:rsidRDefault="002D27CD" w:rsidP="00D624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677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14:paraId="0D29B44E" w14:textId="3D61C4C4" w:rsidR="002D27CD" w:rsidRPr="008567C7" w:rsidRDefault="002D27CD" w:rsidP="00D624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677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268" w:type="dxa"/>
            <w:vAlign w:val="center"/>
          </w:tcPr>
          <w:p w14:paraId="6A117A16" w14:textId="11836E8F" w:rsidR="002D27CD" w:rsidRPr="008567C7" w:rsidRDefault="002D27CD" w:rsidP="00D624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677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14:paraId="4F4CC3E9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4F04AAC5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01181B57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0C160D" w14:textId="77777777" w:rsidR="0043200A" w:rsidRDefault="0043200A">
      <w:r>
        <w:separator/>
      </w:r>
    </w:p>
  </w:endnote>
  <w:endnote w:type="continuationSeparator" w:id="0">
    <w:p w14:paraId="1A9F244B" w14:textId="77777777" w:rsidR="0043200A" w:rsidRDefault="004320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242FC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EC8A2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B7BB11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344789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0DD2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C10E64" w14:textId="77777777" w:rsidR="0043200A" w:rsidRDefault="0043200A">
      <w:r>
        <w:separator/>
      </w:r>
    </w:p>
  </w:footnote>
  <w:footnote w:type="continuationSeparator" w:id="0">
    <w:p w14:paraId="444D83DD" w14:textId="77777777" w:rsidR="0043200A" w:rsidRDefault="004320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BE81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FFEE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606C4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200A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2D27CD"/>
    <w:rsid w:val="003445A0"/>
    <w:rsid w:val="003A0AFC"/>
    <w:rsid w:val="003D611C"/>
    <w:rsid w:val="003E6BED"/>
    <w:rsid w:val="00431C0B"/>
    <w:rsid w:val="0043200A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26775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A28FA3"/>
  <w15:chartTrackingRefBased/>
  <w15:docId w15:val="{8FAC5986-84E5-4851-A23D-075E60094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204</Words>
  <Characters>1290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3</cp:revision>
  <cp:lastPrinted>1601-01-01T00:00:00Z</cp:lastPrinted>
  <dcterms:created xsi:type="dcterms:W3CDTF">2026-01-26T08:25:00Z</dcterms:created>
  <dcterms:modified xsi:type="dcterms:W3CDTF">2026-01-26T08:26:00Z</dcterms:modified>
</cp:coreProperties>
</file>