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354D0" w14:textId="341E6380" w:rsidR="00D62E6E" w:rsidRPr="00D62E6E" w:rsidRDefault="00D62E6E" w:rsidP="00786200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786200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30ECCDA6" w14:textId="77777777" w:rsidTr="00D62E6E">
        <w:tc>
          <w:tcPr>
            <w:tcW w:w="2800" w:type="dxa"/>
          </w:tcPr>
          <w:p w14:paraId="2AD99C49" w14:textId="77777777" w:rsidR="00D62E6E" w:rsidRPr="00D62E6E" w:rsidRDefault="00D62E6E" w:rsidP="0078620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94D657F" w14:textId="77777777" w:rsidR="00D62E6E" w:rsidRPr="00D62E6E" w:rsidRDefault="00D62E6E" w:rsidP="0078620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93BB632" w14:textId="77777777" w:rsidR="00D62E6E" w:rsidRPr="00D62E6E" w:rsidRDefault="00D62E6E" w:rsidP="0078620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2C955C8" w14:textId="77777777" w:rsidR="00D62E6E" w:rsidRPr="00D62E6E" w:rsidRDefault="00D62E6E" w:rsidP="00786200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6F0A9BED" w14:textId="77777777" w:rsidTr="00D62E6E">
        <w:tc>
          <w:tcPr>
            <w:tcW w:w="2800" w:type="dxa"/>
          </w:tcPr>
          <w:p w14:paraId="079A13AD" w14:textId="77777777" w:rsidR="00D62E6E" w:rsidRPr="00D62E6E" w:rsidRDefault="00D62E6E" w:rsidP="00786200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CF19A6E" w14:textId="77777777" w:rsidR="00D62E6E" w:rsidRPr="00D62E6E" w:rsidRDefault="00D62E6E" w:rsidP="0078620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BBE4BD9" w14:textId="77777777" w:rsidR="00D62E6E" w:rsidRPr="00D62E6E" w:rsidRDefault="00D62E6E" w:rsidP="0078620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708E29" w14:textId="77777777" w:rsidR="00D62E6E" w:rsidRPr="00D62E6E" w:rsidRDefault="00D62E6E" w:rsidP="00786200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50CB5A2" w14:textId="77777777" w:rsidR="00BC121E" w:rsidRPr="00D62E6E" w:rsidRDefault="00BC121E" w:rsidP="0078620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22D6B" w:rsidRPr="00C14101" w14:paraId="292F77B6" w14:textId="77777777" w:rsidTr="00E65D2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A0B5EE" w14:textId="77777777" w:rsidR="00E22D6B" w:rsidRPr="00C14101" w:rsidRDefault="00E22D6B" w:rsidP="007862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770607F" w14:textId="77777777" w:rsidR="00E22D6B" w:rsidRPr="00C14101" w:rsidRDefault="00E22D6B" w:rsidP="0078620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22D6B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E22D6B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E22D6B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0D32DDB4" w14:textId="77777777" w:rsidR="00E22D6B" w:rsidRPr="00C14101" w:rsidRDefault="00E22D6B" w:rsidP="00786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36FF5A4" w14:textId="77777777" w:rsidR="00E22D6B" w:rsidRPr="00C14101" w:rsidRDefault="00E22D6B" w:rsidP="007862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5E8C926" w14:textId="77777777" w:rsidR="00786200" w:rsidRDefault="00E22D6B" w:rsidP="0078620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1D104095" w14:textId="7596D14F" w:rsidR="00BC121E" w:rsidRPr="00C14101" w:rsidRDefault="00C93F0A" w:rsidP="0078620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198F2304" w14:textId="77777777" w:rsidTr="00D62E6E">
        <w:tc>
          <w:tcPr>
            <w:tcW w:w="2269" w:type="dxa"/>
          </w:tcPr>
          <w:p w14:paraId="138A6834" w14:textId="77777777" w:rsidR="00D62E6E" w:rsidRPr="00D62E6E" w:rsidRDefault="00D62E6E" w:rsidP="0078620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FCC3EB9" w14:textId="184E3621" w:rsidR="00D62E6E" w:rsidRPr="00D62E6E" w:rsidRDefault="00DE259C" w:rsidP="0078620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E259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Komplet odczynników do genetycznej diagnostyki mikrobiologicznej w zakresie krwi, płynu mózgowo-rdzeniowego oraz materiału z dróg oddechowych (</w:t>
            </w:r>
            <w:proofErr w:type="spellStart"/>
            <w:r w:rsidRPr="00DE259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płwocina</w:t>
            </w:r>
            <w:proofErr w:type="spellEnd"/>
            <w:r w:rsidRPr="00DE259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, BAL) wraz z dzierżawą analizatora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22D6B" w:rsidRPr="00D62E6E" w14:paraId="0D13C3CE" w14:textId="77777777" w:rsidTr="00E65D25">
        <w:tc>
          <w:tcPr>
            <w:tcW w:w="2269" w:type="dxa"/>
          </w:tcPr>
          <w:p w14:paraId="233F01D5" w14:textId="77777777" w:rsidR="00E22D6B" w:rsidRPr="00D62E6E" w:rsidRDefault="00E22D6B" w:rsidP="0078620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33616C1" w14:textId="61877D61" w:rsidR="00E22D6B" w:rsidRPr="00D62E6E" w:rsidRDefault="00E22D6B" w:rsidP="0078620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22D6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F41E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  <w:r w:rsidRPr="00E22D6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</w:t>
            </w:r>
            <w:r w:rsidR="00DE259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</w:p>
        </w:tc>
      </w:tr>
    </w:tbl>
    <w:p w14:paraId="55D4BC76" w14:textId="77777777" w:rsidR="00786200" w:rsidRDefault="00E22D6B" w:rsidP="0078620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35DE8F28" w14:textId="77777777" w:rsidR="00DE259C" w:rsidRPr="00DE259C" w:rsidRDefault="00DE259C" w:rsidP="00DE259C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E259C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DE259C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POZNANIU,</w:t>
      </w:r>
      <w:r w:rsidRPr="00DE259C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DE259C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626B8F1" w14:textId="55DAB2EE" w:rsidR="00DE259C" w:rsidRPr="00DE259C" w:rsidRDefault="00DE259C" w:rsidP="00DE259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DE259C">
        <w:rPr>
          <w:rFonts w:ascii="Arial" w:eastAsia="Times New Roman" w:hAnsi="Arial" w:cs="Arial"/>
          <w:b/>
          <w:bCs/>
        </w:rPr>
        <w:object w:dxaOrig="1440" w:dyaOrig="1440" w14:anchorId="26C22B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Pr="00DE259C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DE259C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DE259C">
        <w:rPr>
          <w:rFonts w:ascii="Arial" w:eastAsia="Times New Roman" w:hAnsi="Arial" w:cs="Arial"/>
          <w:sz w:val="24"/>
          <w:szCs w:val="24"/>
          <w:lang w:eastAsia="pl-PL"/>
        </w:rPr>
        <w:t>. Dz.U. z 2023r. poz. 1689), z innym Wykonawcą, który złożył odrębną ofertę w niniejszym postępowaniu.</w:t>
      </w:r>
    </w:p>
    <w:p w14:paraId="0691C401" w14:textId="51A72369" w:rsidR="00DE259C" w:rsidRPr="00DE259C" w:rsidRDefault="00DE259C" w:rsidP="00DE259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E259C">
        <w:rPr>
          <w:rFonts w:ascii="Arial" w:eastAsia="Times New Roman" w:hAnsi="Arial" w:cs="Arial"/>
          <w:b/>
          <w:bCs/>
        </w:rPr>
        <w:object w:dxaOrig="1440" w:dyaOrig="1440" w14:anchorId="01F883A2">
          <v:shape id="_x0000_i1031" type="#_x0000_t75" style="width:452.75pt;height:17.3pt" o:ole="">
            <v:imagedata r:id="rId10" o:title=""/>
          </v:shape>
          <w:control r:id="rId11" w:name="OptionButton21" w:shapeid="_x0000_i1031"/>
        </w:object>
      </w:r>
      <w:r w:rsidRPr="00DE259C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DE259C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DE259C">
        <w:rPr>
          <w:rFonts w:ascii="Arial" w:eastAsia="Times New Roman" w:hAnsi="Arial" w:cs="Arial"/>
          <w:sz w:val="24"/>
          <w:szCs w:val="24"/>
          <w:lang w:eastAsia="pl-PL"/>
        </w:rPr>
        <w:t>. Dz.U. z 2023r. poz. 1689), z innym Wykonawcą, który złożył odrębną ofertę w niniejszym postępowaniu.</w:t>
      </w:r>
    </w:p>
    <w:p w14:paraId="35D56352" w14:textId="77777777" w:rsidR="00786200" w:rsidRDefault="00786200" w:rsidP="0078620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C8CC62B" w14:textId="5D4EDF32" w:rsidR="00BF69A4" w:rsidRPr="00C14101" w:rsidRDefault="00BF69A4" w:rsidP="0078620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5335657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B0829" w14:textId="77777777" w:rsidR="00BC121E" w:rsidRPr="00C14101" w:rsidRDefault="00BC121E" w:rsidP="00786200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4CAA3" w14:textId="77777777" w:rsidR="00BC121E" w:rsidRPr="00C14101" w:rsidRDefault="00BC121E" w:rsidP="00786200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E9C77" w14:textId="77777777" w:rsidR="00BC121E" w:rsidRPr="00C14101" w:rsidRDefault="00BC121E" w:rsidP="00786200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1B5771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32162" w14:textId="77777777" w:rsidR="00BC121E" w:rsidRPr="00C14101" w:rsidRDefault="00BC121E" w:rsidP="00786200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968D" w14:textId="77777777" w:rsidR="00BC121E" w:rsidRPr="00C14101" w:rsidRDefault="00BC121E" w:rsidP="00786200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072EB" w14:textId="77777777" w:rsidR="00BC121E" w:rsidRPr="00C14101" w:rsidRDefault="00BC121E" w:rsidP="00786200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F425A7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67F66" w14:textId="77777777" w:rsidR="00BC121E" w:rsidRPr="00C14101" w:rsidRDefault="00BC121E" w:rsidP="00786200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26849" w14:textId="77777777" w:rsidR="00BC121E" w:rsidRPr="00C14101" w:rsidRDefault="00BC121E" w:rsidP="00786200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9881" w14:textId="77777777" w:rsidR="00BC121E" w:rsidRPr="00C14101" w:rsidRDefault="00BC121E" w:rsidP="00786200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9CFA785" w14:textId="77777777" w:rsidR="00786200" w:rsidRDefault="00786200" w:rsidP="00786200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5F964E24" w14:textId="565018AE" w:rsidR="00BC121E" w:rsidRPr="00C14101" w:rsidRDefault="00BC121E" w:rsidP="00786200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440A81A" w14:textId="77777777" w:rsidR="00BC121E" w:rsidRDefault="00BC121E" w:rsidP="00786200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F7DABEF" w14:textId="77777777" w:rsidR="00067B62" w:rsidRPr="00067B62" w:rsidRDefault="00067B62" w:rsidP="00786200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7339DC64" w14:textId="77777777" w:rsidR="00067B62" w:rsidRPr="00C14101" w:rsidRDefault="00067B62" w:rsidP="00786200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5D0AD89" w14:textId="77777777" w:rsidTr="00620E37">
        <w:tc>
          <w:tcPr>
            <w:tcW w:w="2660" w:type="dxa"/>
          </w:tcPr>
          <w:p w14:paraId="0DC8F01A" w14:textId="77777777" w:rsidR="00BC121E" w:rsidRPr="00D62E6E" w:rsidRDefault="00BC121E" w:rsidP="0078620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0AFCE03" w14:textId="77777777" w:rsidR="00BC121E" w:rsidRPr="002D1740" w:rsidRDefault="00D62E6E" w:rsidP="0078620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237F4E9D" w14:textId="77777777" w:rsidR="00BC121E" w:rsidRPr="00844A96" w:rsidRDefault="00844A96" w:rsidP="00786200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65F7AAE2" w14:textId="77777777" w:rsidR="00BC121E" w:rsidRPr="00D62E6E" w:rsidRDefault="00BC121E" w:rsidP="0078620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96395BD" w14:textId="77777777" w:rsidR="00BC121E" w:rsidRPr="00C14101" w:rsidRDefault="00BC121E" w:rsidP="0078620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2C74543F" w14:textId="77777777" w:rsidR="00BC121E" w:rsidRPr="00844A96" w:rsidRDefault="00844A96" w:rsidP="0078620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22D6B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19E2089" w14:textId="77777777" w:rsidR="00106AC7" w:rsidRPr="00BC121E" w:rsidRDefault="00106AC7" w:rsidP="00786200">
      <w:pPr>
        <w:spacing w:after="0" w:line="240" w:lineRule="auto"/>
      </w:pPr>
    </w:p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E0EDC" w14:textId="77777777" w:rsidR="00E50B27" w:rsidRDefault="00E50B27">
      <w:r>
        <w:separator/>
      </w:r>
    </w:p>
  </w:endnote>
  <w:endnote w:type="continuationSeparator" w:id="0">
    <w:p w14:paraId="3F24D350" w14:textId="77777777" w:rsidR="00E50B27" w:rsidRDefault="00E50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FDC2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58CB2F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9432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B72E958" w14:textId="50D1EDF4" w:rsidR="009A4CD3" w:rsidRDefault="0078620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9876AA" wp14:editId="391E0C7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6125799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1AA3C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26EB73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48806" w14:textId="77777777" w:rsidR="00E22D6B" w:rsidRDefault="00E22D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B4A35" w14:textId="77777777" w:rsidR="00E50B27" w:rsidRDefault="00E50B27">
      <w:r>
        <w:separator/>
      </w:r>
    </w:p>
  </w:footnote>
  <w:footnote w:type="continuationSeparator" w:id="0">
    <w:p w14:paraId="7E13DA9D" w14:textId="77777777" w:rsidR="00E50B27" w:rsidRDefault="00E50B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2B625" w14:textId="77777777" w:rsidR="00E22D6B" w:rsidRDefault="00E22D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21D4B" w14:textId="77777777" w:rsidR="00E22D6B" w:rsidRDefault="00E22D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9F429" w14:textId="77777777" w:rsidR="00E22D6B" w:rsidRDefault="00E22D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33151100">
    <w:abstractNumId w:val="13"/>
  </w:num>
  <w:num w:numId="2" w16cid:durableId="104203645">
    <w:abstractNumId w:val="0"/>
  </w:num>
  <w:num w:numId="3" w16cid:durableId="781992546">
    <w:abstractNumId w:val="11"/>
  </w:num>
  <w:num w:numId="4" w16cid:durableId="1661345444">
    <w:abstractNumId w:val="8"/>
  </w:num>
  <w:num w:numId="5" w16cid:durableId="681472530">
    <w:abstractNumId w:val="7"/>
  </w:num>
  <w:num w:numId="6" w16cid:durableId="1693340980">
    <w:abstractNumId w:val="1"/>
  </w:num>
  <w:num w:numId="7" w16cid:durableId="1865822335">
    <w:abstractNumId w:val="6"/>
  </w:num>
  <w:num w:numId="8" w16cid:durableId="1142573952">
    <w:abstractNumId w:val="3"/>
  </w:num>
  <w:num w:numId="9" w16cid:durableId="892816768">
    <w:abstractNumId w:val="2"/>
  </w:num>
  <w:num w:numId="10" w16cid:durableId="2092577527">
    <w:abstractNumId w:val="5"/>
  </w:num>
  <w:num w:numId="11" w16cid:durableId="2102333323">
    <w:abstractNumId w:val="10"/>
  </w:num>
  <w:num w:numId="12" w16cid:durableId="1832600160">
    <w:abstractNumId w:val="4"/>
  </w:num>
  <w:num w:numId="13" w16cid:durableId="215972212">
    <w:abstractNumId w:val="9"/>
  </w:num>
  <w:num w:numId="14" w16cid:durableId="58792417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A3C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55318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5CD7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2A3C"/>
    <w:rsid w:val="00697D36"/>
    <w:rsid w:val="006B51E7"/>
    <w:rsid w:val="006D68D8"/>
    <w:rsid w:val="006E0FAA"/>
    <w:rsid w:val="0070113A"/>
    <w:rsid w:val="00734871"/>
    <w:rsid w:val="00736B31"/>
    <w:rsid w:val="00747C6F"/>
    <w:rsid w:val="00753DC1"/>
    <w:rsid w:val="00775E2B"/>
    <w:rsid w:val="007823E9"/>
    <w:rsid w:val="00786200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80768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DE259C"/>
    <w:rsid w:val="00E0229C"/>
    <w:rsid w:val="00E22D6B"/>
    <w:rsid w:val="00E37A20"/>
    <w:rsid w:val="00E50B27"/>
    <w:rsid w:val="00E9061B"/>
    <w:rsid w:val="00EB5766"/>
    <w:rsid w:val="00EC667E"/>
    <w:rsid w:val="00F41E36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BCAE54"/>
  <w15:chartTrackingRefBased/>
  <w15:docId w15:val="{0115CF5B-06D9-4419-A0B6-C88E50A88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287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4</cp:revision>
  <cp:lastPrinted>2010-01-07T09:39:00Z</cp:lastPrinted>
  <dcterms:created xsi:type="dcterms:W3CDTF">2025-06-04T11:26:00Z</dcterms:created>
  <dcterms:modified xsi:type="dcterms:W3CDTF">2026-01-23T07:40:00Z</dcterms:modified>
</cp:coreProperties>
</file>