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37E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7E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37E47">
        <w:rPr>
          <w:sz w:val="22"/>
          <w:szCs w:val="22"/>
        </w:rPr>
        <w:t>2026-01-23</w:t>
      </w:r>
    </w:p>
    <w:p w:rsidR="00537E47" w:rsidRPr="00537E47" w:rsidRDefault="00537E47" w:rsidP="00FB7F50">
      <w:pPr>
        <w:spacing w:after="40"/>
        <w:rPr>
          <w:b/>
          <w:bCs/>
          <w:sz w:val="22"/>
          <w:szCs w:val="22"/>
        </w:rPr>
      </w:pPr>
      <w:r w:rsidRPr="00537E47">
        <w:rPr>
          <w:b/>
          <w:bCs/>
          <w:sz w:val="22"/>
          <w:szCs w:val="22"/>
        </w:rPr>
        <w:t>Akademia Górniczo - Hutnicza</w:t>
      </w:r>
    </w:p>
    <w:p w:rsidR="00537E47" w:rsidRPr="00537E47" w:rsidRDefault="00537E47" w:rsidP="00FB7F50">
      <w:pPr>
        <w:spacing w:after="40"/>
        <w:rPr>
          <w:b/>
          <w:bCs/>
          <w:sz w:val="22"/>
          <w:szCs w:val="22"/>
        </w:rPr>
      </w:pPr>
      <w:r w:rsidRPr="00537E47">
        <w:rPr>
          <w:b/>
          <w:bCs/>
          <w:sz w:val="22"/>
          <w:szCs w:val="22"/>
        </w:rPr>
        <w:t>im. Stanisława Staszica w Krakowie</w:t>
      </w:r>
    </w:p>
    <w:p w:rsidR="00FB7F50" w:rsidRPr="002245BE" w:rsidRDefault="00537E47" w:rsidP="00FB7F50">
      <w:pPr>
        <w:spacing w:after="40"/>
        <w:rPr>
          <w:b/>
          <w:bCs/>
          <w:sz w:val="22"/>
          <w:szCs w:val="22"/>
        </w:rPr>
      </w:pPr>
      <w:r w:rsidRPr="00537E47">
        <w:rPr>
          <w:b/>
          <w:bCs/>
          <w:sz w:val="22"/>
          <w:szCs w:val="22"/>
        </w:rPr>
        <w:t>Dział Zamówień Publicznych</w:t>
      </w:r>
    </w:p>
    <w:p w:rsidR="00FB7F50" w:rsidRPr="002245BE" w:rsidRDefault="00537E47" w:rsidP="00FB7F50">
      <w:pPr>
        <w:rPr>
          <w:sz w:val="22"/>
          <w:szCs w:val="22"/>
        </w:rPr>
      </w:pPr>
      <w:r w:rsidRPr="00537E4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37E47">
        <w:rPr>
          <w:sz w:val="22"/>
          <w:szCs w:val="22"/>
        </w:rPr>
        <w:t>30</w:t>
      </w:r>
    </w:p>
    <w:p w:rsidR="00FB7F50" w:rsidRPr="002245BE" w:rsidRDefault="00537E47" w:rsidP="00FB7F50">
      <w:pPr>
        <w:rPr>
          <w:sz w:val="22"/>
          <w:szCs w:val="22"/>
        </w:rPr>
      </w:pPr>
      <w:r w:rsidRPr="00537E4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37E47">
        <w:rPr>
          <w:sz w:val="22"/>
          <w:szCs w:val="22"/>
        </w:rPr>
        <w:t>Kraków</w:t>
      </w:r>
      <w:bookmarkStart w:id="1" w:name="_GoBack"/>
      <w:bookmarkEnd w:id="1"/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37E47" w:rsidRPr="00607F9B" w:rsidTr="00F10E10">
        <w:trPr>
          <w:trHeight w:val="638"/>
        </w:trPr>
        <w:tc>
          <w:tcPr>
            <w:tcW w:w="959" w:type="dxa"/>
            <w:shd w:val="clear" w:color="auto" w:fill="auto"/>
          </w:tcPr>
          <w:p w:rsidR="00537E47" w:rsidRPr="00607F9B" w:rsidRDefault="00537E47" w:rsidP="00F10E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7E47" w:rsidRPr="00607F9B" w:rsidRDefault="00537E47" w:rsidP="00F10E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37E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7E47">
              <w:rPr>
                <w:b/>
                <w:bCs/>
                <w:sz w:val="22"/>
                <w:szCs w:val="22"/>
              </w:rPr>
              <w:t xml:space="preserve"> Dostawa sprzętu komputerowego dla CR - KC-DE-zp.272-711/25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7E47">
              <w:rPr>
                <w:b/>
                <w:sz w:val="22"/>
                <w:szCs w:val="22"/>
              </w:rPr>
              <w:t>KC-DE-zp.272-711/25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37E47" w:rsidTr="00F10E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37E47" w:rsidRPr="00D26ED6" w:rsidRDefault="00537E47" w:rsidP="00F10E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37E47">
              <w:rPr>
                <w:b/>
                <w:sz w:val="22"/>
                <w:szCs w:val="22"/>
              </w:rPr>
              <w:t>PROGRESS Systemy Komputerowe Sp. z o.o.</w:t>
            </w:r>
          </w:p>
          <w:p w:rsidR="00537E47" w:rsidRPr="009F0E5C" w:rsidRDefault="00537E47" w:rsidP="00F10E10">
            <w:pPr>
              <w:jc w:val="both"/>
              <w:rPr>
                <w:bCs/>
                <w:sz w:val="22"/>
                <w:szCs w:val="22"/>
              </w:rPr>
            </w:pPr>
            <w:r w:rsidRPr="00537E47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7E47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37E47" w:rsidRPr="009F0E5C" w:rsidRDefault="00537E47" w:rsidP="00F10E10">
            <w:pPr>
              <w:jc w:val="both"/>
              <w:rPr>
                <w:bCs/>
                <w:sz w:val="22"/>
                <w:szCs w:val="22"/>
              </w:rPr>
            </w:pPr>
            <w:r w:rsidRPr="00537E47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7E47">
              <w:rPr>
                <w:bCs/>
                <w:sz w:val="22"/>
                <w:szCs w:val="22"/>
              </w:rPr>
              <w:t>Kraków</w:t>
            </w:r>
          </w:p>
          <w:p w:rsidR="00537E47" w:rsidRPr="00D26ED6" w:rsidRDefault="00537E47" w:rsidP="00F10E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37E47">
              <w:rPr>
                <w:b/>
                <w:sz w:val="22"/>
                <w:szCs w:val="22"/>
              </w:rPr>
              <w:t>55 965.00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37E47" w:rsidRDefault="00537E47" w:rsidP="00F10E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1842"/>
        <w:gridCol w:w="2552"/>
      </w:tblGrid>
      <w:tr w:rsidR="00E80895" w:rsidRPr="008567C7" w:rsidTr="00E80895">
        <w:trPr>
          <w:trHeight w:val="510"/>
        </w:trPr>
        <w:tc>
          <w:tcPr>
            <w:tcW w:w="709" w:type="dxa"/>
            <w:vAlign w:val="center"/>
          </w:tcPr>
          <w:p w:rsidR="00E80895" w:rsidRPr="008567C7" w:rsidRDefault="00E808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E80895" w:rsidRPr="008567C7" w:rsidRDefault="00E808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80895" w:rsidRPr="008567C7" w:rsidRDefault="00E808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E80895" w:rsidRPr="008567C7" w:rsidRDefault="00E8089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552" w:type="dxa"/>
            <w:vAlign w:val="center"/>
          </w:tcPr>
          <w:p w:rsidR="00E80895" w:rsidRPr="008567C7" w:rsidRDefault="00E8089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80895" w:rsidRPr="008567C7" w:rsidTr="00E80895">
        <w:tc>
          <w:tcPr>
            <w:tcW w:w="709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E80895" w:rsidRPr="002B6761" w:rsidRDefault="00E80895" w:rsidP="00F10E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E80895" w:rsidRPr="008567C7" w:rsidRDefault="00E80895" w:rsidP="00F10E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0895" w:rsidRPr="001B7815" w:rsidRDefault="00E80895" w:rsidP="00F10E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80895" w:rsidRPr="008567C7" w:rsidTr="00E80895">
        <w:tc>
          <w:tcPr>
            <w:tcW w:w="709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E80895" w:rsidRPr="002B6761" w:rsidRDefault="00E80895" w:rsidP="00F10E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E80895" w:rsidRPr="008567C7" w:rsidRDefault="00E80895" w:rsidP="00F10E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0895" w:rsidRPr="001B7815" w:rsidRDefault="00E80895" w:rsidP="00F10E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701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59,02</w:t>
            </w:r>
          </w:p>
        </w:tc>
        <w:tc>
          <w:tcPr>
            <w:tcW w:w="184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99,02</w:t>
            </w:r>
          </w:p>
        </w:tc>
      </w:tr>
      <w:tr w:rsidR="00E80895" w:rsidRPr="008567C7" w:rsidTr="00E80895">
        <w:tc>
          <w:tcPr>
            <w:tcW w:w="709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E80895" w:rsidRPr="002B6761" w:rsidRDefault="00E80895" w:rsidP="00F10E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E80895" w:rsidRPr="008567C7" w:rsidRDefault="00E80895" w:rsidP="00F10E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E80895" w:rsidRPr="001B7815" w:rsidRDefault="00E80895" w:rsidP="00F10E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701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47,89</w:t>
            </w:r>
          </w:p>
        </w:tc>
        <w:tc>
          <w:tcPr>
            <w:tcW w:w="184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87,89</w:t>
            </w:r>
          </w:p>
        </w:tc>
      </w:tr>
      <w:tr w:rsidR="00E80895" w:rsidRPr="008567C7" w:rsidTr="00E80895">
        <w:tc>
          <w:tcPr>
            <w:tcW w:w="709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:rsidR="00E80895" w:rsidRPr="002B6761" w:rsidRDefault="00E80895" w:rsidP="00F10E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37E47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E80895" w:rsidRPr="008567C7" w:rsidRDefault="00E80895" w:rsidP="00F10E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80895" w:rsidRPr="001B7815" w:rsidRDefault="00E80895" w:rsidP="00F10E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37E47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701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44,47</w:t>
            </w:r>
          </w:p>
        </w:tc>
        <w:tc>
          <w:tcPr>
            <w:tcW w:w="184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E80895" w:rsidRPr="008567C7" w:rsidRDefault="00E80895" w:rsidP="00F10E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7E47">
              <w:rPr>
                <w:rFonts w:ascii="Times New Roman" w:hAnsi="Times New Roman" w:cs="Times New Roman"/>
                <w:sz w:val="18"/>
                <w:szCs w:val="18"/>
              </w:rPr>
              <w:t xml:space="preserve">  84,47</w:t>
            </w:r>
          </w:p>
        </w:tc>
      </w:tr>
    </w:tbl>
    <w:p w:rsidR="00E85D70" w:rsidRDefault="00E85D70" w:rsidP="00E80895">
      <w:pPr>
        <w:spacing w:before="120"/>
        <w:ind w:firstLine="709"/>
        <w:jc w:val="both"/>
        <w:rPr>
          <w:color w:val="000000"/>
        </w:rPr>
      </w:pPr>
    </w:p>
    <w:bookmarkEnd w:id="0"/>
    <w:sectPr w:rsidR="00E85D7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7F89" w:rsidRDefault="00827F89">
      <w:r>
        <w:separator/>
      </w:r>
    </w:p>
  </w:endnote>
  <w:endnote w:type="continuationSeparator" w:id="0">
    <w:p w:rsidR="00827F89" w:rsidRDefault="0082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7F89" w:rsidRDefault="00827F89">
      <w:r>
        <w:separator/>
      </w:r>
    </w:p>
  </w:footnote>
  <w:footnote w:type="continuationSeparator" w:id="0">
    <w:p w:rsidR="00827F89" w:rsidRDefault="00827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F8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7E47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7F8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0895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8B3ED-7A70-4DB3-B43D-7993A7BF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2026-01-23T13:41:00Z</dcterms:created>
  <dcterms:modified xsi:type="dcterms:W3CDTF">2026-01-23T13:41:00Z</dcterms:modified>
</cp:coreProperties>
</file>