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3F49F" w14:textId="2D18ECD2" w:rsidR="00930A96" w:rsidRPr="00AD45A9" w:rsidRDefault="00FD2C22" w:rsidP="00783766">
      <w:pPr>
        <w:spacing w:after="120"/>
        <w:jc w:val="right"/>
        <w:rPr>
          <w:rFonts w:ascii="Arial" w:hAnsi="Arial" w:cs="Arial"/>
          <w:sz w:val="24"/>
          <w:szCs w:val="24"/>
        </w:rPr>
      </w:pPr>
      <w:r w:rsidRPr="00FD2C22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FD2C22">
        <w:rPr>
          <w:rFonts w:ascii="Arial" w:hAnsi="Arial" w:cs="Arial"/>
          <w:sz w:val="24"/>
          <w:szCs w:val="24"/>
        </w:rPr>
        <w:t>2025-</w:t>
      </w:r>
      <w:r w:rsidR="00FC641C">
        <w:rPr>
          <w:rFonts w:ascii="Arial" w:hAnsi="Arial" w:cs="Arial"/>
          <w:sz w:val="24"/>
          <w:szCs w:val="24"/>
        </w:rPr>
        <w:t>01-</w:t>
      </w:r>
      <w:r w:rsidR="002A31AF">
        <w:rPr>
          <w:rFonts w:ascii="Arial" w:hAnsi="Arial" w:cs="Arial"/>
          <w:sz w:val="24"/>
          <w:szCs w:val="24"/>
        </w:rPr>
        <w:t>23</w:t>
      </w:r>
    </w:p>
    <w:p w14:paraId="0ABC4AF0" w14:textId="77777777" w:rsidR="00930A96" w:rsidRPr="00AD45A9" w:rsidRDefault="00FD2C22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D2C22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4937E20" w14:textId="77777777" w:rsidR="00930A96" w:rsidRPr="00AD45A9" w:rsidRDefault="00FD2C22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FD2C22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FD2C22">
        <w:rPr>
          <w:rFonts w:ascii="Arial" w:hAnsi="Arial" w:cs="Arial"/>
          <w:sz w:val="24"/>
          <w:szCs w:val="24"/>
        </w:rPr>
        <w:t>66</w:t>
      </w:r>
    </w:p>
    <w:p w14:paraId="595A8085" w14:textId="77777777" w:rsidR="00930A96" w:rsidRPr="00AD45A9" w:rsidRDefault="00FD2C22" w:rsidP="00930A96">
      <w:pPr>
        <w:rPr>
          <w:rFonts w:ascii="Arial" w:hAnsi="Arial" w:cs="Arial"/>
          <w:sz w:val="24"/>
          <w:szCs w:val="24"/>
        </w:rPr>
      </w:pPr>
      <w:r w:rsidRPr="00FD2C22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FD2C22">
        <w:rPr>
          <w:rFonts w:ascii="Arial" w:hAnsi="Arial" w:cs="Arial"/>
          <w:sz w:val="24"/>
          <w:szCs w:val="24"/>
        </w:rPr>
        <w:t>Kraków</w:t>
      </w:r>
    </w:p>
    <w:p w14:paraId="00014191" w14:textId="77777777" w:rsidR="00930A96" w:rsidRPr="00AD45A9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B3D0395" w14:textId="6AA7F64B" w:rsidR="00930A96" w:rsidRDefault="00930A96" w:rsidP="00783766">
      <w:pPr>
        <w:spacing w:after="12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48A07DDA" w14:textId="23999BBE" w:rsidR="00C27825" w:rsidRPr="00AD45A9" w:rsidRDefault="00C27825" w:rsidP="00783766">
      <w:pPr>
        <w:jc w:val="both"/>
        <w:rPr>
          <w:bCs/>
          <w:sz w:val="18"/>
          <w:szCs w:val="18"/>
        </w:rPr>
      </w:pPr>
      <w:r w:rsidRPr="00EF109E">
        <w:rPr>
          <w:rFonts w:ascii="Arial" w:hAnsi="Arial" w:cs="Arial"/>
          <w:bCs/>
          <w:sz w:val="18"/>
          <w:szCs w:val="18"/>
        </w:rPr>
        <w:t xml:space="preserve">DZP-271-65/25 – </w:t>
      </w:r>
      <w:r w:rsidR="002A31AF">
        <w:rPr>
          <w:rFonts w:ascii="Arial" w:hAnsi="Arial" w:cs="Arial"/>
          <w:bCs/>
          <w:sz w:val="18"/>
          <w:szCs w:val="18"/>
        </w:rPr>
        <w:t>5</w:t>
      </w:r>
      <w:r w:rsidR="00340C7C">
        <w:rPr>
          <w:rFonts w:ascii="Arial" w:hAnsi="Arial" w:cs="Arial"/>
          <w:bCs/>
          <w:sz w:val="18"/>
          <w:szCs w:val="18"/>
        </w:rPr>
        <w:t>7</w:t>
      </w:r>
      <w:r w:rsidRPr="00EF109E">
        <w:rPr>
          <w:rFonts w:ascii="Arial" w:hAnsi="Arial" w:cs="Arial"/>
          <w:bCs/>
          <w:sz w:val="18"/>
          <w:szCs w:val="18"/>
        </w:rPr>
        <w:t>.MM</w:t>
      </w:r>
    </w:p>
    <w:p w14:paraId="7EBF55E6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D4F6067" w14:textId="77777777" w:rsidR="00930A96" w:rsidRPr="00152970" w:rsidRDefault="00930A96" w:rsidP="00783766">
      <w:pPr>
        <w:tabs>
          <w:tab w:val="left" w:pos="708"/>
          <w:tab w:val="center" w:pos="4536"/>
          <w:tab w:val="right" w:pos="9072"/>
        </w:tabs>
        <w:spacing w:after="36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91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D26930" w:rsidRPr="009432A1" w14:paraId="6B1B8455" w14:textId="77777777" w:rsidTr="00D26930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FBE1AEA" w14:textId="77777777" w:rsidR="00D26930" w:rsidRPr="00CF7835" w:rsidRDefault="00D26930" w:rsidP="006E1E9B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B73F2EC" w14:textId="77777777" w:rsidR="00930A96" w:rsidRPr="00554D72" w:rsidRDefault="00930A96" w:rsidP="00783766">
      <w:pPr>
        <w:pStyle w:val="Nagwek1"/>
        <w:spacing w:before="0" w:after="120"/>
        <w:rPr>
          <w:rFonts w:cs="Arial"/>
          <w:sz w:val="24"/>
          <w:szCs w:val="24"/>
        </w:rPr>
      </w:pPr>
    </w:p>
    <w:p w14:paraId="6A3B186E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195A82D0" w14:textId="77777777" w:rsidTr="00E03B3C">
        <w:tc>
          <w:tcPr>
            <w:tcW w:w="2269" w:type="dxa"/>
            <w:shd w:val="clear" w:color="auto" w:fill="auto"/>
          </w:tcPr>
          <w:p w14:paraId="782525D9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429F9A2" w14:textId="77777777" w:rsidR="00930A96" w:rsidRPr="004E4B64" w:rsidRDefault="00FD2C22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D2C22">
              <w:rPr>
                <w:rFonts w:ascii="Arial" w:hAnsi="Arial" w:cs="Arial"/>
                <w:bCs/>
                <w:sz w:val="24"/>
                <w:szCs w:val="24"/>
              </w:rPr>
              <w:t>Zapory Sieciowe HA wraz z modułami i licencjami, moduły, oprogramowanie  zwiększające ochronę poczty e-mail oraz System Kopii Zapasowych  wraz z systemem (pozwalającym na wykorzystanie chmury jako środowiska produkcyjnego w sytuacji, gdy podstawowe środowisko staje się niedostępne)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D2C22" w:rsidRPr="004E4B64" w14:paraId="07A87CF7" w14:textId="77777777" w:rsidTr="00EE43FC">
        <w:tc>
          <w:tcPr>
            <w:tcW w:w="2269" w:type="dxa"/>
            <w:shd w:val="clear" w:color="auto" w:fill="auto"/>
          </w:tcPr>
          <w:p w14:paraId="40591990" w14:textId="77777777" w:rsidR="00FD2C22" w:rsidRPr="004E4B64" w:rsidRDefault="00FD2C22" w:rsidP="00EE43F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5368566" w14:textId="77777777" w:rsidR="00FD2C22" w:rsidRPr="004E4B64" w:rsidRDefault="00FD2C22" w:rsidP="00EE43F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D2C22">
              <w:rPr>
                <w:rFonts w:ascii="Arial" w:hAnsi="Arial" w:cs="Arial"/>
                <w:bCs/>
                <w:sz w:val="24"/>
                <w:szCs w:val="24"/>
              </w:rPr>
              <w:t>DZP-271-65/25</w:t>
            </w:r>
          </w:p>
        </w:tc>
      </w:tr>
    </w:tbl>
    <w:p w14:paraId="478979FB" w14:textId="77777777" w:rsidR="009769CA" w:rsidRDefault="009769CA" w:rsidP="009769CA">
      <w:pPr>
        <w:tabs>
          <w:tab w:val="left" w:pos="708"/>
          <w:tab w:val="center" w:pos="4536"/>
          <w:tab w:val="right" w:pos="9072"/>
        </w:tabs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Inwestycja:</w:t>
      </w:r>
      <w:r>
        <w:rPr>
          <w:rFonts w:ascii="Arial" w:hAnsi="Arial" w:cs="Arial"/>
          <w:sz w:val="24"/>
          <w:szCs w:val="24"/>
        </w:rPr>
        <w:t xml:space="preserve"> D1.1.2 przyspieszenie procesów transformacji cyfrowej ochrony zdrowia poprzez dalszy rozwój usług cyfrowych w ochronie zdrowia w ramach projektu. </w:t>
      </w:r>
    </w:p>
    <w:p w14:paraId="00196F2D" w14:textId="77777777" w:rsidR="009769CA" w:rsidRDefault="009769CA" w:rsidP="009769CA">
      <w:pPr>
        <w:tabs>
          <w:tab w:val="left" w:pos="708"/>
          <w:tab w:val="center" w:pos="4536"/>
          <w:tab w:val="right" w:pos="907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Projekt:</w:t>
      </w:r>
      <w:r>
        <w:rPr>
          <w:rFonts w:ascii="Arial" w:hAnsi="Arial" w:cs="Arial"/>
          <w:sz w:val="24"/>
          <w:szCs w:val="24"/>
        </w:rPr>
        <w:t xml:space="preserve"> Przyspieszenie procesów transformacji cyfrowej ochrony zdrowia w Szpitalu Specjalistycznym im. Stefana Żeromskiego SPZOZ w Krakowie. </w:t>
      </w:r>
    </w:p>
    <w:p w14:paraId="6ACAAE6B" w14:textId="77777777" w:rsidR="009769CA" w:rsidRDefault="009769CA" w:rsidP="009769CA">
      <w:pPr>
        <w:tabs>
          <w:tab w:val="left" w:pos="708"/>
          <w:tab w:val="center" w:pos="4536"/>
          <w:tab w:val="right" w:pos="9072"/>
        </w:tabs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Zadanie:</w:t>
      </w:r>
      <w:r>
        <w:rPr>
          <w:rFonts w:ascii="Arial" w:hAnsi="Arial" w:cs="Arial"/>
          <w:sz w:val="24"/>
          <w:szCs w:val="24"/>
        </w:rPr>
        <w:t xml:space="preserve"> Zwiększenie poziomu cyberbezpieczeństwa w Szpitalu</w:t>
      </w:r>
    </w:p>
    <w:p w14:paraId="73F1CFF9" w14:textId="77777777" w:rsidR="00D26930" w:rsidRPr="00BB547B" w:rsidRDefault="00D26930" w:rsidP="00D2693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 xml:space="preserve">Zamawiający, działając na podstawie art. 222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Pr="00F066F3">
        <w:rPr>
          <w:rFonts w:ascii="Arial" w:hAnsi="Arial" w:cs="Arial"/>
          <w:sz w:val="24"/>
          <w:szCs w:val="24"/>
        </w:rPr>
        <w:t>(t.j. Dz. U. z 2024 r. poz. 1320 z późn. zm.)</w:t>
      </w:r>
      <w:r w:rsidRPr="00BB547B">
        <w:rPr>
          <w:rFonts w:ascii="Arial" w:hAnsi="Arial" w:cs="Arial"/>
          <w:sz w:val="24"/>
          <w:szCs w:val="24"/>
        </w:rPr>
        <w:t xml:space="preserve"> udostępnia informację z otwarcia ofert.</w:t>
      </w:r>
    </w:p>
    <w:p w14:paraId="1EC48BD4" w14:textId="77777777" w:rsidR="00D26930" w:rsidRPr="00BB547B" w:rsidRDefault="00D26930" w:rsidP="00D26930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 xml:space="preserve">Podczas otwarcia ofert, mającego miejsce w dniu </w:t>
      </w:r>
      <w:r w:rsidRPr="005F1DB4">
        <w:rPr>
          <w:rFonts w:ascii="Arial" w:hAnsi="Arial" w:cs="Arial"/>
          <w:b/>
          <w:bCs/>
          <w:sz w:val="24"/>
          <w:szCs w:val="24"/>
        </w:rPr>
        <w:t>23/01/2026</w:t>
      </w:r>
      <w:r w:rsidRPr="00BB547B">
        <w:rPr>
          <w:rFonts w:ascii="Arial" w:hAnsi="Arial" w:cs="Arial"/>
          <w:sz w:val="24"/>
          <w:szCs w:val="24"/>
        </w:rPr>
        <w:t xml:space="preserve"> o godz. </w:t>
      </w:r>
      <w:r w:rsidRPr="005F1DB4">
        <w:rPr>
          <w:rFonts w:ascii="Arial" w:hAnsi="Arial" w:cs="Arial"/>
          <w:b/>
          <w:bCs/>
          <w:sz w:val="24"/>
          <w:szCs w:val="24"/>
        </w:rPr>
        <w:t>13:30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D26930" w:rsidRPr="00BB547B" w14:paraId="3FEF450C" w14:textId="77777777" w:rsidTr="006E1E9B">
        <w:tc>
          <w:tcPr>
            <w:tcW w:w="1276" w:type="dxa"/>
            <w:shd w:val="clear" w:color="auto" w:fill="F2F2F2"/>
            <w:vAlign w:val="center"/>
          </w:tcPr>
          <w:p w14:paraId="75350DF8" w14:textId="77777777" w:rsidR="00D26930" w:rsidRPr="00986737" w:rsidRDefault="00D26930" w:rsidP="006E1E9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F65C7A7" w14:textId="77777777" w:rsidR="00D26930" w:rsidRPr="00986737" w:rsidRDefault="00D26930" w:rsidP="006E1E9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EA8FC27" w14:textId="77777777" w:rsidR="00D26930" w:rsidRPr="00986737" w:rsidRDefault="00D26930" w:rsidP="006E1E9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3DE3DA2" w14:textId="77777777" w:rsidR="00D26930" w:rsidRPr="00986737" w:rsidRDefault="00D26930" w:rsidP="006E1E9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26930" w:rsidRPr="00BB547B" w14:paraId="7A9B9718" w14:textId="77777777" w:rsidTr="006E1E9B">
        <w:tc>
          <w:tcPr>
            <w:tcW w:w="1276" w:type="dxa"/>
            <w:shd w:val="clear" w:color="auto" w:fill="auto"/>
            <w:vAlign w:val="center"/>
          </w:tcPr>
          <w:p w14:paraId="5938A4FD" w14:textId="77777777" w:rsidR="00D26930" w:rsidRPr="00986737" w:rsidRDefault="00D26930" w:rsidP="006E1E9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6F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1E709F" w14:textId="77777777" w:rsidR="00D26930" w:rsidRPr="00986737" w:rsidRDefault="00D26930" w:rsidP="006E1E9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6F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3D3877C" w14:textId="3ECA101F" w:rsidR="00D26930" w:rsidRPr="00986737" w:rsidRDefault="005F1DB4" w:rsidP="006E1E9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STORIO </w:t>
            </w:r>
            <w:r w:rsidR="00D26930" w:rsidRPr="00F066F3">
              <w:rPr>
                <w:rFonts w:ascii="Arial" w:hAnsi="Arial" w:cs="Arial"/>
                <w:sz w:val="24"/>
                <w:szCs w:val="24"/>
              </w:rPr>
              <w:t xml:space="preserve">Spółka z ograniczoną odpowiedzialnością </w:t>
            </w:r>
            <w:r w:rsidR="00B16D71">
              <w:rPr>
                <w:rFonts w:ascii="Arial" w:hAnsi="Arial" w:cs="Arial"/>
                <w:sz w:val="24"/>
                <w:szCs w:val="24"/>
              </w:rPr>
              <w:t>S</w:t>
            </w:r>
            <w:r w:rsidR="00D26930" w:rsidRPr="00F066F3">
              <w:rPr>
                <w:rFonts w:ascii="Arial" w:hAnsi="Arial" w:cs="Arial"/>
                <w:sz w:val="24"/>
                <w:szCs w:val="24"/>
              </w:rPr>
              <w:t>p</w:t>
            </w:r>
            <w:r w:rsidR="00B16D71">
              <w:rPr>
                <w:rFonts w:ascii="Arial" w:hAnsi="Arial" w:cs="Arial"/>
                <w:sz w:val="24"/>
                <w:szCs w:val="24"/>
              </w:rPr>
              <w:t xml:space="preserve">ółka </w:t>
            </w:r>
            <w:r w:rsidR="00D26930" w:rsidRPr="00F066F3">
              <w:rPr>
                <w:rFonts w:ascii="Arial" w:hAnsi="Arial" w:cs="Arial"/>
                <w:sz w:val="24"/>
                <w:szCs w:val="24"/>
              </w:rPr>
              <w:t>k</w:t>
            </w:r>
            <w:r w:rsidR="00B16D71">
              <w:rPr>
                <w:rFonts w:ascii="Arial" w:hAnsi="Arial" w:cs="Arial"/>
                <w:sz w:val="24"/>
                <w:szCs w:val="24"/>
              </w:rPr>
              <w:t>omandytowa</w:t>
            </w:r>
          </w:p>
          <w:p w14:paraId="2501867A" w14:textId="77777777" w:rsidR="00D26930" w:rsidRPr="00986737" w:rsidRDefault="00D26930" w:rsidP="006E1E9B">
            <w:pPr>
              <w:rPr>
                <w:rFonts w:ascii="Arial" w:hAnsi="Arial" w:cs="Arial"/>
                <w:sz w:val="24"/>
                <w:szCs w:val="24"/>
              </w:rPr>
            </w:pPr>
            <w:r w:rsidRPr="00F066F3">
              <w:rPr>
                <w:rFonts w:ascii="Arial" w:hAnsi="Arial" w:cs="Arial"/>
                <w:sz w:val="24"/>
                <w:szCs w:val="24"/>
              </w:rPr>
              <w:lastRenderedPageBreak/>
              <w:t>Reformacka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066F3">
              <w:rPr>
                <w:rFonts w:ascii="Arial" w:hAnsi="Arial" w:cs="Arial"/>
                <w:sz w:val="24"/>
                <w:szCs w:val="24"/>
              </w:rPr>
              <w:t>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690B569" w14:textId="77777777" w:rsidR="00D26930" w:rsidRPr="00986737" w:rsidRDefault="00D26930" w:rsidP="006E1E9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6F3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066F3">
              <w:rPr>
                <w:rFonts w:ascii="Arial" w:hAnsi="Arial" w:cs="Arial"/>
                <w:sz w:val="24"/>
                <w:szCs w:val="24"/>
              </w:rPr>
              <w:t>Wieliczka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8C54BD" w14:textId="77777777" w:rsidR="00D26930" w:rsidRPr="00986737" w:rsidRDefault="00D26930" w:rsidP="006E1E9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6F3">
              <w:rPr>
                <w:rFonts w:ascii="Arial" w:hAnsi="Arial" w:cs="Arial"/>
                <w:sz w:val="24"/>
                <w:szCs w:val="24"/>
              </w:rPr>
              <w:lastRenderedPageBreak/>
              <w:t>1 047 787.80 zł</w:t>
            </w:r>
          </w:p>
        </w:tc>
      </w:tr>
      <w:tr w:rsidR="00D26930" w:rsidRPr="00BB547B" w14:paraId="0517D7C6" w14:textId="77777777" w:rsidTr="006E1E9B">
        <w:tc>
          <w:tcPr>
            <w:tcW w:w="1276" w:type="dxa"/>
            <w:shd w:val="clear" w:color="auto" w:fill="auto"/>
            <w:vAlign w:val="center"/>
          </w:tcPr>
          <w:p w14:paraId="3E007C04" w14:textId="77777777" w:rsidR="00D26930" w:rsidRPr="00986737" w:rsidRDefault="00D26930" w:rsidP="006E1E9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6F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A26884" w14:textId="77777777" w:rsidR="00D26930" w:rsidRPr="00986737" w:rsidRDefault="00D26930" w:rsidP="006E1E9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6F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890593B" w14:textId="4EC0D3D2" w:rsidR="00D26930" w:rsidRPr="00986737" w:rsidRDefault="005F1DB4" w:rsidP="006E1E9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STORIO </w:t>
            </w:r>
            <w:r w:rsidR="00D26930" w:rsidRPr="00F066F3">
              <w:rPr>
                <w:rFonts w:ascii="Arial" w:hAnsi="Arial" w:cs="Arial"/>
                <w:sz w:val="24"/>
                <w:szCs w:val="24"/>
              </w:rPr>
              <w:t xml:space="preserve">Spółka z ograniczoną odpowiedzialnością </w:t>
            </w:r>
            <w:r w:rsidR="00B16D71" w:rsidRPr="00B16D71">
              <w:rPr>
                <w:rFonts w:ascii="Arial" w:hAnsi="Arial" w:cs="Arial"/>
                <w:sz w:val="24"/>
                <w:szCs w:val="24"/>
              </w:rPr>
              <w:t>Spółka komandytowa</w:t>
            </w:r>
          </w:p>
          <w:p w14:paraId="54BC1EFF" w14:textId="77777777" w:rsidR="00D26930" w:rsidRPr="00986737" w:rsidRDefault="00D26930" w:rsidP="006E1E9B">
            <w:pPr>
              <w:rPr>
                <w:rFonts w:ascii="Arial" w:hAnsi="Arial" w:cs="Arial"/>
                <w:sz w:val="24"/>
                <w:szCs w:val="24"/>
              </w:rPr>
            </w:pPr>
            <w:r w:rsidRPr="00F066F3">
              <w:rPr>
                <w:rFonts w:ascii="Arial" w:hAnsi="Arial" w:cs="Arial"/>
                <w:sz w:val="24"/>
                <w:szCs w:val="24"/>
              </w:rPr>
              <w:t>Reformacka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066F3">
              <w:rPr>
                <w:rFonts w:ascii="Arial" w:hAnsi="Arial" w:cs="Arial"/>
                <w:sz w:val="24"/>
                <w:szCs w:val="24"/>
              </w:rPr>
              <w:t>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FFE1280" w14:textId="77777777" w:rsidR="00D26930" w:rsidRPr="00986737" w:rsidRDefault="00D26930" w:rsidP="006E1E9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6F3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066F3">
              <w:rPr>
                <w:rFonts w:ascii="Arial" w:hAnsi="Arial" w:cs="Arial"/>
                <w:sz w:val="24"/>
                <w:szCs w:val="24"/>
              </w:rPr>
              <w:t>Wieliczka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118879F" w14:textId="77777777" w:rsidR="00D26930" w:rsidRPr="00986737" w:rsidRDefault="00D26930" w:rsidP="006E1E9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6F3">
              <w:rPr>
                <w:rFonts w:ascii="Arial" w:hAnsi="Arial" w:cs="Arial"/>
                <w:sz w:val="24"/>
                <w:szCs w:val="24"/>
              </w:rPr>
              <w:t>294 650.26 zł</w:t>
            </w:r>
          </w:p>
        </w:tc>
      </w:tr>
    </w:tbl>
    <w:p w14:paraId="6CFB7953" w14:textId="77777777" w:rsidR="00D26930" w:rsidRDefault="00D26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36A03532" w14:textId="77777777" w:rsidR="00D26930" w:rsidRDefault="00D26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46A98904" w14:textId="066A49DC" w:rsidR="005C093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4341E227" w14:textId="77777777" w:rsidR="00FC641C" w:rsidRPr="00FC641C" w:rsidRDefault="00FC641C" w:rsidP="00783766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FC641C">
        <w:rPr>
          <w:rFonts w:ascii="Arial" w:hAnsi="Arial" w:cs="Arial"/>
          <w:i/>
          <w:szCs w:val="24"/>
        </w:rPr>
        <w:t>Dyrektor Szpitala</w:t>
      </w:r>
    </w:p>
    <w:p w14:paraId="7576018E" w14:textId="518DD9F1" w:rsidR="002B4099" w:rsidRPr="0022485D" w:rsidRDefault="00FC641C" w:rsidP="00783766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FC641C">
        <w:rPr>
          <w:rFonts w:ascii="Arial" w:hAnsi="Arial" w:cs="Arial"/>
          <w:i/>
          <w:szCs w:val="24"/>
        </w:rPr>
        <w:t xml:space="preserve">  dr n. o zdr. Jacek Żak</w:t>
      </w:r>
    </w:p>
    <w:sectPr w:rsidR="002B4099" w:rsidRPr="0022485D" w:rsidSect="00930A9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D4CFA9" w14:textId="77777777" w:rsidR="00952449" w:rsidRDefault="00952449">
      <w:r>
        <w:separator/>
      </w:r>
    </w:p>
  </w:endnote>
  <w:endnote w:type="continuationSeparator" w:id="0">
    <w:p w14:paraId="496BBA05" w14:textId="77777777" w:rsidR="00952449" w:rsidRDefault="00952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F613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61D27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0DA65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E5757BE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508E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027ED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C82B62" w14:textId="77777777" w:rsidR="00EF1037" w:rsidRDefault="00EF1037">
    <w:pPr>
      <w:pStyle w:val="Stopka"/>
      <w:tabs>
        <w:tab w:val="clear" w:pos="4536"/>
        <w:tab w:val="left" w:pos="6237"/>
      </w:tabs>
    </w:pPr>
  </w:p>
  <w:p w14:paraId="59353A6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FACCE8" w14:textId="77777777" w:rsidR="00952449" w:rsidRDefault="00952449">
      <w:r>
        <w:separator/>
      </w:r>
    </w:p>
  </w:footnote>
  <w:footnote w:type="continuationSeparator" w:id="0">
    <w:p w14:paraId="3552CBB9" w14:textId="77777777" w:rsidR="00952449" w:rsidRDefault="009524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0E740" w14:textId="1B7D3EEC" w:rsidR="00FD2C22" w:rsidRDefault="004874E1">
    <w:pPr>
      <w:pStyle w:val="Nagwek"/>
    </w:pPr>
    <w:r>
      <w:rPr>
        <w:noProof/>
      </w:rPr>
      <w:drawing>
        <wp:inline distT="0" distB="0" distL="0" distR="0" wp14:anchorId="5DF17218" wp14:editId="17EDDE7E">
          <wp:extent cx="5759450" cy="5842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84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38F"/>
    <w:rsid w:val="00057D02"/>
    <w:rsid w:val="000613E0"/>
    <w:rsid w:val="00120745"/>
    <w:rsid w:val="00145810"/>
    <w:rsid w:val="00170508"/>
    <w:rsid w:val="001A571A"/>
    <w:rsid w:val="001B0091"/>
    <w:rsid w:val="0022485D"/>
    <w:rsid w:val="002A31AF"/>
    <w:rsid w:val="002B1C74"/>
    <w:rsid w:val="002B4099"/>
    <w:rsid w:val="002D79BB"/>
    <w:rsid w:val="00340C7C"/>
    <w:rsid w:val="00384EFD"/>
    <w:rsid w:val="003A3DD1"/>
    <w:rsid w:val="003F1418"/>
    <w:rsid w:val="004222DA"/>
    <w:rsid w:val="00453E59"/>
    <w:rsid w:val="00460DC4"/>
    <w:rsid w:val="004874E1"/>
    <w:rsid w:val="004B14C6"/>
    <w:rsid w:val="004C2456"/>
    <w:rsid w:val="005079A4"/>
    <w:rsid w:val="0055546F"/>
    <w:rsid w:val="005C0930"/>
    <w:rsid w:val="005E0BCC"/>
    <w:rsid w:val="005F1DB4"/>
    <w:rsid w:val="006736C6"/>
    <w:rsid w:val="006D4AE5"/>
    <w:rsid w:val="00783766"/>
    <w:rsid w:val="00854803"/>
    <w:rsid w:val="0087224A"/>
    <w:rsid w:val="008D68E9"/>
    <w:rsid w:val="009149C3"/>
    <w:rsid w:val="00930A96"/>
    <w:rsid w:val="00952449"/>
    <w:rsid w:val="00953AA1"/>
    <w:rsid w:val="0095641D"/>
    <w:rsid w:val="009769CA"/>
    <w:rsid w:val="009D169F"/>
    <w:rsid w:val="00A4668B"/>
    <w:rsid w:val="00B001CB"/>
    <w:rsid w:val="00B16D71"/>
    <w:rsid w:val="00B26D41"/>
    <w:rsid w:val="00B361A9"/>
    <w:rsid w:val="00BF138F"/>
    <w:rsid w:val="00BF3FDB"/>
    <w:rsid w:val="00C152AE"/>
    <w:rsid w:val="00C27825"/>
    <w:rsid w:val="00C645AF"/>
    <w:rsid w:val="00CF3261"/>
    <w:rsid w:val="00D1574A"/>
    <w:rsid w:val="00D248D2"/>
    <w:rsid w:val="00D26930"/>
    <w:rsid w:val="00DF21EB"/>
    <w:rsid w:val="00E02559"/>
    <w:rsid w:val="00E03B3C"/>
    <w:rsid w:val="00E74582"/>
    <w:rsid w:val="00EB3650"/>
    <w:rsid w:val="00EF1037"/>
    <w:rsid w:val="00EF109E"/>
    <w:rsid w:val="00F16162"/>
    <w:rsid w:val="00FA7728"/>
    <w:rsid w:val="00FC641C"/>
    <w:rsid w:val="00FD2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69B282"/>
  <w15:chartTrackingRefBased/>
  <w15:docId w15:val="{19408536-D0C1-4BC1-959D-0D6434BAD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Akapitzlist">
    <w:name w:val="List Paragraph"/>
    <w:basedOn w:val="Normalny"/>
    <w:uiPriority w:val="34"/>
    <w:qFormat/>
    <w:rsid w:val="00DF21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00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240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Małgorzata Marzec</cp:lastModifiedBy>
  <cp:revision>6</cp:revision>
  <cp:lastPrinted>2025-12-30T09:12:00Z</cp:lastPrinted>
  <dcterms:created xsi:type="dcterms:W3CDTF">2026-01-23T12:45:00Z</dcterms:created>
  <dcterms:modified xsi:type="dcterms:W3CDTF">2026-01-23T12:52:00Z</dcterms:modified>
</cp:coreProperties>
</file>