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A004C3" w14:textId="77777777" w:rsidR="006676AE" w:rsidRPr="007D36BE" w:rsidRDefault="006676AE" w:rsidP="006676AE">
      <w:pPr>
        <w:pStyle w:val="Nagwek4"/>
        <w:rPr>
          <w:bCs/>
          <w:i w:val="0"/>
          <w:sz w:val="20"/>
        </w:rPr>
      </w:pPr>
      <w:r w:rsidRPr="007D36BE">
        <w:rPr>
          <w:bCs/>
          <w:i w:val="0"/>
          <w:sz w:val="20"/>
        </w:rPr>
        <w:t xml:space="preserve">Załącznik nr </w:t>
      </w:r>
      <w:r w:rsidR="007D36BE" w:rsidRPr="007D36BE">
        <w:rPr>
          <w:bCs/>
          <w:i w:val="0"/>
          <w:sz w:val="20"/>
        </w:rPr>
        <w:t>5</w:t>
      </w:r>
      <w:r w:rsidR="00B36ABD" w:rsidRPr="007D36BE">
        <w:rPr>
          <w:bCs/>
          <w:i w:val="0"/>
          <w:sz w:val="20"/>
        </w:rPr>
        <w:t xml:space="preserve"> do SWZ</w:t>
      </w:r>
    </w:p>
    <w:p w14:paraId="03E398BE" w14:textId="77777777" w:rsidR="005103B9" w:rsidRPr="007D36BE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14:paraId="4D6753B7" w14:textId="77777777" w:rsidR="00C4103F" w:rsidRPr="007D36BE" w:rsidRDefault="007118F0" w:rsidP="006C4CCD">
      <w:pPr>
        <w:spacing w:after="0" w:line="360" w:lineRule="auto"/>
        <w:ind w:left="4111"/>
        <w:rPr>
          <w:rFonts w:ascii="Times New Roman" w:hAnsi="Times New Roman"/>
          <w:b/>
          <w:sz w:val="20"/>
          <w:szCs w:val="20"/>
        </w:rPr>
      </w:pPr>
      <w:r w:rsidRPr="007D36BE">
        <w:rPr>
          <w:rFonts w:ascii="Times New Roman" w:hAnsi="Times New Roman"/>
          <w:b/>
          <w:sz w:val="20"/>
          <w:szCs w:val="20"/>
        </w:rPr>
        <w:t>Zamawiający</w:t>
      </w:r>
      <w:r w:rsidR="007936D6" w:rsidRPr="007D36BE">
        <w:rPr>
          <w:rFonts w:ascii="Times New Roman" w:hAnsi="Times New Roman"/>
          <w:b/>
          <w:sz w:val="20"/>
          <w:szCs w:val="20"/>
        </w:rPr>
        <w:t>:</w:t>
      </w:r>
    </w:p>
    <w:p w14:paraId="10037125" w14:textId="77777777" w:rsidR="006676AE" w:rsidRPr="007D36BE" w:rsidRDefault="000E5B0F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7D36BE">
        <w:rPr>
          <w:sz w:val="20"/>
          <w:szCs w:val="20"/>
        </w:rPr>
        <w:t>GMINA NIEPOŁOMICE</w:t>
      </w:r>
    </w:p>
    <w:p w14:paraId="6F184DDD" w14:textId="77777777" w:rsidR="006676AE" w:rsidRPr="007D36BE" w:rsidRDefault="000E5B0F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7D36BE">
        <w:rPr>
          <w:sz w:val="20"/>
          <w:szCs w:val="20"/>
        </w:rPr>
        <w:t>Pl. Zwycięstwa</w:t>
      </w:r>
      <w:r w:rsidR="006676AE" w:rsidRPr="007D36BE">
        <w:rPr>
          <w:sz w:val="20"/>
          <w:szCs w:val="20"/>
        </w:rPr>
        <w:t xml:space="preserve"> </w:t>
      </w:r>
      <w:r w:rsidRPr="007D36BE">
        <w:rPr>
          <w:sz w:val="20"/>
          <w:szCs w:val="20"/>
        </w:rPr>
        <w:t>13</w:t>
      </w:r>
      <w:r w:rsidR="006676AE" w:rsidRPr="007D36BE">
        <w:rPr>
          <w:sz w:val="20"/>
          <w:szCs w:val="20"/>
        </w:rPr>
        <w:t xml:space="preserve"> </w:t>
      </w:r>
    </w:p>
    <w:p w14:paraId="127004AF" w14:textId="77777777" w:rsidR="00F90CD1" w:rsidRPr="007D36BE" w:rsidRDefault="000E5B0F" w:rsidP="006C4CCD">
      <w:pPr>
        <w:pStyle w:val="Tekstpodstawowy"/>
        <w:spacing w:after="0"/>
        <w:ind w:left="4111"/>
        <w:rPr>
          <w:sz w:val="20"/>
          <w:szCs w:val="20"/>
        </w:rPr>
      </w:pPr>
      <w:r w:rsidRPr="007D36BE">
        <w:rPr>
          <w:sz w:val="20"/>
          <w:szCs w:val="20"/>
        </w:rPr>
        <w:t>32-005</w:t>
      </w:r>
      <w:r w:rsidR="006676AE" w:rsidRPr="007D36BE">
        <w:rPr>
          <w:sz w:val="20"/>
          <w:szCs w:val="20"/>
        </w:rPr>
        <w:t xml:space="preserve"> </w:t>
      </w:r>
      <w:r w:rsidRPr="007D36BE">
        <w:rPr>
          <w:sz w:val="20"/>
          <w:szCs w:val="20"/>
        </w:rPr>
        <w:t>Niepołomice</w:t>
      </w:r>
    </w:p>
    <w:p w14:paraId="6E70688A" w14:textId="77777777" w:rsidR="00C4103F" w:rsidRPr="007D36BE" w:rsidRDefault="00C4103F" w:rsidP="006F0A84">
      <w:pPr>
        <w:pStyle w:val="Tekstpodstawowy"/>
        <w:spacing w:after="480" w:line="360" w:lineRule="auto"/>
        <w:ind w:left="4111"/>
        <w:rPr>
          <w:iCs/>
          <w:sz w:val="20"/>
          <w:szCs w:val="20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7D36BE" w14:paraId="350C1D17" w14:textId="77777777" w:rsidTr="00252642">
        <w:tc>
          <w:tcPr>
            <w:tcW w:w="2800" w:type="dxa"/>
          </w:tcPr>
          <w:p w14:paraId="69677476" w14:textId="77777777" w:rsidR="006F0A84" w:rsidRPr="007D36BE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7D36BE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7D36BE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40EBB64C" w14:textId="77777777" w:rsidR="006F0A84" w:rsidRPr="007D36BE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2DBD5CE0" w14:textId="77777777" w:rsidR="006F0A84" w:rsidRPr="007D36BE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7D36BE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7D36BE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7D36BE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54A0B9FE" w14:textId="77777777" w:rsidR="006F0A84" w:rsidRPr="007D36BE" w:rsidRDefault="006F0A84" w:rsidP="0025264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D36B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7D36B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7D36B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6F0A84" w:rsidRPr="007D36BE" w14:paraId="405B0061" w14:textId="77777777" w:rsidTr="00252642">
        <w:tc>
          <w:tcPr>
            <w:tcW w:w="2800" w:type="dxa"/>
          </w:tcPr>
          <w:p w14:paraId="2CC4D0B3" w14:textId="77777777" w:rsidR="006F0A84" w:rsidRPr="007D36BE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7D36BE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15873899" w14:textId="77777777" w:rsidR="006F0A84" w:rsidRPr="007D36BE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7F9309B0" w14:textId="77777777" w:rsidR="006F0A84" w:rsidRPr="007D36BE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7D36BE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7D36BE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7D36BE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46E7A969" w14:textId="77777777" w:rsidR="006F0A84" w:rsidRPr="007D36BE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7D36B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7D36BE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7D36B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7E2A5DE7" w14:textId="77777777" w:rsidR="006F0A84" w:rsidRPr="007D36BE" w:rsidRDefault="006F0A84" w:rsidP="006F0A84">
      <w:pPr>
        <w:spacing w:after="240" w:line="36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E5B0F" w:rsidRPr="007D36BE" w14:paraId="20389B75" w14:textId="77777777" w:rsidTr="00763C01">
        <w:tc>
          <w:tcPr>
            <w:tcW w:w="9104" w:type="dxa"/>
            <w:shd w:val="clear" w:color="auto" w:fill="D9D9D9"/>
          </w:tcPr>
          <w:p w14:paraId="3A6170DD" w14:textId="77777777" w:rsidR="000E5B0F" w:rsidRPr="007D36BE" w:rsidRDefault="000E5B0F" w:rsidP="00763C01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D36BE">
              <w:rPr>
                <w:rFonts w:ascii="Times New Roman" w:hAnsi="Times New Roman"/>
                <w:b/>
                <w:sz w:val="20"/>
                <w:szCs w:val="20"/>
              </w:rPr>
              <w:t>OŚWIADCZENIE PODMIOTU UDOSTĘPNIAJĄCEGO ZASOBY</w:t>
            </w:r>
          </w:p>
          <w:p w14:paraId="47339132" w14:textId="05A5448C" w:rsidR="000E5B0F" w:rsidRPr="007D36BE" w:rsidRDefault="000E5B0F" w:rsidP="00763C01">
            <w:pPr>
              <w:spacing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D36BE">
              <w:rPr>
                <w:rFonts w:ascii="Times New Roman" w:hAnsi="Times New Roman"/>
                <w:sz w:val="20"/>
                <w:szCs w:val="20"/>
              </w:rPr>
              <w:t>składane na podstawie art. 125 ust. 5 ustawy z dnia 11 września 2019 r. Prawo zamówień publicznych (</w:t>
            </w:r>
            <w:proofErr w:type="spellStart"/>
            <w:r w:rsidRPr="007D36BE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7D36BE">
              <w:rPr>
                <w:rFonts w:ascii="Times New Roman" w:hAnsi="Times New Roman"/>
                <w:sz w:val="20"/>
                <w:szCs w:val="20"/>
              </w:rPr>
              <w:t>. Dz. U. z 202</w:t>
            </w:r>
            <w:r w:rsidR="00BD02B9">
              <w:rPr>
                <w:rFonts w:ascii="Times New Roman" w:hAnsi="Times New Roman"/>
                <w:sz w:val="20"/>
                <w:szCs w:val="20"/>
              </w:rPr>
              <w:t>4</w:t>
            </w:r>
            <w:r w:rsidRPr="007D36BE">
              <w:rPr>
                <w:rFonts w:ascii="Times New Roman" w:hAnsi="Times New Roman"/>
                <w:sz w:val="20"/>
                <w:szCs w:val="20"/>
              </w:rPr>
              <w:t>r. poz. 1</w:t>
            </w:r>
            <w:r w:rsidR="00BD02B9">
              <w:rPr>
                <w:rFonts w:ascii="Times New Roman" w:hAnsi="Times New Roman"/>
                <w:sz w:val="20"/>
                <w:szCs w:val="20"/>
              </w:rPr>
              <w:t>320</w:t>
            </w:r>
            <w:r w:rsidRPr="007D36BE">
              <w:rPr>
                <w:rFonts w:ascii="Times New Roman" w:hAnsi="Times New Roman"/>
                <w:sz w:val="20"/>
                <w:szCs w:val="20"/>
              </w:rPr>
              <w:t xml:space="preserve">) (dalej jako: ustawa </w:t>
            </w:r>
            <w:proofErr w:type="spellStart"/>
            <w:r w:rsidRPr="007D36BE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7D36BE">
              <w:rPr>
                <w:rFonts w:ascii="Times New Roman" w:hAnsi="Times New Roman"/>
                <w:sz w:val="20"/>
                <w:szCs w:val="20"/>
              </w:rPr>
              <w:t>).</w:t>
            </w:r>
          </w:p>
          <w:p w14:paraId="20560CDF" w14:textId="77777777" w:rsidR="000E5B0F" w:rsidRPr="007D36BE" w:rsidRDefault="000E5B0F" w:rsidP="00763C01">
            <w:pPr>
              <w:spacing w:line="276" w:lineRule="auto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7D36BE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7D36BE">
              <w:rPr>
                <w:rFonts w:ascii="Times New Roman" w:hAnsi="Times New Roman"/>
                <w:i/>
                <w:iCs/>
                <w:color w:val="0070C0"/>
                <w:sz w:val="20"/>
                <w:szCs w:val="2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7D36BE">
              <w:rPr>
                <w:rFonts w:ascii="Times New Roman" w:hAnsi="Times New Roman"/>
                <w:i/>
                <w:iCs/>
                <w:sz w:val="20"/>
                <w:szCs w:val="20"/>
              </w:rPr>
              <w:t>.</w:t>
            </w:r>
          </w:p>
        </w:tc>
      </w:tr>
    </w:tbl>
    <w:p w14:paraId="36B0A62E" w14:textId="77777777" w:rsidR="00766D1F" w:rsidRPr="007D36BE" w:rsidRDefault="001F027E" w:rsidP="00FB403C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7D36BE">
        <w:rPr>
          <w:rFonts w:ascii="Times New Roman" w:hAnsi="Times New Roman"/>
          <w:sz w:val="20"/>
          <w:szCs w:val="20"/>
        </w:rPr>
        <w:t>Na potrzeby postę</w:t>
      </w:r>
      <w:r w:rsidR="008D0487" w:rsidRPr="007D36BE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7D36BE">
        <w:rPr>
          <w:rFonts w:ascii="Times New Roman" w:hAnsi="Times New Roman"/>
          <w:sz w:val="20"/>
          <w:szCs w:val="20"/>
        </w:rPr>
        <w:t>zamówienia publiczn</w:t>
      </w:r>
      <w:r w:rsidR="00FB403C" w:rsidRPr="007D36BE">
        <w:rPr>
          <w:rFonts w:ascii="Times New Roman" w:hAnsi="Times New Roman"/>
          <w:sz w:val="20"/>
          <w:szCs w:val="20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7D36BE" w14:paraId="524AC41B" w14:textId="77777777" w:rsidTr="00252642">
        <w:tc>
          <w:tcPr>
            <w:tcW w:w="2269" w:type="dxa"/>
          </w:tcPr>
          <w:p w14:paraId="31E401E9" w14:textId="77777777" w:rsidR="00FB403C" w:rsidRPr="007D36BE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D36B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132A2143" w14:textId="28DAB754" w:rsidR="00FB403C" w:rsidRPr="007D36BE" w:rsidRDefault="00B320BB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A54E3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Remont cząstkowy nawierzchni asfaltowych na drogach gminnych na terenie Gminy Niepołomice oraz wykonanie poboczy przy asfaltowych drogach gminnych</w:t>
            </w:r>
            <w:r w:rsidR="00FB403C" w:rsidRPr="005D2672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.</w:t>
            </w:r>
            <w:r w:rsidR="00E37F69" w:rsidRPr="005D2672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Zadanie częściowe nr .......................</w:t>
            </w:r>
          </w:p>
        </w:tc>
      </w:tr>
      <w:tr w:rsidR="000E5B0F" w:rsidRPr="007D36BE" w14:paraId="32D002D4" w14:textId="77777777" w:rsidTr="00763C01">
        <w:tc>
          <w:tcPr>
            <w:tcW w:w="2269" w:type="dxa"/>
          </w:tcPr>
          <w:p w14:paraId="19522590" w14:textId="77777777" w:rsidR="000E5B0F" w:rsidRPr="007D36BE" w:rsidRDefault="000E5B0F" w:rsidP="00763C0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D36B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7F77D269" w14:textId="76185998" w:rsidR="000E5B0F" w:rsidRPr="007D36BE" w:rsidRDefault="000E5B0F" w:rsidP="00763C0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7D36B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</w:t>
            </w:r>
            <w:r w:rsidR="005D267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3</w:t>
            </w:r>
            <w:r w:rsidRPr="007D36B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.202</w:t>
            </w:r>
            <w:r w:rsidR="005D267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6</w:t>
            </w:r>
          </w:p>
        </w:tc>
      </w:tr>
    </w:tbl>
    <w:p w14:paraId="71093C14" w14:textId="77777777" w:rsidR="00FB403C" w:rsidRPr="007D36BE" w:rsidRDefault="00FB403C" w:rsidP="00FB403C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A52CCE5" w14:textId="77777777" w:rsidR="00F90CD1" w:rsidRPr="007D36BE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7D36BE">
        <w:rPr>
          <w:rFonts w:ascii="Times New Roman" w:hAnsi="Times New Roman"/>
          <w:sz w:val="20"/>
          <w:szCs w:val="20"/>
        </w:rPr>
        <w:t xml:space="preserve">prowadzonego przez </w:t>
      </w:r>
      <w:r w:rsidR="000E5B0F" w:rsidRPr="007D36BE">
        <w:rPr>
          <w:rFonts w:ascii="Times New Roman" w:hAnsi="Times New Roman"/>
          <w:b/>
          <w:sz w:val="20"/>
          <w:szCs w:val="20"/>
        </w:rPr>
        <w:t>GMINA NIEPOŁOMICE</w:t>
      </w:r>
      <w:r w:rsidRPr="007D36BE">
        <w:rPr>
          <w:rFonts w:ascii="Times New Roman" w:hAnsi="Times New Roman"/>
          <w:b/>
          <w:sz w:val="20"/>
          <w:szCs w:val="20"/>
        </w:rPr>
        <w:t>,</w:t>
      </w:r>
      <w:r w:rsidR="002B2AD9" w:rsidRPr="007D36BE">
        <w:rPr>
          <w:rFonts w:ascii="Times New Roman" w:hAnsi="Times New Roman"/>
          <w:sz w:val="20"/>
          <w:szCs w:val="20"/>
        </w:rPr>
        <w:t xml:space="preserve"> </w:t>
      </w:r>
      <w:r w:rsidR="00E65685" w:rsidRPr="007D36BE">
        <w:rPr>
          <w:rFonts w:ascii="Times New Roman" w:hAnsi="Times New Roman"/>
          <w:sz w:val="20"/>
          <w:szCs w:val="20"/>
        </w:rPr>
        <w:t>oświa</w:t>
      </w:r>
      <w:r w:rsidR="00825A09" w:rsidRPr="007D36BE">
        <w:rPr>
          <w:rFonts w:ascii="Times New Roman" w:hAnsi="Times New Roman"/>
          <w:sz w:val="20"/>
          <w:szCs w:val="20"/>
        </w:rPr>
        <w:t>dczam</w:t>
      </w:r>
      <w:r w:rsidR="00E65685" w:rsidRPr="007D36BE">
        <w:rPr>
          <w:rFonts w:ascii="Times New Roman" w:hAnsi="Times New Roman"/>
          <w:sz w:val="20"/>
          <w:szCs w:val="20"/>
        </w:rPr>
        <w:t>,</w:t>
      </w:r>
      <w:r w:rsidR="002B2AD9" w:rsidRPr="007D36BE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7D36BE" w14:paraId="66D581C1" w14:textId="77777777" w:rsidTr="00650D6C">
        <w:tc>
          <w:tcPr>
            <w:tcW w:w="9104" w:type="dxa"/>
            <w:shd w:val="clear" w:color="auto" w:fill="D9D9D9"/>
          </w:tcPr>
          <w:p w14:paraId="258B29F6" w14:textId="77777777" w:rsidR="00E50194" w:rsidRPr="007D36BE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7D36BE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27DFBC94" w14:textId="77777777" w:rsidR="00C113BF" w:rsidRPr="007D36BE" w:rsidRDefault="00C113BF" w:rsidP="00FB403C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7D36BE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7D36BE">
        <w:rPr>
          <w:rFonts w:ascii="Times New Roman" w:hAnsi="Times New Roman"/>
          <w:sz w:val="20"/>
          <w:szCs w:val="20"/>
        </w:rPr>
        <w:t xml:space="preserve">dstawie </w:t>
      </w:r>
      <w:r w:rsidR="002C4137" w:rsidRPr="007D36BE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7D36BE">
        <w:rPr>
          <w:rFonts w:ascii="Times New Roman" w:hAnsi="Times New Roman"/>
          <w:sz w:val="20"/>
          <w:szCs w:val="20"/>
        </w:rPr>
        <w:t>108</w:t>
      </w:r>
      <w:r w:rsidR="002C4137" w:rsidRPr="007D36BE">
        <w:rPr>
          <w:rFonts w:ascii="Times New Roman" w:hAnsi="Times New Roman"/>
          <w:sz w:val="20"/>
          <w:szCs w:val="20"/>
        </w:rPr>
        <w:t xml:space="preserve"> ust 1 </w:t>
      </w:r>
      <w:r w:rsidRPr="007D36BE">
        <w:rPr>
          <w:rFonts w:ascii="Times New Roman" w:hAnsi="Times New Roman"/>
          <w:sz w:val="20"/>
          <w:szCs w:val="20"/>
        </w:rPr>
        <w:t>ustawy Pzp</w:t>
      </w:r>
      <w:r w:rsidR="00641874" w:rsidRPr="007D36BE">
        <w:rPr>
          <w:rFonts w:ascii="Times New Roman" w:hAnsi="Times New Roman"/>
          <w:sz w:val="20"/>
          <w:szCs w:val="20"/>
        </w:rPr>
        <w:t>.</w:t>
      </w:r>
    </w:p>
    <w:p w14:paraId="4D525015" w14:textId="77777777" w:rsidR="002426FF" w:rsidRPr="007D36BE" w:rsidRDefault="002426FF" w:rsidP="00FB403C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</w:rPr>
      </w:pPr>
    </w:p>
    <w:p w14:paraId="69D7190E" w14:textId="77777777" w:rsidR="00023477" w:rsidRPr="007D36BE" w:rsidRDefault="00023477" w:rsidP="00922A11">
      <w:pPr>
        <w:spacing w:after="120"/>
        <w:rPr>
          <w:rFonts w:ascii="Times New Roman" w:hAnsi="Times New Roman"/>
          <w:sz w:val="20"/>
          <w:szCs w:val="20"/>
        </w:rPr>
      </w:pPr>
    </w:p>
    <w:p w14:paraId="7BE92FB5" w14:textId="24700CFC" w:rsidR="0011306C" w:rsidRPr="007D36BE" w:rsidRDefault="007A2BCB" w:rsidP="00FB403C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7D36BE">
        <w:rPr>
          <w:rFonts w:ascii="Times New Roman" w:hAnsi="Times New Roman"/>
          <w:sz w:val="20"/>
          <w:szCs w:val="20"/>
        </w:rPr>
        <w:lastRenderedPageBreak/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FB403C" w:rsidRPr="007D36BE">
        <w:rPr>
          <w:rFonts w:ascii="Times New Roman" w:hAnsi="Times New Roman"/>
          <w:sz w:val="20"/>
          <w:szCs w:val="20"/>
        </w:rPr>
        <w:t>t.j. Dz. U. z 202</w:t>
      </w:r>
      <w:r w:rsidR="00366790">
        <w:rPr>
          <w:rFonts w:ascii="Times New Roman" w:hAnsi="Times New Roman"/>
          <w:sz w:val="20"/>
          <w:szCs w:val="20"/>
        </w:rPr>
        <w:t>5</w:t>
      </w:r>
      <w:r w:rsidR="00FB403C" w:rsidRPr="007D36BE">
        <w:rPr>
          <w:rFonts w:ascii="Times New Roman" w:hAnsi="Times New Roman"/>
          <w:sz w:val="20"/>
          <w:szCs w:val="20"/>
        </w:rPr>
        <w:t xml:space="preserve">r. poz. </w:t>
      </w:r>
      <w:r w:rsidR="00366790">
        <w:rPr>
          <w:rFonts w:ascii="Times New Roman" w:hAnsi="Times New Roman"/>
          <w:sz w:val="20"/>
          <w:szCs w:val="20"/>
        </w:rPr>
        <w:t>514</w:t>
      </w:r>
      <w:r w:rsidRPr="007D36BE">
        <w:rPr>
          <w:rFonts w:ascii="Times New Roman" w:hAnsi="Times New Roman"/>
          <w:sz w:val="20"/>
          <w:szCs w:val="20"/>
        </w:rPr>
        <w:t>)</w:t>
      </w:r>
      <w:r w:rsidR="0011306C" w:rsidRPr="007D36BE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7D36BE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7D36BE" w14:paraId="718662F8" w14:textId="77777777" w:rsidTr="00CD4DD1">
        <w:tc>
          <w:tcPr>
            <w:tcW w:w="9104" w:type="dxa"/>
            <w:shd w:val="clear" w:color="auto" w:fill="D9D9D9"/>
          </w:tcPr>
          <w:p w14:paraId="3BD83C19" w14:textId="77777777" w:rsidR="0011306C" w:rsidRPr="007D36BE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7D36BE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7D36BE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4B8FC6C5" w14:textId="77777777" w:rsidR="00D2702A" w:rsidRPr="007D36BE" w:rsidRDefault="004F23F7" w:rsidP="00FB403C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7D36BE">
        <w:rPr>
          <w:rFonts w:ascii="Times New Roman" w:hAnsi="Times New Roman"/>
          <w:sz w:val="20"/>
          <w:szCs w:val="20"/>
        </w:rPr>
        <w:t>Oświadczam,</w:t>
      </w:r>
      <w:r w:rsidR="00313417" w:rsidRPr="007D36BE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7D36BE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7D36BE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7D36BE">
        <w:rPr>
          <w:rFonts w:ascii="Times New Roman" w:hAnsi="Times New Roman"/>
          <w:sz w:val="20"/>
          <w:szCs w:val="20"/>
        </w:rPr>
        <w:t>w postępowaniu: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7D36BE" w14:paraId="68D1C7C6" w14:textId="77777777" w:rsidTr="00B320B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94503" w14:textId="77777777" w:rsidR="00D2702A" w:rsidRPr="007D36BE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D36BE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96EEF" w14:textId="77777777" w:rsidR="00D2702A" w:rsidRPr="007D36BE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7D36BE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0E5B0F" w:rsidRPr="007D36BE" w14:paraId="063429E2" w14:textId="77777777" w:rsidTr="00B320B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9E7FF" w14:textId="77777777" w:rsidR="000E5B0F" w:rsidRPr="007D36BE" w:rsidRDefault="000E5B0F" w:rsidP="00763C01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36B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5FF25" w14:textId="77777777" w:rsidR="000E5B0F" w:rsidRPr="007D36BE" w:rsidRDefault="000E5B0F" w:rsidP="00763C01">
            <w:pPr>
              <w:spacing w:before="60" w:after="12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D36BE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14:paraId="33CA22A8" w14:textId="77777777" w:rsidR="000E5B0F" w:rsidRPr="007D36BE" w:rsidRDefault="000E5B0F" w:rsidP="00763C01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D36BE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 zdolności technicznej lub zawodowej.  Zamawiający uzna warunek za spełniony poprzez wykazanie przez Wykonawcę, że:</w:t>
            </w:r>
          </w:p>
          <w:p w14:paraId="797B0A1B" w14:textId="77777777" w:rsidR="00C26A3B" w:rsidRPr="008B0483" w:rsidRDefault="00C26A3B" w:rsidP="00C26A3B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B0483">
              <w:rPr>
                <w:rFonts w:ascii="Times New Roman" w:hAnsi="Times New Roman"/>
                <w:sz w:val="20"/>
                <w:szCs w:val="20"/>
              </w:rPr>
              <w:t>1)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B0483">
              <w:rPr>
                <w:rFonts w:ascii="Times New Roman" w:hAnsi="Times New Roman"/>
                <w:sz w:val="20"/>
                <w:szCs w:val="20"/>
              </w:rPr>
              <w:t>w okresie ostatnich pięciu lat przed upływem terminu składania ofert, a jeżeli okres prowadzenia działalności jest krótszy,  w tym okresie wykonał co najmniej jedno zamówienie polegające na :</w:t>
            </w:r>
          </w:p>
          <w:p w14:paraId="003FB86E" w14:textId="77777777" w:rsidR="00C26A3B" w:rsidRPr="008B0483" w:rsidRDefault="00C26A3B" w:rsidP="00C26A3B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B0483">
              <w:rPr>
                <w:rFonts w:ascii="Times New Roman" w:hAnsi="Times New Roman"/>
                <w:sz w:val="20"/>
                <w:szCs w:val="20"/>
              </w:rPr>
              <w:t>a) zadanie częściowe nr 1: remont cząstkowy nawierzchni asfaltowej przy użyciu remontera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-</w:t>
            </w:r>
            <w:r w:rsidRPr="008B0483">
              <w:rPr>
                <w:rFonts w:ascii="Times New Roman" w:hAnsi="Times New Roman"/>
                <w:sz w:val="20"/>
                <w:szCs w:val="20"/>
              </w:rPr>
              <w:t xml:space="preserve"> o masie co najmniej 30 ton</w:t>
            </w:r>
            <w:r>
              <w:rPr>
                <w:rFonts w:ascii="Times New Roman" w:hAnsi="Times New Roman"/>
                <w:sz w:val="20"/>
                <w:szCs w:val="20"/>
              </w:rPr>
              <w:t>;</w:t>
            </w:r>
          </w:p>
          <w:p w14:paraId="279308F0" w14:textId="77777777" w:rsidR="00C26A3B" w:rsidRPr="008B0483" w:rsidRDefault="00C26A3B" w:rsidP="00C26A3B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B0483">
              <w:rPr>
                <w:rFonts w:ascii="Times New Roman" w:hAnsi="Times New Roman"/>
                <w:sz w:val="20"/>
                <w:szCs w:val="20"/>
              </w:rPr>
              <w:t xml:space="preserve">b)  zadanie częściowe nr 2: remont cząstkowy uszkodzonych odcinków nawierzchni asfaltowych z MMA "na gorąco" wraz z obcięciem mechanicznym krawędzi ubytku - </w:t>
            </w:r>
            <w:r w:rsidRPr="00211367">
              <w:rPr>
                <w:rFonts w:ascii="Times New Roman" w:hAnsi="Times New Roman"/>
                <w:sz w:val="20"/>
                <w:szCs w:val="20"/>
              </w:rPr>
              <w:t xml:space="preserve"> o masie co najmniej </w:t>
            </w:r>
            <w:r w:rsidRPr="008B0483">
              <w:rPr>
                <w:rFonts w:ascii="Times New Roman" w:hAnsi="Times New Roman"/>
                <w:sz w:val="20"/>
                <w:szCs w:val="20"/>
              </w:rPr>
              <w:t>50 ton</w:t>
            </w:r>
            <w:r>
              <w:rPr>
                <w:rFonts w:ascii="Times New Roman" w:hAnsi="Times New Roman"/>
                <w:sz w:val="20"/>
                <w:szCs w:val="20"/>
              </w:rPr>
              <w:t>;</w:t>
            </w:r>
          </w:p>
          <w:p w14:paraId="4ECAA2C6" w14:textId="77777777" w:rsidR="00C26A3B" w:rsidRPr="008B0483" w:rsidRDefault="00C26A3B" w:rsidP="00C26A3B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B0483">
              <w:rPr>
                <w:rFonts w:ascii="Times New Roman" w:hAnsi="Times New Roman"/>
                <w:sz w:val="20"/>
                <w:szCs w:val="20"/>
              </w:rPr>
              <w:t>c) zadanie częściowe nr 3: brak wymagania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  <w:p w14:paraId="4ED36803" w14:textId="77777777" w:rsidR="00C26A3B" w:rsidRPr="008B0483" w:rsidRDefault="00C26A3B" w:rsidP="00C26A3B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1F4A0C04" w14:textId="77777777" w:rsidR="00C26A3B" w:rsidRPr="008B0483" w:rsidRDefault="00C26A3B" w:rsidP="00C26A3B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B0483">
              <w:rPr>
                <w:rFonts w:ascii="Times New Roman" w:hAnsi="Times New Roman"/>
                <w:sz w:val="20"/>
                <w:szCs w:val="20"/>
              </w:rPr>
              <w:t>2)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B0483">
              <w:rPr>
                <w:rFonts w:ascii="Times New Roman" w:hAnsi="Times New Roman"/>
                <w:sz w:val="20"/>
                <w:szCs w:val="20"/>
              </w:rPr>
              <w:t>dysponuje co najmniej następującymi narzędziami, wyposażeniem zakładu oraz urządzeniami technicznymi dostępnymi wykonawcy w celu wykonania zamówienia publicznego:</w:t>
            </w:r>
          </w:p>
          <w:p w14:paraId="76BBAF85" w14:textId="77777777" w:rsidR="00C26A3B" w:rsidRPr="008B0483" w:rsidRDefault="00C26A3B" w:rsidP="00C26A3B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B0483">
              <w:rPr>
                <w:rFonts w:ascii="Times New Roman" w:hAnsi="Times New Roman"/>
                <w:sz w:val="20"/>
                <w:szCs w:val="20"/>
              </w:rPr>
              <w:t>a)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B0483">
              <w:rPr>
                <w:rFonts w:ascii="Times New Roman" w:hAnsi="Times New Roman"/>
                <w:sz w:val="20"/>
                <w:szCs w:val="20"/>
              </w:rPr>
              <w:t xml:space="preserve">zadanie częściowe nr 1: </w:t>
            </w:r>
          </w:p>
          <w:p w14:paraId="194978C1" w14:textId="77777777" w:rsidR="00C26A3B" w:rsidRPr="008B0483" w:rsidRDefault="00C26A3B" w:rsidP="00C26A3B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B0483">
              <w:rPr>
                <w:rFonts w:ascii="Times New Roman" w:hAnsi="Times New Roman"/>
                <w:sz w:val="20"/>
                <w:szCs w:val="20"/>
              </w:rPr>
              <w:t xml:space="preserve">- co najmniej dwoma </w:t>
            </w:r>
            <w:proofErr w:type="spellStart"/>
            <w:r w:rsidRPr="008B0483">
              <w:rPr>
                <w:rFonts w:ascii="Times New Roman" w:hAnsi="Times New Roman"/>
                <w:sz w:val="20"/>
                <w:szCs w:val="20"/>
              </w:rPr>
              <w:t>remonterami</w:t>
            </w:r>
            <w:proofErr w:type="spellEnd"/>
            <w:r w:rsidRPr="008B0483">
              <w:rPr>
                <w:rFonts w:ascii="Times New Roman" w:hAnsi="Times New Roman"/>
                <w:sz w:val="20"/>
                <w:szCs w:val="20"/>
              </w:rPr>
              <w:t>,</w:t>
            </w:r>
          </w:p>
          <w:p w14:paraId="32AA4C45" w14:textId="77777777" w:rsidR="00C26A3B" w:rsidRPr="008B0483" w:rsidRDefault="00C26A3B" w:rsidP="00C26A3B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B0483">
              <w:rPr>
                <w:rFonts w:ascii="Times New Roman" w:hAnsi="Times New Roman"/>
                <w:sz w:val="20"/>
                <w:szCs w:val="20"/>
              </w:rPr>
              <w:t>- co najmniej jedną zamiatarką mechaniczną drogową</w:t>
            </w:r>
          </w:p>
          <w:p w14:paraId="4A3CC9D5" w14:textId="77777777" w:rsidR="00C26A3B" w:rsidRPr="008B0483" w:rsidRDefault="00C26A3B" w:rsidP="00C26A3B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B0483">
              <w:rPr>
                <w:rFonts w:ascii="Times New Roman" w:hAnsi="Times New Roman"/>
                <w:sz w:val="20"/>
                <w:szCs w:val="20"/>
              </w:rPr>
              <w:t xml:space="preserve">b) zadanie częściowe nr 2: </w:t>
            </w:r>
          </w:p>
          <w:p w14:paraId="1917D742" w14:textId="77777777" w:rsidR="00C26A3B" w:rsidRPr="008B0483" w:rsidRDefault="00C26A3B" w:rsidP="00C26A3B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B0483">
              <w:rPr>
                <w:rFonts w:ascii="Times New Roman" w:hAnsi="Times New Roman"/>
                <w:sz w:val="20"/>
                <w:szCs w:val="20"/>
              </w:rPr>
              <w:t xml:space="preserve"> - co najmniej jedną frezarką</w:t>
            </w:r>
          </w:p>
          <w:p w14:paraId="42A9C183" w14:textId="77777777" w:rsidR="00C26A3B" w:rsidRPr="008B0483" w:rsidRDefault="00C26A3B" w:rsidP="00C26A3B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B0483">
              <w:rPr>
                <w:rFonts w:ascii="Times New Roman" w:hAnsi="Times New Roman"/>
                <w:sz w:val="20"/>
                <w:szCs w:val="20"/>
              </w:rPr>
              <w:lastRenderedPageBreak/>
              <w:t>- co najmniej jednym kotłem grzewczym na masę MMA</w:t>
            </w:r>
          </w:p>
          <w:p w14:paraId="0571A3D2" w14:textId="1996ACBE" w:rsidR="00C26A3B" w:rsidRPr="008B0483" w:rsidRDefault="00C26A3B" w:rsidP="00C26A3B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B0483">
              <w:rPr>
                <w:rFonts w:ascii="Times New Roman" w:hAnsi="Times New Roman"/>
                <w:sz w:val="20"/>
                <w:szCs w:val="20"/>
              </w:rPr>
              <w:t>- c</w:t>
            </w:r>
            <w:r>
              <w:rPr>
                <w:rFonts w:ascii="Times New Roman" w:hAnsi="Times New Roman"/>
                <w:sz w:val="20"/>
                <w:szCs w:val="20"/>
              </w:rPr>
              <w:t>o</w:t>
            </w:r>
            <w:r w:rsidRPr="008B0483">
              <w:rPr>
                <w:rFonts w:ascii="Times New Roman" w:hAnsi="Times New Roman"/>
                <w:sz w:val="20"/>
                <w:szCs w:val="20"/>
              </w:rPr>
              <w:t xml:space="preserve"> najmniej jednym walcem statycznym</w:t>
            </w:r>
          </w:p>
          <w:p w14:paraId="73A671F9" w14:textId="77777777" w:rsidR="00C26A3B" w:rsidRPr="008B0483" w:rsidRDefault="00C26A3B" w:rsidP="00C26A3B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B0483">
              <w:rPr>
                <w:rFonts w:ascii="Times New Roman" w:hAnsi="Times New Roman"/>
                <w:sz w:val="20"/>
                <w:szCs w:val="20"/>
              </w:rPr>
              <w:t>- co najmniej jedną rozkładarką zapewniającą rozłożenie masy na szerokości od 1,0 m do 1,5m</w:t>
            </w:r>
          </w:p>
          <w:p w14:paraId="48938971" w14:textId="5BE639EB" w:rsidR="00B320BB" w:rsidRPr="007D36BE" w:rsidRDefault="00C26A3B" w:rsidP="00B320BB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B0483">
              <w:rPr>
                <w:rFonts w:ascii="Times New Roman" w:hAnsi="Times New Roman"/>
                <w:sz w:val="20"/>
                <w:szCs w:val="20"/>
              </w:rPr>
              <w:t>c) zadanie częściowe nr 3: brak wymagań</w:t>
            </w:r>
            <w:r w:rsidR="005C321B" w:rsidRPr="005C321B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14:paraId="3F143B4F" w14:textId="45DF8807" w:rsidR="000E5B0F" w:rsidRPr="007D36BE" w:rsidRDefault="000E5B0F" w:rsidP="005C321B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3B290ED" w14:textId="77777777" w:rsidR="00C62F57" w:rsidRPr="007D36BE" w:rsidRDefault="00C62F57" w:rsidP="0017030D">
      <w:pPr>
        <w:spacing w:after="0" w:line="276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7D36BE" w14:paraId="35ABFB02" w14:textId="77777777" w:rsidTr="00CD4DD1">
        <w:tc>
          <w:tcPr>
            <w:tcW w:w="9104" w:type="dxa"/>
            <w:shd w:val="clear" w:color="auto" w:fill="D9D9D9"/>
          </w:tcPr>
          <w:p w14:paraId="546EB1E8" w14:textId="77777777" w:rsidR="00BE6F04" w:rsidRPr="007D36BE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7D36BE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21C93A85" w14:textId="77777777" w:rsidR="00FE4E2B" w:rsidRPr="007D36BE" w:rsidRDefault="00E426EB" w:rsidP="00FB403C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7D36BE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7D36BE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7D36BE" w14:paraId="2BF87632" w14:textId="77777777" w:rsidTr="00847232">
        <w:tc>
          <w:tcPr>
            <w:tcW w:w="9104" w:type="dxa"/>
            <w:shd w:val="clear" w:color="auto" w:fill="D9D9D9"/>
          </w:tcPr>
          <w:p w14:paraId="3FD6BC09" w14:textId="77777777" w:rsidR="00E426EB" w:rsidRPr="007D36BE" w:rsidRDefault="00E426EB" w:rsidP="00FB403C">
            <w:pPr>
              <w:spacing w:before="120" w:after="12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7D36BE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75DB163B" w14:textId="77777777" w:rsidR="00E426EB" w:rsidRPr="007D36BE" w:rsidRDefault="00E426EB" w:rsidP="006C4CC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70F0CCDE" w14:textId="77777777" w:rsidR="00E426EB" w:rsidRPr="007D36BE" w:rsidRDefault="00E426EB" w:rsidP="00185C6E">
      <w:pPr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7D36BE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60F04F2A" w14:textId="77777777" w:rsidR="00E426EB" w:rsidRPr="007D36BE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7D36BE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7E19FB76" w14:textId="77777777" w:rsidR="00E426EB" w:rsidRPr="007D36BE" w:rsidRDefault="00E426EB" w:rsidP="00185C6E">
      <w:pPr>
        <w:spacing w:after="12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7D36BE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45D0CBB6" w14:textId="77777777" w:rsidR="00E426EB" w:rsidRPr="007D36BE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7D36BE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7623EA0B" w14:textId="77777777" w:rsidR="00E426EB" w:rsidRPr="007D36BE" w:rsidRDefault="00E426EB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7D36BE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5AD69B89" w14:textId="77777777" w:rsidR="00FE4E2B" w:rsidRPr="007D36BE" w:rsidRDefault="00FE4E2B" w:rsidP="00D21E0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619B434" w14:textId="77777777" w:rsidR="0012157F" w:rsidRPr="007D36BE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3231C23" w14:textId="77777777" w:rsidR="007D36BE" w:rsidRPr="0011572F" w:rsidRDefault="007D36BE" w:rsidP="007D36B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72626">
        <w:rPr>
          <w:rFonts w:ascii="Times New Roman" w:hAnsi="Times New Roman"/>
          <w:i/>
          <w:sz w:val="18"/>
          <w:szCs w:val="18"/>
        </w:rPr>
        <w:t>Oświadczenie należy podpisać kwalifikowanym podpisem  elektronicznym lub podpisem zaufanym lub podpisem osobistym przez osobę uprawnioną  do reprezentacji podmiotu udostępniającego zasoby</w:t>
      </w:r>
    </w:p>
    <w:p w14:paraId="04FB3E44" w14:textId="77777777" w:rsidR="00524951" w:rsidRPr="007D36B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7D36BE">
        <w:rPr>
          <w:rFonts w:ascii="Times New Roman" w:hAnsi="Times New Roman"/>
          <w:sz w:val="20"/>
          <w:szCs w:val="20"/>
        </w:rPr>
        <w:tab/>
      </w:r>
      <w:r w:rsidRPr="007D36BE">
        <w:rPr>
          <w:rFonts w:ascii="Times New Roman" w:hAnsi="Times New Roman"/>
          <w:sz w:val="20"/>
          <w:szCs w:val="20"/>
        </w:rPr>
        <w:tab/>
      </w:r>
      <w:r w:rsidRPr="007D36BE">
        <w:rPr>
          <w:rFonts w:ascii="Times New Roman" w:hAnsi="Times New Roman"/>
          <w:sz w:val="20"/>
          <w:szCs w:val="20"/>
        </w:rPr>
        <w:tab/>
      </w:r>
      <w:r w:rsidRPr="007D36BE">
        <w:rPr>
          <w:rFonts w:ascii="Times New Roman" w:hAnsi="Times New Roman"/>
          <w:sz w:val="20"/>
          <w:szCs w:val="20"/>
        </w:rPr>
        <w:tab/>
      </w:r>
      <w:r w:rsidRPr="007D36BE">
        <w:rPr>
          <w:rFonts w:ascii="Times New Roman" w:hAnsi="Times New Roman"/>
          <w:sz w:val="20"/>
          <w:szCs w:val="20"/>
        </w:rPr>
        <w:tab/>
      </w:r>
      <w:r w:rsidRPr="007D36BE">
        <w:rPr>
          <w:rFonts w:ascii="Times New Roman" w:hAnsi="Times New Roman"/>
          <w:sz w:val="20"/>
          <w:szCs w:val="20"/>
        </w:rPr>
        <w:tab/>
      </w:r>
    </w:p>
    <w:p w14:paraId="3590581F" w14:textId="77777777" w:rsidR="00484F88" w:rsidRPr="007D36BE" w:rsidRDefault="00484F88" w:rsidP="00D21E06">
      <w:pPr>
        <w:spacing w:after="0" w:line="360" w:lineRule="auto"/>
        <w:ind w:left="3119"/>
        <w:jc w:val="both"/>
        <w:rPr>
          <w:rFonts w:ascii="Times New Roman" w:hAnsi="Times New Roman"/>
          <w:sz w:val="20"/>
          <w:szCs w:val="20"/>
        </w:rPr>
      </w:pPr>
    </w:p>
    <w:sectPr w:rsidR="00484F88" w:rsidRPr="007D36B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8FE184" w14:textId="77777777" w:rsidR="00D84BF0" w:rsidRDefault="00D84BF0" w:rsidP="0038231F">
      <w:pPr>
        <w:spacing w:after="0" w:line="240" w:lineRule="auto"/>
      </w:pPr>
      <w:r>
        <w:separator/>
      </w:r>
    </w:p>
  </w:endnote>
  <w:endnote w:type="continuationSeparator" w:id="0">
    <w:p w14:paraId="03FE0615" w14:textId="77777777" w:rsidR="00D84BF0" w:rsidRDefault="00D84BF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3CFB8F" w14:textId="77777777" w:rsidR="000E5B0F" w:rsidRDefault="000E5B0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33EDC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D36B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D36B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14:paraId="0934F27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D3BD7" w14:textId="77777777" w:rsidR="000E5B0F" w:rsidRDefault="000E5B0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A43157" w14:textId="77777777" w:rsidR="00D84BF0" w:rsidRDefault="00D84BF0" w:rsidP="0038231F">
      <w:pPr>
        <w:spacing w:after="0" w:line="240" w:lineRule="auto"/>
      </w:pPr>
      <w:r>
        <w:separator/>
      </w:r>
    </w:p>
  </w:footnote>
  <w:footnote w:type="continuationSeparator" w:id="0">
    <w:p w14:paraId="6548C053" w14:textId="77777777" w:rsidR="00D84BF0" w:rsidRDefault="00D84BF0" w:rsidP="0038231F">
      <w:pPr>
        <w:spacing w:after="0" w:line="240" w:lineRule="auto"/>
      </w:pPr>
      <w:r>
        <w:continuationSeparator/>
      </w:r>
    </w:p>
  </w:footnote>
  <w:footnote w:id="1">
    <w:p w14:paraId="35FF636E" w14:textId="77777777"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21963F51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C07BD6D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4F6521" w:rsidRPr="004F652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FFABE82" w14:textId="77777777"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4F6521" w:rsidRPr="004F6521">
        <w:rPr>
          <w:rFonts w:ascii="Arial" w:hAnsi="Arial" w:cs="Arial"/>
          <w:sz w:val="16"/>
          <w:szCs w:val="16"/>
        </w:rPr>
        <w:t>t.j. Dz. U. z 2023r. poz. 120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A1B739" w14:textId="77777777" w:rsidR="000E5B0F" w:rsidRDefault="000E5B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BC017" w14:textId="77777777" w:rsidR="000E5B0F" w:rsidRDefault="000E5B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814A07" w14:textId="77777777" w:rsidR="000E5B0F" w:rsidRDefault="000E5B0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1534288">
    <w:abstractNumId w:val="11"/>
  </w:num>
  <w:num w:numId="2" w16cid:durableId="1092623008">
    <w:abstractNumId w:val="0"/>
  </w:num>
  <w:num w:numId="3" w16cid:durableId="702754633">
    <w:abstractNumId w:val="10"/>
  </w:num>
  <w:num w:numId="4" w16cid:durableId="320083255">
    <w:abstractNumId w:val="13"/>
  </w:num>
  <w:num w:numId="5" w16cid:durableId="1433278672">
    <w:abstractNumId w:val="12"/>
  </w:num>
  <w:num w:numId="6" w16cid:durableId="1555772066">
    <w:abstractNumId w:val="9"/>
  </w:num>
  <w:num w:numId="7" w16cid:durableId="1229070364">
    <w:abstractNumId w:val="1"/>
  </w:num>
  <w:num w:numId="8" w16cid:durableId="2088576526">
    <w:abstractNumId w:val="6"/>
  </w:num>
  <w:num w:numId="9" w16cid:durableId="669023464">
    <w:abstractNumId w:val="4"/>
  </w:num>
  <w:num w:numId="10" w16cid:durableId="318466975">
    <w:abstractNumId w:val="7"/>
  </w:num>
  <w:num w:numId="11" w16cid:durableId="1933317935">
    <w:abstractNumId w:val="5"/>
  </w:num>
  <w:num w:numId="12" w16cid:durableId="1098793547">
    <w:abstractNumId w:val="8"/>
  </w:num>
  <w:num w:numId="13" w16cid:durableId="1895040524">
    <w:abstractNumId w:val="3"/>
  </w:num>
  <w:num w:numId="14" w16cid:durableId="16430026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5B0F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E5B0F"/>
    <w:rsid w:val="00110593"/>
    <w:rsid w:val="0011306C"/>
    <w:rsid w:val="0012157F"/>
    <w:rsid w:val="00160A7A"/>
    <w:rsid w:val="0017030D"/>
    <w:rsid w:val="00185C6E"/>
    <w:rsid w:val="001902D2"/>
    <w:rsid w:val="001C6945"/>
    <w:rsid w:val="001E7F8E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B5B5F"/>
    <w:rsid w:val="002C1C7B"/>
    <w:rsid w:val="002C4137"/>
    <w:rsid w:val="002C4948"/>
    <w:rsid w:val="002E641A"/>
    <w:rsid w:val="003020D6"/>
    <w:rsid w:val="00313417"/>
    <w:rsid w:val="00313911"/>
    <w:rsid w:val="0032014C"/>
    <w:rsid w:val="00333209"/>
    <w:rsid w:val="00337073"/>
    <w:rsid w:val="00343DBD"/>
    <w:rsid w:val="00350CD9"/>
    <w:rsid w:val="00351F8A"/>
    <w:rsid w:val="00364235"/>
    <w:rsid w:val="00366790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C7B25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21B"/>
    <w:rsid w:val="005C39CA"/>
    <w:rsid w:val="005D2672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0DE2"/>
    <w:rsid w:val="007936D6"/>
    <w:rsid w:val="00794B1B"/>
    <w:rsid w:val="007961C8"/>
    <w:rsid w:val="007A2BCB"/>
    <w:rsid w:val="007B01C8"/>
    <w:rsid w:val="007C3B14"/>
    <w:rsid w:val="007D36BE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C041B"/>
    <w:rsid w:val="008C5709"/>
    <w:rsid w:val="008C6DF8"/>
    <w:rsid w:val="008D0487"/>
    <w:rsid w:val="008D1722"/>
    <w:rsid w:val="008D33C8"/>
    <w:rsid w:val="008F3B4E"/>
    <w:rsid w:val="008F5C56"/>
    <w:rsid w:val="008F5F77"/>
    <w:rsid w:val="0091264E"/>
    <w:rsid w:val="009169D4"/>
    <w:rsid w:val="00922A11"/>
    <w:rsid w:val="009301A2"/>
    <w:rsid w:val="0094144D"/>
    <w:rsid w:val="009440B7"/>
    <w:rsid w:val="009462BD"/>
    <w:rsid w:val="00950F2A"/>
    <w:rsid w:val="00952535"/>
    <w:rsid w:val="00956C26"/>
    <w:rsid w:val="00960337"/>
    <w:rsid w:val="009719A6"/>
    <w:rsid w:val="00975019"/>
    <w:rsid w:val="00975C49"/>
    <w:rsid w:val="00992BD8"/>
    <w:rsid w:val="00997D0F"/>
    <w:rsid w:val="009C36A2"/>
    <w:rsid w:val="009C7756"/>
    <w:rsid w:val="009F6D8D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20BB"/>
    <w:rsid w:val="00B34079"/>
    <w:rsid w:val="00B36ABD"/>
    <w:rsid w:val="00B8005E"/>
    <w:rsid w:val="00B90E42"/>
    <w:rsid w:val="00B92515"/>
    <w:rsid w:val="00BB0C3C"/>
    <w:rsid w:val="00BD02B9"/>
    <w:rsid w:val="00BE6F04"/>
    <w:rsid w:val="00C014B5"/>
    <w:rsid w:val="00C06F6D"/>
    <w:rsid w:val="00C113BF"/>
    <w:rsid w:val="00C26A3B"/>
    <w:rsid w:val="00C4103F"/>
    <w:rsid w:val="00C57DEB"/>
    <w:rsid w:val="00C62F57"/>
    <w:rsid w:val="00C737A7"/>
    <w:rsid w:val="00C81012"/>
    <w:rsid w:val="00C909B9"/>
    <w:rsid w:val="00CC4777"/>
    <w:rsid w:val="00CD0851"/>
    <w:rsid w:val="00CD4DD1"/>
    <w:rsid w:val="00CE7B59"/>
    <w:rsid w:val="00D21E06"/>
    <w:rsid w:val="00D23F3D"/>
    <w:rsid w:val="00D2702A"/>
    <w:rsid w:val="00D34D9A"/>
    <w:rsid w:val="00D409DE"/>
    <w:rsid w:val="00D42C9B"/>
    <w:rsid w:val="00D50D2C"/>
    <w:rsid w:val="00D531D5"/>
    <w:rsid w:val="00D7532C"/>
    <w:rsid w:val="00D762C5"/>
    <w:rsid w:val="00D84BF0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37F69"/>
    <w:rsid w:val="00E426EB"/>
    <w:rsid w:val="00E50194"/>
    <w:rsid w:val="00E60C28"/>
    <w:rsid w:val="00E64482"/>
    <w:rsid w:val="00E65685"/>
    <w:rsid w:val="00E6746D"/>
    <w:rsid w:val="00E73190"/>
    <w:rsid w:val="00E73CEB"/>
    <w:rsid w:val="00E964D1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568FA2"/>
  <w15:docId w15:val="{0D66E1E2-7977-48F4-B385-62329805F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BCD38C-6F3D-4E8F-9BCC-169FD614A9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627</Words>
  <Characters>3767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Agnieszka Raniszewska</cp:lastModifiedBy>
  <cp:revision>2</cp:revision>
  <cp:lastPrinted>2026-01-23T11:27:00Z</cp:lastPrinted>
  <dcterms:created xsi:type="dcterms:W3CDTF">2026-01-23T11:27:00Z</dcterms:created>
  <dcterms:modified xsi:type="dcterms:W3CDTF">2026-01-23T11:27:00Z</dcterms:modified>
</cp:coreProperties>
</file>