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2BD6" w14:textId="4D0D214F" w:rsidR="00025386" w:rsidRPr="0049621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496216">
        <w:rPr>
          <w:bCs/>
          <w:i w:val="0"/>
          <w:sz w:val="20"/>
        </w:rPr>
        <w:t xml:space="preserve">Załącznik nr </w:t>
      </w:r>
      <w:r w:rsidR="000C4F04">
        <w:rPr>
          <w:bCs/>
          <w:i w:val="0"/>
          <w:sz w:val="20"/>
        </w:rPr>
        <w:t>4</w:t>
      </w:r>
      <w:r w:rsidR="00496216" w:rsidRPr="00496216">
        <w:rPr>
          <w:bCs/>
          <w:i w:val="0"/>
          <w:sz w:val="20"/>
        </w:rPr>
        <w:t xml:space="preserve"> </w:t>
      </w:r>
      <w:r w:rsidR="007666D6" w:rsidRPr="0049621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96216" w14:paraId="0CA7E2E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2B5934" w14:textId="77777777" w:rsidR="008D442B" w:rsidRPr="0049621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409FD07" w14:textId="77777777" w:rsidR="00053927" w:rsidRPr="0049621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E3CC6EA" w14:textId="77777777" w:rsidR="00053927" w:rsidRPr="0049621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962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9621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FB7FD2D" w14:textId="77777777" w:rsidR="00A137C9" w:rsidRPr="0049621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9621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96216" w14:paraId="556C6274" w14:textId="77777777" w:rsidTr="004F10A0">
        <w:tc>
          <w:tcPr>
            <w:tcW w:w="2269" w:type="dxa"/>
          </w:tcPr>
          <w:p w14:paraId="70787199" w14:textId="77777777" w:rsidR="00A137C9" w:rsidRPr="0049621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7AAFB02" w14:textId="21C19370" w:rsidR="00A137C9" w:rsidRPr="00496216" w:rsidRDefault="00503D2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A137C9"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7010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7010E4" w:rsidRPr="00775DD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 nr .......................</w:t>
            </w:r>
          </w:p>
        </w:tc>
      </w:tr>
      <w:tr w:rsidR="00320FAA" w:rsidRPr="00496216" w14:paraId="2DED124F" w14:textId="77777777" w:rsidTr="00A132F0">
        <w:tc>
          <w:tcPr>
            <w:tcW w:w="2269" w:type="dxa"/>
          </w:tcPr>
          <w:p w14:paraId="3A09D71B" w14:textId="77777777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68DEDEB" w14:textId="49CE5DE9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775D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775D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7AE4348A" w14:textId="77777777" w:rsidR="00A137C9" w:rsidRPr="0049621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C09C27" w14:textId="77777777" w:rsidR="003A486D" w:rsidRPr="0049621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6216">
        <w:rPr>
          <w:rFonts w:ascii="Times New Roman" w:hAnsi="Times New Roman"/>
          <w:sz w:val="20"/>
          <w:szCs w:val="20"/>
        </w:rPr>
        <w:t xml:space="preserve">prowadzonego przez </w:t>
      </w:r>
      <w:r w:rsidR="00320FAA" w:rsidRPr="00496216">
        <w:rPr>
          <w:rFonts w:ascii="Times New Roman" w:hAnsi="Times New Roman"/>
          <w:b/>
          <w:sz w:val="20"/>
          <w:szCs w:val="20"/>
        </w:rPr>
        <w:t>GMINA NIEPOŁOMICE</w:t>
      </w:r>
      <w:r w:rsidRPr="00496216">
        <w:rPr>
          <w:rFonts w:ascii="Times New Roman" w:hAnsi="Times New Roman"/>
          <w:b/>
          <w:sz w:val="20"/>
          <w:szCs w:val="20"/>
        </w:rPr>
        <w:t>,</w:t>
      </w:r>
      <w:r w:rsidRPr="00496216">
        <w:rPr>
          <w:rFonts w:ascii="Times New Roman" w:hAnsi="Times New Roman"/>
          <w:sz w:val="20"/>
          <w:szCs w:val="20"/>
        </w:rPr>
        <w:t xml:space="preserve"> d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B334E1F" w14:textId="77777777" w:rsidR="00A137C9" w:rsidRPr="0049621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9621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496216" w14:paraId="1424821B" w14:textId="77777777" w:rsidTr="00A137C9">
        <w:tc>
          <w:tcPr>
            <w:tcW w:w="617" w:type="dxa"/>
            <w:vAlign w:val="center"/>
          </w:tcPr>
          <w:p w14:paraId="3A48DFD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18BF25A0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781336A6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96216" w14:paraId="43BA96BF" w14:textId="77777777" w:rsidTr="00A137C9">
        <w:tc>
          <w:tcPr>
            <w:tcW w:w="617" w:type="dxa"/>
            <w:vAlign w:val="center"/>
          </w:tcPr>
          <w:p w14:paraId="57A00C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3216959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774B7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96216" w14:paraId="7968C779" w14:textId="77777777" w:rsidTr="00A137C9">
        <w:tc>
          <w:tcPr>
            <w:tcW w:w="617" w:type="dxa"/>
            <w:vAlign w:val="center"/>
          </w:tcPr>
          <w:p w14:paraId="6835EE3B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78014D42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4FDD888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3B966A4" w14:textId="7EBEC819" w:rsidR="00DC652A" w:rsidRPr="0049621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9621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0FAA" w:rsidRPr="00496216">
        <w:rPr>
          <w:rFonts w:ascii="Times New Roman" w:hAnsi="Times New Roman"/>
          <w:sz w:val="20"/>
          <w:szCs w:val="20"/>
        </w:rPr>
        <w:t>(</w:t>
      </w:r>
      <w:proofErr w:type="spellStart"/>
      <w:r w:rsidR="00320FAA" w:rsidRPr="00496216">
        <w:rPr>
          <w:rFonts w:ascii="Times New Roman" w:hAnsi="Times New Roman"/>
          <w:sz w:val="20"/>
          <w:szCs w:val="20"/>
        </w:rPr>
        <w:t>t.j</w:t>
      </w:r>
      <w:proofErr w:type="spellEnd"/>
      <w:r w:rsidR="00320FAA" w:rsidRPr="00496216">
        <w:rPr>
          <w:rFonts w:ascii="Times New Roman" w:hAnsi="Times New Roman"/>
          <w:sz w:val="20"/>
          <w:szCs w:val="20"/>
        </w:rPr>
        <w:t>. Dz. U. z 202</w:t>
      </w:r>
      <w:r w:rsidR="00BE04BF">
        <w:rPr>
          <w:rFonts w:ascii="Times New Roman" w:hAnsi="Times New Roman"/>
          <w:sz w:val="20"/>
          <w:szCs w:val="20"/>
        </w:rPr>
        <w:t>4</w:t>
      </w:r>
      <w:r w:rsidR="00320FAA" w:rsidRPr="00496216">
        <w:rPr>
          <w:rFonts w:ascii="Times New Roman" w:hAnsi="Times New Roman"/>
          <w:sz w:val="20"/>
          <w:szCs w:val="20"/>
        </w:rPr>
        <w:t>r. poz. 1</w:t>
      </w:r>
      <w:r w:rsidR="00BE04BF">
        <w:rPr>
          <w:rFonts w:ascii="Times New Roman" w:hAnsi="Times New Roman"/>
          <w:sz w:val="20"/>
          <w:szCs w:val="20"/>
        </w:rPr>
        <w:t>320)</w:t>
      </w:r>
      <w:r w:rsidRPr="00496216">
        <w:rPr>
          <w:rFonts w:ascii="Times New Roman" w:hAnsi="Times New Roman"/>
          <w:sz w:val="20"/>
          <w:szCs w:val="20"/>
        </w:rPr>
        <w:t>, że w ramach zamówienia</w:t>
      </w:r>
      <w:r w:rsidR="00A137C9" w:rsidRPr="00496216">
        <w:rPr>
          <w:rFonts w:ascii="Times New Roman" w:hAnsi="Times New Roman"/>
          <w:sz w:val="20"/>
          <w:szCs w:val="20"/>
        </w:rPr>
        <w:t>,</w:t>
      </w:r>
      <w:r w:rsidR="00A137C9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9621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496216" w14:paraId="5698BB11" w14:textId="77777777" w:rsidTr="00A137C9">
        <w:tc>
          <w:tcPr>
            <w:tcW w:w="617" w:type="dxa"/>
            <w:vAlign w:val="center"/>
          </w:tcPr>
          <w:p w14:paraId="3AA37AD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CAB8A9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4BF023C3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96216" w14:paraId="1C71EAE0" w14:textId="77777777" w:rsidTr="00A137C9">
        <w:tc>
          <w:tcPr>
            <w:tcW w:w="617" w:type="dxa"/>
            <w:vAlign w:val="center"/>
          </w:tcPr>
          <w:p w14:paraId="3C4D631A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7FDFB3CF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4020476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96216" w14:paraId="75A837A5" w14:textId="77777777" w:rsidTr="00A137C9">
        <w:tc>
          <w:tcPr>
            <w:tcW w:w="617" w:type="dxa"/>
            <w:vAlign w:val="center"/>
          </w:tcPr>
          <w:p w14:paraId="594C5C3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617A260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261102E1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16BA0D6" w14:textId="77777777" w:rsidR="007A2C38" w:rsidRPr="0049621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2906212A" w14:textId="77777777" w:rsidR="007A2C38" w:rsidRPr="0049621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32FF8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E82C660" w14:textId="77777777" w:rsid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0117FC" w14:textId="77777777" w:rsidR="00496216" w:rsidRPr="00D225C1" w:rsidRDefault="00496216" w:rsidP="0049621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14:paraId="3701E07C" w14:textId="77777777" w:rsidR="00496216" w:rsidRP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496216" w:rsidRPr="0049621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48A5" w14:textId="77777777" w:rsidR="00E637B9" w:rsidRDefault="00E637B9" w:rsidP="00025386">
      <w:pPr>
        <w:spacing w:after="0" w:line="240" w:lineRule="auto"/>
      </w:pPr>
      <w:r>
        <w:separator/>
      </w:r>
    </w:p>
  </w:endnote>
  <w:endnote w:type="continuationSeparator" w:id="0">
    <w:p w14:paraId="2B89E8EC" w14:textId="77777777" w:rsidR="00E637B9" w:rsidRDefault="00E637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3EEC" w14:textId="77777777" w:rsidR="00320FAA" w:rsidRDefault="00320F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530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7B2E" w14:textId="77777777" w:rsidR="00320FAA" w:rsidRDefault="00320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B67B" w14:textId="77777777" w:rsidR="00E637B9" w:rsidRDefault="00E637B9" w:rsidP="00025386">
      <w:pPr>
        <w:spacing w:after="0" w:line="240" w:lineRule="auto"/>
      </w:pPr>
      <w:r>
        <w:separator/>
      </w:r>
    </w:p>
  </w:footnote>
  <w:footnote w:type="continuationSeparator" w:id="0">
    <w:p w14:paraId="17538DD1" w14:textId="77777777" w:rsidR="00E637B9" w:rsidRDefault="00E637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9BA1" w14:textId="77777777" w:rsidR="00320FAA" w:rsidRDefault="00320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42000" w14:textId="77777777" w:rsidR="00320FAA" w:rsidRDefault="00320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0374" w14:textId="77777777" w:rsidR="00320FAA" w:rsidRDefault="00320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7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AA"/>
    <w:rsid w:val="00025386"/>
    <w:rsid w:val="00035ADA"/>
    <w:rsid w:val="000423B9"/>
    <w:rsid w:val="00053927"/>
    <w:rsid w:val="00084786"/>
    <w:rsid w:val="000C4F04"/>
    <w:rsid w:val="0016158F"/>
    <w:rsid w:val="001C2314"/>
    <w:rsid w:val="001E1EC4"/>
    <w:rsid w:val="00213980"/>
    <w:rsid w:val="0024648D"/>
    <w:rsid w:val="003020D6"/>
    <w:rsid w:val="00320FAA"/>
    <w:rsid w:val="003A486D"/>
    <w:rsid w:val="004374F2"/>
    <w:rsid w:val="00460705"/>
    <w:rsid w:val="00485239"/>
    <w:rsid w:val="00490EA2"/>
    <w:rsid w:val="00496216"/>
    <w:rsid w:val="004A0686"/>
    <w:rsid w:val="004E27D7"/>
    <w:rsid w:val="004F10A0"/>
    <w:rsid w:val="00503D21"/>
    <w:rsid w:val="0055145C"/>
    <w:rsid w:val="005624D8"/>
    <w:rsid w:val="00620476"/>
    <w:rsid w:val="00657A47"/>
    <w:rsid w:val="007010E4"/>
    <w:rsid w:val="00745A44"/>
    <w:rsid w:val="00751F41"/>
    <w:rsid w:val="007666D6"/>
    <w:rsid w:val="00775DD0"/>
    <w:rsid w:val="007A2C38"/>
    <w:rsid w:val="00824D73"/>
    <w:rsid w:val="00830970"/>
    <w:rsid w:val="00845D6D"/>
    <w:rsid w:val="0087706D"/>
    <w:rsid w:val="008833CF"/>
    <w:rsid w:val="008B797E"/>
    <w:rsid w:val="008D442B"/>
    <w:rsid w:val="008F2498"/>
    <w:rsid w:val="009242C0"/>
    <w:rsid w:val="0093388F"/>
    <w:rsid w:val="009719A6"/>
    <w:rsid w:val="00A137C9"/>
    <w:rsid w:val="00A56A6F"/>
    <w:rsid w:val="00A87380"/>
    <w:rsid w:val="00AF4E90"/>
    <w:rsid w:val="00AF7375"/>
    <w:rsid w:val="00B641BE"/>
    <w:rsid w:val="00B77707"/>
    <w:rsid w:val="00B92515"/>
    <w:rsid w:val="00BE04BF"/>
    <w:rsid w:val="00BE3BCE"/>
    <w:rsid w:val="00C14700"/>
    <w:rsid w:val="00C81F78"/>
    <w:rsid w:val="00CB29AC"/>
    <w:rsid w:val="00CE7B59"/>
    <w:rsid w:val="00D03170"/>
    <w:rsid w:val="00D55FC4"/>
    <w:rsid w:val="00D80012"/>
    <w:rsid w:val="00D9320D"/>
    <w:rsid w:val="00DC4842"/>
    <w:rsid w:val="00DC587A"/>
    <w:rsid w:val="00DC652A"/>
    <w:rsid w:val="00DE3B21"/>
    <w:rsid w:val="00DE73DD"/>
    <w:rsid w:val="00E27ABB"/>
    <w:rsid w:val="00E637B9"/>
    <w:rsid w:val="00E67109"/>
    <w:rsid w:val="00E86D3B"/>
    <w:rsid w:val="00E964D1"/>
    <w:rsid w:val="00EC10EE"/>
    <w:rsid w:val="00EF3368"/>
    <w:rsid w:val="00F334B4"/>
    <w:rsid w:val="00F81DE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0D0F3"/>
  <w15:docId w15:val="{CFCF3777-AFA8-4F8F-95E3-77E6FA24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2026-01-23T11:26:00Z</cp:lastPrinted>
  <dcterms:created xsi:type="dcterms:W3CDTF">2026-01-23T11:26:00Z</dcterms:created>
  <dcterms:modified xsi:type="dcterms:W3CDTF">2026-01-23T11:26:00Z</dcterms:modified>
</cp:coreProperties>
</file>