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DD29A" w14:textId="7F6121E8" w:rsidR="00025386" w:rsidRPr="00F04B1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F04B1C">
        <w:rPr>
          <w:bCs/>
          <w:i w:val="0"/>
          <w:sz w:val="20"/>
        </w:rPr>
        <w:t xml:space="preserve">Załącznik nr </w:t>
      </w:r>
      <w:r w:rsidR="002353D3">
        <w:rPr>
          <w:bCs/>
          <w:i w:val="0"/>
          <w:sz w:val="20"/>
        </w:rPr>
        <w:t>3</w:t>
      </w:r>
      <w:r w:rsidR="007666D6" w:rsidRPr="00F04B1C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F04B1C" w14:paraId="29DEE032" w14:textId="77777777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08C5201C" w14:textId="77777777"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F04B1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D6D9490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FE9093E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145A73" w14:textId="77777777" w:rsidR="00D520D3" w:rsidRPr="00F04B1C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520D3" w:rsidRPr="00F04B1C" w14:paraId="499C8397" w14:textId="77777777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664B9FA6" w14:textId="77777777" w:rsidR="00D520D3" w:rsidRPr="00F04B1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E389A10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C7B5431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59C9BA" w14:textId="77777777" w:rsidR="00D520D3" w:rsidRPr="00F04B1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04B1C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F04B1C" w14:paraId="7DFA84C6" w14:textId="77777777" w:rsidTr="00F04B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4711958" w14:textId="77777777" w:rsidR="00053927" w:rsidRPr="00F04B1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1E5F526" w14:textId="77777777" w:rsidR="00053927" w:rsidRPr="00F04B1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F04B1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F04B1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F04B1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EC49532" w14:textId="441B0FA7" w:rsidR="0071340C" w:rsidRPr="00F04B1C" w:rsidRDefault="0071340C" w:rsidP="00F04B1C">
      <w:pPr>
        <w:widowControl w:val="0"/>
        <w:suppressAutoHyphens/>
        <w:autoSpaceDE w:val="0"/>
        <w:autoSpaceDN w:val="0"/>
        <w:adjustRightInd w:val="0"/>
        <w:spacing w:before="600" w:after="24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F04B1C">
        <w:rPr>
          <w:rFonts w:ascii="Times New Roman" w:hAnsi="Times New Roman"/>
          <w:sz w:val="20"/>
          <w:szCs w:val="20"/>
        </w:rPr>
        <w:t xml:space="preserve"> ustawy </w:t>
      </w:r>
      <w:r w:rsidR="00EF3368" w:rsidRPr="00F04B1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4960DA" w:rsidRPr="00F04B1C">
        <w:rPr>
          <w:rFonts w:ascii="Times New Roman" w:hAnsi="Times New Roman"/>
          <w:sz w:val="20"/>
          <w:szCs w:val="20"/>
        </w:rPr>
        <w:t>(</w:t>
      </w:r>
      <w:proofErr w:type="spellStart"/>
      <w:r w:rsidR="004960DA" w:rsidRPr="00F04B1C">
        <w:rPr>
          <w:rFonts w:ascii="Times New Roman" w:hAnsi="Times New Roman"/>
          <w:sz w:val="20"/>
          <w:szCs w:val="20"/>
        </w:rPr>
        <w:t>t.j</w:t>
      </w:r>
      <w:proofErr w:type="spellEnd"/>
      <w:r w:rsidR="004960DA" w:rsidRPr="00F04B1C">
        <w:rPr>
          <w:rFonts w:ascii="Times New Roman" w:hAnsi="Times New Roman"/>
          <w:sz w:val="20"/>
          <w:szCs w:val="20"/>
        </w:rPr>
        <w:t>. Dz. U. z 202</w:t>
      </w:r>
      <w:r w:rsidR="00460E4A">
        <w:rPr>
          <w:rFonts w:ascii="Times New Roman" w:hAnsi="Times New Roman"/>
          <w:sz w:val="20"/>
          <w:szCs w:val="20"/>
        </w:rPr>
        <w:t>4</w:t>
      </w:r>
      <w:r w:rsidR="004960DA" w:rsidRPr="00F04B1C">
        <w:rPr>
          <w:rFonts w:ascii="Times New Roman" w:hAnsi="Times New Roman"/>
          <w:sz w:val="20"/>
          <w:szCs w:val="20"/>
        </w:rPr>
        <w:t>r. poz. 1</w:t>
      </w:r>
      <w:r w:rsidR="00460E4A">
        <w:rPr>
          <w:rFonts w:ascii="Times New Roman" w:hAnsi="Times New Roman"/>
          <w:sz w:val="20"/>
          <w:szCs w:val="20"/>
        </w:rPr>
        <w:t>320</w:t>
      </w:r>
      <w:r w:rsidR="004960DA" w:rsidRPr="00F04B1C">
        <w:rPr>
          <w:rFonts w:ascii="Times New Roman" w:hAnsi="Times New Roman"/>
          <w:sz w:val="20"/>
          <w:szCs w:val="20"/>
        </w:rPr>
        <w:t>)</w:t>
      </w:r>
      <w:r w:rsidR="00E27ABB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04B1C" w14:paraId="5DE5988D" w14:textId="77777777" w:rsidTr="00467CA2">
        <w:tc>
          <w:tcPr>
            <w:tcW w:w="2269" w:type="dxa"/>
          </w:tcPr>
          <w:p w14:paraId="269C5CFB" w14:textId="77777777"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7A7DD67" w14:textId="4CEED66D" w:rsidR="00D520D3" w:rsidRPr="00F04B1C" w:rsidRDefault="001855F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54E3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Remont cząstkowy nawierzchni asfaltowych na drogach gminnych na terenie Gminy Niepołomice oraz wykonanie poboczy przy asfaltowych drogach gminnych</w:t>
            </w:r>
            <w:r w:rsidR="00D520D3"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E1433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E1433E" w:rsidRPr="00965109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Zadanie częściowe nr .......................</w:t>
            </w:r>
          </w:p>
        </w:tc>
      </w:tr>
      <w:tr w:rsidR="004960DA" w:rsidRPr="00F04B1C" w14:paraId="3F5CF7EC" w14:textId="77777777" w:rsidTr="00A132F0">
        <w:tc>
          <w:tcPr>
            <w:tcW w:w="2269" w:type="dxa"/>
          </w:tcPr>
          <w:p w14:paraId="4C1A34C9" w14:textId="77777777"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67DB83" w14:textId="051CDE61"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96510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4A19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</w:p>
        </w:tc>
      </w:tr>
    </w:tbl>
    <w:p w14:paraId="6C9FEF93" w14:textId="77777777" w:rsidR="00DC652A" w:rsidRPr="00F04B1C" w:rsidRDefault="004960D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EB6C83F" w14:textId="77777777" w:rsidR="00DC652A" w:rsidRPr="00F04B1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52CFDD0" w14:textId="77777777" w:rsidR="0071340C" w:rsidRPr="00F04B1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A12081A" w14:textId="77777777"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0CDAABB" w14:textId="77777777" w:rsidR="0071340C" w:rsidRPr="00F04B1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D1BA73E" w14:textId="77777777"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8EBD129" w14:textId="77777777" w:rsidR="0071340C" w:rsidRPr="00F04B1C" w:rsidRDefault="00D520D3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9C3F15A" w14:textId="77777777" w:rsidR="00DC652A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D0EF344" w14:textId="77777777" w:rsidR="00DC652A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1977548" w14:textId="77777777"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A7B357A" w14:textId="77777777" w:rsidR="0093388F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13BF7FDC" w14:textId="77777777"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498DC09" w14:textId="77777777" w:rsidR="00CB29AC" w:rsidRPr="00F04B1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673E1930" w14:textId="77777777" w:rsidR="00CB29AC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459310F" w14:textId="77777777" w:rsidR="00830970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CBBF87E" w14:textId="77777777" w:rsidR="00E27ABB" w:rsidRPr="00F04B1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5238F721" w14:textId="77777777" w:rsidR="00F04B1C" w:rsidRPr="00972B1A" w:rsidRDefault="00F04B1C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7A338C2F" w14:textId="77777777" w:rsidR="00E27ABB" w:rsidRPr="00F04B1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F04B1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E3280" w14:textId="77777777" w:rsidR="00D833D6" w:rsidRDefault="00D833D6" w:rsidP="00025386">
      <w:pPr>
        <w:spacing w:after="0" w:line="240" w:lineRule="auto"/>
      </w:pPr>
      <w:r>
        <w:separator/>
      </w:r>
    </w:p>
  </w:endnote>
  <w:endnote w:type="continuationSeparator" w:id="0">
    <w:p w14:paraId="1E57C6FA" w14:textId="77777777" w:rsidR="00D833D6" w:rsidRDefault="00D833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6029B" w14:textId="77777777" w:rsidR="004960DA" w:rsidRDefault="00496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B0BE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6F445" w14:textId="77777777" w:rsidR="004960DA" w:rsidRDefault="00496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8520E" w14:textId="77777777" w:rsidR="00D833D6" w:rsidRDefault="00D833D6" w:rsidP="00025386">
      <w:pPr>
        <w:spacing w:after="0" w:line="240" w:lineRule="auto"/>
      </w:pPr>
      <w:r>
        <w:separator/>
      </w:r>
    </w:p>
  </w:footnote>
  <w:footnote w:type="continuationSeparator" w:id="0">
    <w:p w14:paraId="06F8B897" w14:textId="77777777" w:rsidR="00D833D6" w:rsidRDefault="00D833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C084B" w14:textId="77777777" w:rsidR="004960DA" w:rsidRDefault="00496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BAF14" w14:textId="77777777" w:rsidR="004960DA" w:rsidRDefault="004960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A77B6" w14:textId="77777777" w:rsidR="004960DA" w:rsidRDefault="00496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609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0DA"/>
    <w:rsid w:val="00025386"/>
    <w:rsid w:val="000423B9"/>
    <w:rsid w:val="00053927"/>
    <w:rsid w:val="00066C44"/>
    <w:rsid w:val="00071D4C"/>
    <w:rsid w:val="00084786"/>
    <w:rsid w:val="000A5B22"/>
    <w:rsid w:val="0016158F"/>
    <w:rsid w:val="00173EA9"/>
    <w:rsid w:val="001855F5"/>
    <w:rsid w:val="001C2314"/>
    <w:rsid w:val="00213980"/>
    <w:rsid w:val="002353D3"/>
    <w:rsid w:val="002B5B5F"/>
    <w:rsid w:val="003020D6"/>
    <w:rsid w:val="004374F2"/>
    <w:rsid w:val="00451D1F"/>
    <w:rsid w:val="00460705"/>
    <w:rsid w:val="00460E4A"/>
    <w:rsid w:val="00467CA2"/>
    <w:rsid w:val="00485239"/>
    <w:rsid w:val="004960DA"/>
    <w:rsid w:val="004A191C"/>
    <w:rsid w:val="004C505F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1380A"/>
    <w:rsid w:val="0093388F"/>
    <w:rsid w:val="00965109"/>
    <w:rsid w:val="009719A6"/>
    <w:rsid w:val="00A56A6F"/>
    <w:rsid w:val="00A87380"/>
    <w:rsid w:val="00AF4E90"/>
    <w:rsid w:val="00AF7375"/>
    <w:rsid w:val="00B62AD0"/>
    <w:rsid w:val="00B77707"/>
    <w:rsid w:val="00B92515"/>
    <w:rsid w:val="00BE3BCE"/>
    <w:rsid w:val="00CB29AC"/>
    <w:rsid w:val="00CE7B59"/>
    <w:rsid w:val="00D520D3"/>
    <w:rsid w:val="00D55FC4"/>
    <w:rsid w:val="00D80012"/>
    <w:rsid w:val="00D833D6"/>
    <w:rsid w:val="00D9320D"/>
    <w:rsid w:val="00DC4842"/>
    <w:rsid w:val="00DC587A"/>
    <w:rsid w:val="00DC652A"/>
    <w:rsid w:val="00DE3B21"/>
    <w:rsid w:val="00DE73DD"/>
    <w:rsid w:val="00E1433E"/>
    <w:rsid w:val="00E27ABB"/>
    <w:rsid w:val="00E661A5"/>
    <w:rsid w:val="00E67109"/>
    <w:rsid w:val="00E86D3B"/>
    <w:rsid w:val="00E964D1"/>
    <w:rsid w:val="00EA288F"/>
    <w:rsid w:val="00EC10EE"/>
    <w:rsid w:val="00ED2631"/>
    <w:rsid w:val="00EF3368"/>
    <w:rsid w:val="00F04B1C"/>
    <w:rsid w:val="00F334B4"/>
    <w:rsid w:val="00FB7BA7"/>
    <w:rsid w:val="00FC28E3"/>
    <w:rsid w:val="00FE0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B94E7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2026-01-23T11:26:00Z</cp:lastPrinted>
  <dcterms:created xsi:type="dcterms:W3CDTF">2026-01-23T11:26:00Z</dcterms:created>
  <dcterms:modified xsi:type="dcterms:W3CDTF">2026-01-23T11:26:00Z</dcterms:modified>
</cp:coreProperties>
</file>