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867AF" w14:textId="77777777" w:rsidR="00215943" w:rsidRPr="00240E71" w:rsidRDefault="00215943" w:rsidP="0021594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C5E5E6B" w14:textId="77777777" w:rsidR="00215943" w:rsidRDefault="00215943" w:rsidP="002159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591166" w14:textId="77777777" w:rsidR="00215943" w:rsidRPr="0022732C" w:rsidRDefault="00215943" w:rsidP="002159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FD70DD" w14:textId="77777777" w:rsidR="00215943" w:rsidRDefault="00215943" w:rsidP="002159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FDF9D08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098386F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AB9F655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B2BE608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24A1DE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E6276ED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2791B32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B151060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2220A18" w14:textId="77777777" w:rsidR="00215943" w:rsidRPr="0022732C" w:rsidRDefault="00215943" w:rsidP="0021594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EE9FEAD" w14:textId="77777777" w:rsidR="00215943" w:rsidRDefault="00215943" w:rsidP="00215943">
      <w:pPr>
        <w:spacing w:line="360" w:lineRule="auto"/>
      </w:pPr>
      <w:r>
        <w:t>Do: Nazwa i siedziba Zamawiającego:</w:t>
      </w:r>
    </w:p>
    <w:p w14:paraId="21DC2964" w14:textId="77777777" w:rsidR="00215943" w:rsidRPr="00247153" w:rsidRDefault="00215943" w:rsidP="00215943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162C9329" w14:textId="77777777" w:rsidR="00215943" w:rsidRPr="00247153" w:rsidRDefault="00215943" w:rsidP="00215943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716375A" w14:textId="77777777" w:rsidR="00215943" w:rsidRDefault="00215943" w:rsidP="00215943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A565F06" w14:textId="77777777" w:rsidR="00215943" w:rsidRDefault="00215943" w:rsidP="00215943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1E882F2A" w14:textId="77777777" w:rsidR="00215943" w:rsidRDefault="00215943" w:rsidP="00215943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9862AC2" w14:textId="77777777" w:rsidR="00215943" w:rsidRDefault="00215943" w:rsidP="00215943">
      <w:pPr>
        <w:ind w:firstLine="3969"/>
        <w:rPr>
          <w:b/>
        </w:rPr>
      </w:pPr>
    </w:p>
    <w:p w14:paraId="5B233FC6" w14:textId="33052DAD" w:rsidR="00215943" w:rsidRDefault="00215943" w:rsidP="002159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-zp.272-</w:t>
      </w:r>
      <w:r>
        <w:rPr>
          <w:b/>
        </w:rPr>
        <w:t>9</w:t>
      </w:r>
      <w:r w:rsidRPr="00247153">
        <w:rPr>
          <w:b/>
        </w:rPr>
        <w:t>/</w:t>
      </w:r>
      <w:r>
        <w:rPr>
          <w:b/>
        </w:rPr>
        <w:t>2</w:t>
      </w:r>
      <w:r>
        <w:rPr>
          <w:b/>
        </w:rPr>
        <w:t>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72526CF6" w14:textId="77777777" w:rsidR="00215943" w:rsidRDefault="00215943" w:rsidP="00215943">
      <w:pPr>
        <w:tabs>
          <w:tab w:val="right" w:pos="9000"/>
        </w:tabs>
      </w:pPr>
    </w:p>
    <w:p w14:paraId="5F2B17FF" w14:textId="77777777" w:rsidR="00215943" w:rsidRPr="005F7BDF" w:rsidRDefault="00215943" w:rsidP="0021594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3446A94" w14:textId="77777777" w:rsidR="00215943" w:rsidRPr="005F7BDF" w:rsidRDefault="00215943" w:rsidP="0021594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2B97A8B" w14:textId="77777777" w:rsidR="00215943" w:rsidRPr="005F7BDF" w:rsidRDefault="00215943" w:rsidP="0021594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09F0AF9" w14:textId="77777777" w:rsidR="00215943" w:rsidRPr="005F7BDF" w:rsidRDefault="00215943" w:rsidP="0021594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74E28D" w14:textId="77777777" w:rsidR="00215943" w:rsidRPr="005F7BDF" w:rsidRDefault="00215943" w:rsidP="0021594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F240ADF" w14:textId="77777777" w:rsidR="00215943" w:rsidRPr="002969BE" w:rsidRDefault="00215943" w:rsidP="00215943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4C1EA13" w14:textId="77777777" w:rsidR="00215943" w:rsidRPr="002969BE" w:rsidRDefault="00215943" w:rsidP="0021594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6E3DA54E" w14:textId="77777777" w:rsidR="00215943" w:rsidRPr="002969BE" w:rsidRDefault="00215943" w:rsidP="0021594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DFB8956" w14:textId="77777777" w:rsidR="00215943" w:rsidRPr="002969BE" w:rsidRDefault="00215943" w:rsidP="0021594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5D08694" w14:textId="77777777" w:rsidR="00215943" w:rsidRPr="002969BE" w:rsidRDefault="00215943" w:rsidP="00215943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BC7A98A" w14:textId="77777777" w:rsidR="00215943" w:rsidRPr="00FE545C" w:rsidRDefault="00215943" w:rsidP="0021594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5C001CD" w14:textId="77777777" w:rsidR="00215943" w:rsidRPr="00FE545C" w:rsidRDefault="00215943" w:rsidP="0021594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211FA41" w14:textId="77777777" w:rsidR="00215943" w:rsidRDefault="00215943" w:rsidP="00215943">
      <w:pPr>
        <w:jc w:val="both"/>
        <w:rPr>
          <w:sz w:val="18"/>
          <w:szCs w:val="18"/>
        </w:rPr>
      </w:pPr>
    </w:p>
    <w:p w14:paraId="56BA4EDA" w14:textId="77777777" w:rsidR="00215943" w:rsidRDefault="00215943" w:rsidP="0021594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46FE6B9" w14:textId="77777777" w:rsidR="00215943" w:rsidRPr="00730EFE" w:rsidRDefault="00215943" w:rsidP="002159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3F325C5" w14:textId="77777777" w:rsidR="00215943" w:rsidRPr="001D671E" w:rsidRDefault="00215943" w:rsidP="002159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1FCB2E2" w14:textId="77777777" w:rsidR="00215943" w:rsidRDefault="00215943" w:rsidP="00215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676A69" w14:textId="77777777" w:rsidR="00215943" w:rsidRDefault="00215943" w:rsidP="002159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69FD9C" w14:textId="77777777" w:rsidR="00215943" w:rsidRDefault="00215943" w:rsidP="002159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331DBE" w14:textId="77777777" w:rsidR="00215943" w:rsidRPr="001D671E" w:rsidRDefault="00215943" w:rsidP="002159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5943" w:rsidRPr="00FE545C" w14:paraId="7B0FE9A2" w14:textId="77777777" w:rsidTr="000A55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8D439" w14:textId="77777777" w:rsidR="00215943" w:rsidRPr="00FE545C" w:rsidRDefault="00215943" w:rsidP="000A5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24C26" w14:textId="77777777" w:rsidR="00215943" w:rsidRPr="00FE545C" w:rsidRDefault="00215943" w:rsidP="000A5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EF0258B" w14:textId="77777777" w:rsidR="00215943" w:rsidRPr="00FE545C" w:rsidRDefault="00215943" w:rsidP="000A5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D3A3D" w14:textId="77777777" w:rsidR="00215943" w:rsidRPr="00FE545C" w:rsidRDefault="00215943" w:rsidP="000A5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15943" w:rsidRPr="00FE545C" w14:paraId="29BF758E" w14:textId="77777777" w:rsidTr="000A55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2E3E3" w14:textId="77777777" w:rsidR="00215943" w:rsidRPr="00FE545C" w:rsidRDefault="00215943" w:rsidP="000A55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D5501" w14:textId="77777777" w:rsidR="00215943" w:rsidRPr="00FE545C" w:rsidRDefault="00215943" w:rsidP="000A5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2E386" w14:textId="77777777" w:rsidR="00215943" w:rsidRPr="00FE545C" w:rsidRDefault="00215943" w:rsidP="000A5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15943" w:rsidRPr="00FE545C" w14:paraId="2D02BC65" w14:textId="77777777" w:rsidTr="000A55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D9550" w14:textId="77777777" w:rsidR="00215943" w:rsidRPr="00FE545C" w:rsidRDefault="00215943" w:rsidP="000A55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5F7E6" w14:textId="77777777" w:rsidR="00215943" w:rsidRPr="00FE545C" w:rsidRDefault="00215943" w:rsidP="000A5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42A97" w14:textId="77777777" w:rsidR="00215943" w:rsidRPr="00FE545C" w:rsidRDefault="00215943" w:rsidP="000A5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D024ADA" w14:textId="77777777" w:rsidR="00215943" w:rsidRDefault="00215943" w:rsidP="00215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BFE7712" w14:textId="77777777" w:rsidR="00215943" w:rsidRPr="00D638CC" w:rsidRDefault="00215943" w:rsidP="0021594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C2ABA44" w14:textId="77777777" w:rsidR="00215943" w:rsidRPr="002F276A" w:rsidRDefault="00215943" w:rsidP="0021594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E389C8A" w14:textId="77777777" w:rsidR="00215943" w:rsidRPr="002F276A" w:rsidRDefault="00215943" w:rsidP="0021594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CDA522B" w14:textId="77777777" w:rsidR="00215943" w:rsidRPr="002F276A" w:rsidRDefault="00215943" w:rsidP="0021594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E8F1529" w14:textId="77777777" w:rsidR="00215943" w:rsidRPr="002F276A" w:rsidRDefault="00215943" w:rsidP="0021594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22BA20F" w14:textId="77777777" w:rsidR="00215943" w:rsidRPr="002F276A" w:rsidRDefault="00215943" w:rsidP="0021594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EF4DCF6" w14:textId="77777777" w:rsidR="00215943" w:rsidRDefault="00215943" w:rsidP="00215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2CD9619" w14:textId="77777777" w:rsidR="00215943" w:rsidRDefault="00215943" w:rsidP="002159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403F08F" w14:textId="77777777" w:rsidR="00215943" w:rsidRDefault="00215943" w:rsidP="002159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6306FA0" w14:textId="77777777" w:rsidR="00215943" w:rsidRDefault="00215943" w:rsidP="00215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371727" w14:textId="77777777" w:rsidR="00215943" w:rsidRDefault="00215943" w:rsidP="00215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B801EB1" w14:textId="77777777" w:rsidR="00215943" w:rsidRDefault="00215943" w:rsidP="00215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2638E1" w14:textId="77777777" w:rsidR="00215943" w:rsidRDefault="00215943" w:rsidP="00215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E60DBA4" w14:textId="77777777" w:rsidR="00215943" w:rsidRPr="000B45FE" w:rsidRDefault="00215943" w:rsidP="002159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4D6FC7E" w14:textId="77777777" w:rsidR="00215943" w:rsidRDefault="00215943" w:rsidP="00215943">
      <w:pPr>
        <w:jc w:val="both"/>
        <w:rPr>
          <w:sz w:val="22"/>
          <w:szCs w:val="22"/>
        </w:rPr>
      </w:pPr>
    </w:p>
    <w:p w14:paraId="06A1466B" w14:textId="77777777" w:rsidR="00215943" w:rsidRDefault="00215943" w:rsidP="00215943">
      <w:pPr>
        <w:jc w:val="both"/>
        <w:rPr>
          <w:sz w:val="22"/>
          <w:szCs w:val="22"/>
        </w:rPr>
      </w:pPr>
    </w:p>
    <w:p w14:paraId="741725C6" w14:textId="77777777" w:rsidR="00215943" w:rsidRDefault="00215943" w:rsidP="00215943">
      <w:pPr>
        <w:jc w:val="right"/>
        <w:rPr>
          <w:sz w:val="20"/>
          <w:szCs w:val="20"/>
        </w:rPr>
      </w:pPr>
    </w:p>
    <w:p w14:paraId="371111E5" w14:textId="77777777" w:rsidR="00215943" w:rsidRPr="00423B06" w:rsidRDefault="00215943" w:rsidP="0021594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4E84680" w14:textId="77777777" w:rsidR="00215943" w:rsidRPr="00012E38" w:rsidRDefault="00215943" w:rsidP="0021594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DE55AD6" w14:textId="77777777" w:rsidR="00215943" w:rsidRPr="00E2419A" w:rsidRDefault="00215943" w:rsidP="00215943"/>
    <w:p w14:paraId="62DAC8BD" w14:textId="77777777" w:rsidR="00215943" w:rsidRPr="00E034B0" w:rsidRDefault="00215943" w:rsidP="00215943"/>
    <w:p w14:paraId="7E53E461" w14:textId="77777777" w:rsidR="00215943" w:rsidRPr="00426FBD" w:rsidRDefault="00215943" w:rsidP="00215943"/>
    <w:p w14:paraId="79806D88" w14:textId="77777777" w:rsidR="00FE545C" w:rsidRPr="00215943" w:rsidRDefault="00FE545C" w:rsidP="00215943"/>
    <w:sectPr w:rsidR="00FE545C" w:rsidRPr="002159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CCF94" w14:textId="77777777" w:rsidR="007106D6" w:rsidRDefault="007106D6">
      <w:r>
        <w:separator/>
      </w:r>
    </w:p>
  </w:endnote>
  <w:endnote w:type="continuationSeparator" w:id="0">
    <w:p w14:paraId="6EEFDCA1" w14:textId="77777777" w:rsidR="007106D6" w:rsidRDefault="00710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B6C8" w14:textId="77777777" w:rsidR="00081BD4" w:rsidRDefault="00081B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9F3F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AB15" w14:textId="77777777" w:rsidR="00081BD4" w:rsidRDefault="00081B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085D1" w14:textId="77777777" w:rsidR="007106D6" w:rsidRDefault="007106D6">
      <w:r>
        <w:separator/>
      </w:r>
    </w:p>
  </w:footnote>
  <w:footnote w:type="continuationSeparator" w:id="0">
    <w:p w14:paraId="534A2734" w14:textId="77777777" w:rsidR="007106D6" w:rsidRDefault="00710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63892" w14:textId="77777777" w:rsidR="00081BD4" w:rsidRDefault="00081B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E30A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003FB" w14:textId="77777777" w:rsidR="00081BD4" w:rsidRDefault="00081B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81221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21242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3945253">
    <w:abstractNumId w:val="0"/>
  </w:num>
  <w:num w:numId="4" w16cid:durableId="796491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6D6"/>
    <w:rsid w:val="00012286"/>
    <w:rsid w:val="000704FC"/>
    <w:rsid w:val="00071CCC"/>
    <w:rsid w:val="00081BD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594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06D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6966EB3"/>
  <w15:chartTrackingRefBased/>
  <w15:docId w15:val="{60E511B2-D347-4B19-B93B-03392AD3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9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463</Words>
  <Characters>4156</Characters>
  <Application>Microsoft Office Word</Application>
  <DocSecurity>0</DocSecurity>
  <Lines>96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2026-01-16T12:58:00Z</cp:lastPrinted>
  <dcterms:created xsi:type="dcterms:W3CDTF">2026-01-16T12:57:00Z</dcterms:created>
  <dcterms:modified xsi:type="dcterms:W3CDTF">2026-01-16T12:58:00Z</dcterms:modified>
</cp:coreProperties>
</file>