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7A161" w14:textId="77777777" w:rsidR="00EB1089" w:rsidRDefault="00EB1089" w:rsidP="00EB1089">
      <w:pPr>
        <w:jc w:val="right"/>
        <w:rPr>
          <w:b/>
        </w:rPr>
      </w:pPr>
      <w:r>
        <w:rPr>
          <w:noProof/>
        </w:rPr>
        <w:pict w14:anchorId="5B9A8265">
          <v:roundrect id="AutoShape 2" o:spid="_x0000_s1026" style="position:absolute;left:0;text-align:left;margin-left:0;margin-top:-18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>
        <w:rPr>
          <w:b/>
        </w:rPr>
        <w:t>Załącznik nr 4</w:t>
      </w:r>
    </w:p>
    <w:p w14:paraId="03E6F669" w14:textId="77777777" w:rsidR="00EB1089" w:rsidRDefault="00EB1089" w:rsidP="00EB1089">
      <w:pPr>
        <w:jc w:val="right"/>
        <w:rPr>
          <w:rFonts w:eastAsia="MS Mincho"/>
          <w:b/>
        </w:rPr>
      </w:pPr>
    </w:p>
    <w:p w14:paraId="4E87CA66" w14:textId="77777777" w:rsidR="00EB1089" w:rsidRDefault="00EB1089" w:rsidP="00EB1089">
      <w:pPr>
        <w:jc w:val="right"/>
        <w:rPr>
          <w:rFonts w:eastAsia="MS Mincho"/>
          <w:b/>
        </w:rPr>
      </w:pPr>
      <w:r>
        <w:rPr>
          <w:noProof/>
        </w:rPr>
        <w:pict w14:anchorId="51894A29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style="position:absolute;left:0;text-align:left;margin-left:18pt;margin-top:8.4pt;width:126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1AEEEF33" w14:textId="77777777" w:rsidR="00EB1089" w:rsidRDefault="00EB1089" w:rsidP="00EB1089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4A6C83FF" w14:textId="77777777" w:rsidR="00EB1089" w:rsidRDefault="00EB1089" w:rsidP="00EB1089">
      <w:pPr>
        <w:jc w:val="right"/>
        <w:rPr>
          <w:rFonts w:eastAsia="MS Mincho"/>
          <w:b/>
        </w:rPr>
      </w:pPr>
    </w:p>
    <w:p w14:paraId="4010986A" w14:textId="77777777" w:rsidR="00EB1089" w:rsidRDefault="00EB1089" w:rsidP="00EB1089">
      <w:pPr>
        <w:jc w:val="center"/>
        <w:rPr>
          <w:b/>
        </w:rPr>
      </w:pPr>
      <w:r>
        <w:rPr>
          <w:b/>
        </w:rPr>
        <w:t>Kalkulacja Cenowa</w:t>
      </w:r>
    </w:p>
    <w:p w14:paraId="57B3FEFC" w14:textId="77777777" w:rsidR="00EB1089" w:rsidRDefault="00EB1089" w:rsidP="00EB108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2F49F9A4" w14:textId="77777777" w:rsidR="00EB1089" w:rsidRDefault="00EB1089" w:rsidP="00EB108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43FAD83A" w14:textId="0D35F002" w:rsidR="00EB1089" w:rsidRDefault="00EB1089" w:rsidP="00EB1089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KC-DE-zp.272-</w:t>
      </w:r>
      <w:r>
        <w:rPr>
          <w:b/>
          <w:sz w:val="22"/>
        </w:rPr>
        <w:t>9</w:t>
      </w:r>
      <w:r>
        <w:rPr>
          <w:b/>
          <w:sz w:val="22"/>
        </w:rPr>
        <w:t>/2</w:t>
      </w:r>
      <w:r>
        <w:rPr>
          <w:b/>
          <w:sz w:val="22"/>
        </w:rPr>
        <w:t>6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EB1089" w14:paraId="30E01827" w14:textId="77777777" w:rsidTr="00315607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9460623" w14:textId="77777777" w:rsidR="00EB1089" w:rsidRDefault="00EB1089" w:rsidP="003156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E6610C1" w14:textId="77777777" w:rsidR="00EB1089" w:rsidRDefault="00EB1089" w:rsidP="0031560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C9DA41E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6ADCADF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244C9ACA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9DAFFB1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518FE7A4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18B65D37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722CA45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CB670E2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7E159AAA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DDB62AC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04651E28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36428474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EB1089" w14:paraId="30A3F450" w14:textId="77777777" w:rsidTr="00315607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00B6AFC" w14:textId="77777777" w:rsidR="00EB1089" w:rsidRDefault="00EB1089" w:rsidP="003156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113FEB7" w14:textId="77777777" w:rsidR="00EB1089" w:rsidRDefault="00EB1089" w:rsidP="0031560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71FA306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3BDF06E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8BD57DF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2E0CA6D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4C264DC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EB1089" w14:paraId="4572DD3B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067DD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FD4676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  <w:p w14:paraId="7A8515C3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0C9C8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9E5E1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4DBFA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7ED99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2D003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088AB6CB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DE79D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CB614D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  <w:p w14:paraId="3B60BD0F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1CC7B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E50F8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4FC1C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8729F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1D4D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6BE5FF00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3367A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9DD105" w14:textId="77777777" w:rsidR="00EB1089" w:rsidRDefault="00EB1089" w:rsidP="0031560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687978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C377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F8206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BF933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3C4E9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051D33AA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49377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4A2ECC" w14:textId="77777777" w:rsidR="00EB1089" w:rsidRDefault="00EB1089" w:rsidP="00315607">
            <w:pPr>
              <w:rPr>
                <w:sz w:val="20"/>
                <w:szCs w:val="20"/>
              </w:rPr>
            </w:pPr>
          </w:p>
          <w:p w14:paraId="58F2179B" w14:textId="77777777" w:rsidR="00EB1089" w:rsidRDefault="00EB1089" w:rsidP="0031560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808ACB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986C2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3815D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6B22A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DC5E1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48FE3356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3BBF3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5E4626" w14:textId="77777777" w:rsidR="00EB1089" w:rsidRDefault="00EB1089" w:rsidP="00315607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12B5F6B9" w14:textId="77777777" w:rsidR="00EB1089" w:rsidRDefault="00EB1089" w:rsidP="00315607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6E5A8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3EB1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2CBEA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5B204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B0D68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65F192F2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043AF0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55FB14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  <w:p w14:paraId="198E0BB4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63BF45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DB3D4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885EF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70B53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A5668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1BA154DE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F2C78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7A00A4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  <w:p w14:paraId="1B774F99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  <w:p w14:paraId="4B356704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DD466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A45FD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BDB32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4D04C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7EA39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221D6A0E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41790E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CDCE99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BAC7C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4CFEA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906B1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2A777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F611C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4F231427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7A70BA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38103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92A14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20E0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0287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F9DA8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FABD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35283E93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900CD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3069C7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56BEB3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EB6D6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91978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2CF61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AC4AF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47A93218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54E70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CF1200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F278BF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EFCB2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1132E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98F5E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E0A2D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0C0FEA73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F3A314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C4005E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F08A4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B4409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D98C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FA641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9CFA7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73F2CFF8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1FAC5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1E2BDD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57E06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83A0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643A1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D3B4D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8BB36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35FD15F3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2156A1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0529F1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6D906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05FD1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8CE50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F9ED0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C83E7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28ECE907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3FEDBC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9012B3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2A28DC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2C80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E2DA0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92804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19EF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781FEBA9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B4671E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4BEDE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B23BE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E260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7591D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27804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2FA0F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68A9AE16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A0A6E8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2FFD81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D1502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BAAB9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12924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40AD0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FCB5E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50887322" w14:textId="77777777" w:rsidR="00EB1089" w:rsidRDefault="00EB1089" w:rsidP="00EB1089"/>
    <w:p w14:paraId="1DB5C3D5" w14:textId="77777777" w:rsidR="00EB1089" w:rsidRDefault="00EB1089" w:rsidP="00EB1089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EB1089" w14:paraId="47DE0177" w14:textId="77777777" w:rsidTr="00315607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1268C1B" w14:textId="77777777" w:rsidR="00EB1089" w:rsidRDefault="00EB1089" w:rsidP="003156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ED9DDD3" w14:textId="77777777" w:rsidR="00EB1089" w:rsidRDefault="00EB1089" w:rsidP="0031560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71F9E5A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30AAD1A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4B9F8015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10183F7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2307F82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99883D4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B06418A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A0D500E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BC50BEB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1670040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278174D6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2C6C0A90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EB1089" w14:paraId="2DC5C473" w14:textId="77777777" w:rsidTr="00315607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AEB1330" w14:textId="77777777" w:rsidR="00EB1089" w:rsidRDefault="00EB1089" w:rsidP="003156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74BF3EE" w14:textId="77777777" w:rsidR="00EB1089" w:rsidRDefault="00EB1089" w:rsidP="0031560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7D99C9E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25A4B37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D045372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A022DC8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0A324C1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EB1089" w14:paraId="2912D6A5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0E3C6F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311AD6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DF332C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F800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8E9BE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C24BF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A7DA5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7117971C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C13827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94238E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4F44D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CEF29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FD2C8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62929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CFF4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07105A53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0CF459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06D8D1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8A5A3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44A5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12D1C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C435E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14FD5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66244DD4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65E19F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8D3E77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253CA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55044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4F90D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331F9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11DE3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62D65937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CA98FB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5B9C4B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87AB2F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EFDEB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00408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74A5A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C0EF2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1005A8A5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98432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C15D9C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3115A5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82AF6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51F45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D763B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78F1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3A9A9400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23756B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5C5B8C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0BCE3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1EB1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5380D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43D0F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76FD8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385629A8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2C985E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DE3C37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903AA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6A00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5424A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CE4E1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556F8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2B700D3D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88E965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6EBFF4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6BB93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6B845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7D595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9768B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57BED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3B50FE8E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8A459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858CE0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7A3D1A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6CC1C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13AD2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A4C4D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E00CA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72011F6A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257C4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DCD4C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9C74F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FEE5A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7C591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32177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7D19C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629EB3F4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1F2C3B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F09DB0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E4300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D3D94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023CA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9F218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6A45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261D878F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6A7E24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76177F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05D0C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5D37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AE83D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C3D4F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8CEAD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6647AB10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E64214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81DDE4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A71DB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CC7A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75024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A5D87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2E5D2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5B0FB4AB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7A75BA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035683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A8F52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90B51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3FAB1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53116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92290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140E2985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92F378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92F2ED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E27A4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AB99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AF170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D1BE4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0199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784A1980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B8C1C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1B023D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319F93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93D5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2C85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7B17F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4467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6817E504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C14DE4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D6108D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5BA34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53395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8BB0A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C3549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53CBD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0D56EC79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9B9CB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199DCE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7A176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D321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579B9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B74C9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C4744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4734E6D9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BA9F98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89688E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CDD5C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50117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7B40E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38215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24959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2E1052FB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88F510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2E45AC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3AFAD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751AC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4F472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2A5C2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DF657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2A5E40A1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4C25E6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56C3AB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9D4C2B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FC750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E4306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DF382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69CA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2E160D5F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E22D96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BD02D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E0B6A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BCC5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EB48D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136AE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6031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1F0BD0A0" w14:textId="77777777" w:rsidR="00EB1089" w:rsidRDefault="00EB1089" w:rsidP="00EB1089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EB1089" w14:paraId="12CF7D0C" w14:textId="77777777" w:rsidTr="00315607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34F5F2C" w14:textId="77777777" w:rsidR="00EB1089" w:rsidRDefault="00EB1089" w:rsidP="003156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702D4AE" w14:textId="77777777" w:rsidR="00EB1089" w:rsidRDefault="00EB1089" w:rsidP="0031560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2A5EBCF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2541A73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5F8774BC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A9641A9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161E9C8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4525B06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67AC5F4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F08F423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58ABC08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65C4629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2CFC8922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6F25A8F4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EB1089" w14:paraId="68071D45" w14:textId="77777777" w:rsidTr="00315607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CFCF81F" w14:textId="77777777" w:rsidR="00EB1089" w:rsidRDefault="00EB1089" w:rsidP="003156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FC79108" w14:textId="77777777" w:rsidR="00EB1089" w:rsidRDefault="00EB1089" w:rsidP="0031560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613BC98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E36E125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A681EB0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76DFC09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16AC4A8" w14:textId="77777777" w:rsidR="00EB1089" w:rsidRDefault="00EB1089" w:rsidP="0031560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EB1089" w14:paraId="496D917E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AE1C4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40626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CDA03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488D1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1B110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28576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C0C2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4AA81FBE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735F66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F909D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FBB898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65BA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C677C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AF4DC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07C94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4037FAE4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D69E08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7962DB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D2767A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7F72B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20615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04F2F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AAC11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6AD0FABD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A0DA44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E22996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232E3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70EAC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ABF03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ED0D2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DF65C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7DC10235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302443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EC0511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B3837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640F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35143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171ED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C4ADE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0D649D58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7EAA1B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50BB94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8FAA7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4A2FE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F1AC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D0FA7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E4E0A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71F74CA6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F4E5EC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258E57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25FE4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5A82F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204BE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CB58F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DBD5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378C1238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446714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333DF6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CDC17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40A09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1F780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0C97C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E67AC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44EC60E5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A3B4EE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60C5FD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981EE0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5869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D703C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7A190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DD38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2634BABA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4E09D5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C05A6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17FE9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AF83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E1254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1F3EA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711DA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719F74A1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EC45F0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43F642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B154B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CDDDA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7B47D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3CD0B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DEA3A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40AD2771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4A4239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DB3063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C4233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584B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C372D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D6B9F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AE65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313051C0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CEF038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269D7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031A40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2C51F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0EEC1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460AB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5205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703CA766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BCF49D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0F7E9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38D6D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531AB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F20E6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DDEBE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C190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0EF95A0A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EED815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E48A5A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C67AD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22E8A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0440A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F20A6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48B85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3D3479A2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FFFA9E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3E2FBB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9D27B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C7F57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E1176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0A214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6944F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61038977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2B1B03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80FCB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2A015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42E74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6F667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79439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E417F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22183B59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BD7C63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59B9DC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BE2DF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5676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0B15B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0A448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B4F25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261EBE43" w14:textId="77777777" w:rsidTr="0031560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A99762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13A1C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BEFDCB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B2260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28E3F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7EAC4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63FEA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71127BD1" w14:textId="77777777" w:rsidTr="00315607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75EA68" w14:textId="77777777" w:rsidR="00EB1089" w:rsidRDefault="00EB1089" w:rsidP="0031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AE57FF" w14:textId="77777777" w:rsidR="00EB1089" w:rsidRDefault="00EB1089" w:rsidP="0031560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29EAA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DAF1B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3865B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6524F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08747" w14:textId="77777777" w:rsidR="00EB1089" w:rsidRDefault="00EB1089" w:rsidP="003156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B1089" w14:paraId="07D7C40A" w14:textId="77777777" w:rsidTr="00315607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D24F6A3" w14:textId="77777777" w:rsidR="00EB1089" w:rsidRDefault="00EB1089" w:rsidP="00315607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16B2D7" w14:textId="77777777" w:rsidR="00EB1089" w:rsidRDefault="00EB1089" w:rsidP="00315607">
            <w:pPr>
              <w:rPr>
                <w:rFonts w:ascii="Calibri" w:hAnsi="Calibri"/>
              </w:rPr>
            </w:pPr>
          </w:p>
        </w:tc>
      </w:tr>
    </w:tbl>
    <w:p w14:paraId="7B88769E" w14:textId="77777777" w:rsidR="00EB1089" w:rsidRPr="004918F4" w:rsidRDefault="00EB1089" w:rsidP="00EB1089">
      <w:pPr>
        <w:rPr>
          <w:b/>
          <w:bCs/>
          <w:sz w:val="20"/>
          <w:szCs w:val="20"/>
        </w:rPr>
      </w:pPr>
      <w:r w:rsidRPr="004918F4">
        <w:rPr>
          <w:b/>
          <w:bCs/>
          <w:sz w:val="20"/>
          <w:szCs w:val="20"/>
        </w:rPr>
        <w:t>Do oceny ofert konieczna jest wycena wszystkich pozycji wyszczególnionych w załączniku nr 3 (opis przedmiotu zamówienia) z uwzględnieniem ilości zamawianych urządzeń!!!</w:t>
      </w:r>
    </w:p>
    <w:p w14:paraId="3D3B7413" w14:textId="77777777" w:rsidR="00EB1089" w:rsidRPr="004918F4" w:rsidRDefault="00EB1089" w:rsidP="00EB1089">
      <w:pPr>
        <w:jc w:val="both"/>
        <w:rPr>
          <w:sz w:val="20"/>
          <w:szCs w:val="20"/>
        </w:rPr>
      </w:pPr>
      <w:r w:rsidRPr="004918F4">
        <w:rPr>
          <w:sz w:val="20"/>
          <w:szCs w:val="20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20548792" w14:textId="55690CA5" w:rsidR="0014437C" w:rsidRPr="007D6A29" w:rsidRDefault="00EB1089" w:rsidP="00EB1089">
      <w:pPr>
        <w:jc w:val="center"/>
      </w:pPr>
      <w:r w:rsidRPr="004918F4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  <w:r>
        <w:rPr>
          <w:bCs/>
          <w:i/>
          <w:iCs/>
          <w:color w:val="FF0000"/>
          <w:sz w:val="22"/>
          <w:szCs w:val="22"/>
        </w:rPr>
        <w:t xml:space="preserve"> </w:t>
      </w:r>
      <w:r w:rsidRPr="004918F4">
        <w:rPr>
          <w:bCs/>
          <w:i/>
          <w:iCs/>
          <w:color w:val="FF0000"/>
          <w:sz w:val="22"/>
          <w:szCs w:val="22"/>
        </w:rPr>
        <w:t>podpisem elektronicznym lub podpisem zaufanym lub podpisem osobistym</w:t>
      </w:r>
      <w:r w:rsidRPr="00932BBB">
        <w:rPr>
          <w:bCs/>
          <w:i/>
          <w:iCs/>
          <w:color w:val="FF0000"/>
          <w:sz w:val="22"/>
          <w:szCs w:val="22"/>
        </w:rPr>
        <w:t>.</w:t>
      </w:r>
    </w:p>
    <w:sectPr w:rsidR="0014437C" w:rsidRPr="007D6A29">
      <w:footerReference w:type="default" r:id="rId7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6008E" w14:textId="77777777" w:rsidR="00B36362" w:rsidRDefault="00B36362">
      <w:r>
        <w:separator/>
      </w:r>
    </w:p>
  </w:endnote>
  <w:endnote w:type="continuationSeparator" w:id="0">
    <w:p w14:paraId="09D79239" w14:textId="77777777" w:rsidR="00B36362" w:rsidRDefault="00B36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F2D26" w14:textId="77777777" w:rsidR="00EB1089" w:rsidRPr="00CC4E7C" w:rsidRDefault="00EB1089" w:rsidP="00EB1089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092C7B09" w14:textId="77777777" w:rsidR="006A551F" w:rsidRPr="00EB1089" w:rsidRDefault="006A551F" w:rsidP="00EB1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C0AA0" w14:textId="77777777" w:rsidR="00B36362" w:rsidRDefault="00B36362">
      <w:r>
        <w:separator/>
      </w:r>
    </w:p>
  </w:footnote>
  <w:footnote w:type="continuationSeparator" w:id="0">
    <w:p w14:paraId="39D59592" w14:textId="77777777" w:rsidR="00B36362" w:rsidRDefault="00B363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6650849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6362"/>
    <w:rsid w:val="00021E1F"/>
    <w:rsid w:val="000A6B04"/>
    <w:rsid w:val="0011188B"/>
    <w:rsid w:val="00142162"/>
    <w:rsid w:val="0014437C"/>
    <w:rsid w:val="001946D8"/>
    <w:rsid w:val="001F6B73"/>
    <w:rsid w:val="00303635"/>
    <w:rsid w:val="00347293"/>
    <w:rsid w:val="00505EB1"/>
    <w:rsid w:val="00516B1B"/>
    <w:rsid w:val="005955BF"/>
    <w:rsid w:val="006A551F"/>
    <w:rsid w:val="007054E7"/>
    <w:rsid w:val="007220EB"/>
    <w:rsid w:val="007D6A29"/>
    <w:rsid w:val="007F25C7"/>
    <w:rsid w:val="0086523D"/>
    <w:rsid w:val="008909FE"/>
    <w:rsid w:val="008F4EAF"/>
    <w:rsid w:val="008F7315"/>
    <w:rsid w:val="0091125A"/>
    <w:rsid w:val="009508B9"/>
    <w:rsid w:val="00B36362"/>
    <w:rsid w:val="00DD422F"/>
    <w:rsid w:val="00E43493"/>
    <w:rsid w:val="00EB1089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7E08475"/>
  <w15:chartTrackingRefBased/>
  <w15:docId w15:val="{380EA032-AC83-4232-8BEC-6D46AAE4F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108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B10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A551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A551F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A551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551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B1089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320</Words>
  <Characters>1670</Characters>
  <Application>Microsoft Office Word</Application>
  <DocSecurity>0</DocSecurity>
  <Lines>835</Lines>
  <Paragraphs>198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2026-01-16T13:46:00Z</cp:lastPrinted>
  <dcterms:created xsi:type="dcterms:W3CDTF">2026-01-16T13:47:00Z</dcterms:created>
  <dcterms:modified xsi:type="dcterms:W3CDTF">2026-01-16T13:47:00Z</dcterms:modified>
</cp:coreProperties>
</file>