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55FE0DD9" w:rsidR="00930A96" w:rsidRPr="00AD45A9" w:rsidRDefault="00FD2C22" w:rsidP="004004C6">
      <w:pPr>
        <w:spacing w:before="240" w:after="36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A05780">
        <w:rPr>
          <w:rFonts w:ascii="Arial" w:hAnsi="Arial" w:cs="Arial"/>
          <w:sz w:val="24"/>
          <w:szCs w:val="24"/>
        </w:rPr>
        <w:t>2025-</w:t>
      </w:r>
      <w:r w:rsidR="00FC641C" w:rsidRPr="00A05780">
        <w:rPr>
          <w:rFonts w:ascii="Arial" w:hAnsi="Arial" w:cs="Arial"/>
          <w:sz w:val="24"/>
          <w:szCs w:val="24"/>
        </w:rPr>
        <w:t>01-</w:t>
      </w:r>
      <w:r w:rsidR="003E3AB7">
        <w:rPr>
          <w:rFonts w:ascii="Arial" w:hAnsi="Arial" w:cs="Arial"/>
          <w:sz w:val="24"/>
          <w:szCs w:val="24"/>
        </w:rPr>
        <w:t>22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3E3AB7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2542D44A" w:rsidR="00C27825" w:rsidRPr="00AD45A9" w:rsidRDefault="00C27825" w:rsidP="003E3AB7">
      <w:pPr>
        <w:jc w:val="both"/>
        <w:rPr>
          <w:bCs/>
          <w:sz w:val="18"/>
          <w:szCs w:val="18"/>
        </w:rPr>
      </w:pPr>
      <w:r w:rsidRPr="00A05780">
        <w:rPr>
          <w:rFonts w:ascii="Arial" w:hAnsi="Arial" w:cs="Arial"/>
          <w:bCs/>
          <w:sz w:val="18"/>
          <w:szCs w:val="18"/>
        </w:rPr>
        <w:t>DZP-271-6</w:t>
      </w:r>
      <w:r w:rsidR="00444736" w:rsidRPr="00A05780">
        <w:rPr>
          <w:rFonts w:ascii="Arial" w:hAnsi="Arial" w:cs="Arial"/>
          <w:bCs/>
          <w:sz w:val="18"/>
          <w:szCs w:val="18"/>
        </w:rPr>
        <w:t>4</w:t>
      </w:r>
      <w:r w:rsidRPr="00A05780">
        <w:rPr>
          <w:rFonts w:ascii="Arial" w:hAnsi="Arial" w:cs="Arial"/>
          <w:bCs/>
          <w:sz w:val="18"/>
          <w:szCs w:val="18"/>
        </w:rPr>
        <w:t xml:space="preserve">/25 – </w:t>
      </w:r>
      <w:r w:rsidR="004004C6">
        <w:rPr>
          <w:rFonts w:ascii="Arial" w:hAnsi="Arial" w:cs="Arial"/>
          <w:bCs/>
          <w:sz w:val="18"/>
          <w:szCs w:val="18"/>
        </w:rPr>
        <w:t>49</w:t>
      </w:r>
      <w:r w:rsidRPr="00A05780"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4004C6">
      <w:pPr>
        <w:tabs>
          <w:tab w:val="left" w:pos="708"/>
          <w:tab w:val="center" w:pos="4536"/>
          <w:tab w:val="right" w:pos="9072"/>
        </w:tabs>
        <w:spacing w:before="360"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004C6" w:rsidRPr="009432A1" w14:paraId="54BA22EA" w14:textId="77777777" w:rsidTr="004004C6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25DDC8" w14:textId="77777777" w:rsidR="004004C6" w:rsidRPr="00CF7835" w:rsidRDefault="004004C6" w:rsidP="006752BA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A3B186E" w14:textId="77777777" w:rsidR="00930A96" w:rsidRPr="004E4B64" w:rsidRDefault="00930A96" w:rsidP="004004C6">
      <w:pPr>
        <w:spacing w:before="48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91DB463" w:rsidR="00930A96" w:rsidRPr="004E4B64" w:rsidRDefault="00484B9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4B9B">
              <w:rPr>
                <w:rFonts w:ascii="Arial" w:hAnsi="Arial" w:cs="Arial"/>
                <w:bCs/>
                <w:sz w:val="24"/>
                <w:szCs w:val="24"/>
              </w:rPr>
              <w:t>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5C37B4CC" w:rsidR="00FD2C22" w:rsidRPr="004E4B64" w:rsidRDefault="00484B9B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</w:t>
            </w:r>
            <w:r w:rsidR="00FD2C22" w:rsidRPr="00FD2C22">
              <w:rPr>
                <w:rFonts w:ascii="Arial" w:hAnsi="Arial" w:cs="Arial"/>
                <w:bCs/>
                <w:sz w:val="24"/>
                <w:szCs w:val="24"/>
              </w:rPr>
              <w:t>ZP-271-6</w:t>
            </w:r>
            <w:r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="00FD2C22" w:rsidRPr="00FD2C22">
              <w:rPr>
                <w:rFonts w:ascii="Arial" w:hAnsi="Arial" w:cs="Arial"/>
                <w:bCs/>
                <w:sz w:val="24"/>
                <w:szCs w:val="24"/>
              </w:rPr>
              <w:t>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</w:t>
      </w:r>
    </w:p>
    <w:p w14:paraId="786B0207" w14:textId="77777777" w:rsidR="004004C6" w:rsidRPr="00355C9D" w:rsidRDefault="004004C6" w:rsidP="004004C6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Pr="00955496">
        <w:rPr>
          <w:rFonts w:ascii="Arial" w:hAnsi="Arial" w:cs="Arial"/>
          <w:sz w:val="24"/>
          <w:szCs w:val="24"/>
        </w:rPr>
        <w:t>(</w:t>
      </w:r>
      <w:proofErr w:type="spellStart"/>
      <w:r w:rsidRPr="00955496">
        <w:rPr>
          <w:rFonts w:ascii="Arial" w:hAnsi="Arial" w:cs="Arial"/>
          <w:sz w:val="24"/>
          <w:szCs w:val="24"/>
        </w:rPr>
        <w:t>t.j</w:t>
      </w:r>
      <w:proofErr w:type="spellEnd"/>
      <w:r w:rsidRPr="0095549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955496">
        <w:rPr>
          <w:rFonts w:ascii="Arial" w:hAnsi="Arial" w:cs="Arial"/>
          <w:sz w:val="24"/>
          <w:szCs w:val="24"/>
        </w:rPr>
        <w:t>późn</w:t>
      </w:r>
      <w:proofErr w:type="spellEnd"/>
      <w:r w:rsidRPr="00955496">
        <w:rPr>
          <w:rFonts w:ascii="Arial" w:hAnsi="Arial" w:cs="Arial"/>
          <w:sz w:val="24"/>
          <w:szCs w:val="24"/>
        </w:rPr>
        <w:t>. zm.)</w:t>
      </w:r>
      <w:r w:rsidRPr="00355C9D">
        <w:rPr>
          <w:rFonts w:ascii="Arial" w:hAnsi="Arial" w:cs="Arial"/>
          <w:sz w:val="24"/>
          <w:szCs w:val="24"/>
        </w:rPr>
        <w:t xml:space="preserve"> udostępnia informację z otwarcia ofert.</w:t>
      </w:r>
    </w:p>
    <w:p w14:paraId="36117037" w14:textId="58F7EA81" w:rsidR="004004C6" w:rsidRDefault="004004C6" w:rsidP="004004C6">
      <w:pPr>
        <w:spacing w:before="120" w:after="7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Podczas otwarcia ofert, mającego miejsce w dniu </w:t>
      </w:r>
      <w:r w:rsidRPr="004004C6">
        <w:rPr>
          <w:rFonts w:ascii="Arial" w:hAnsi="Arial" w:cs="Arial"/>
          <w:b/>
          <w:bCs/>
          <w:sz w:val="24"/>
          <w:szCs w:val="24"/>
        </w:rPr>
        <w:t>22/01/2026</w:t>
      </w:r>
      <w:r w:rsidRPr="00355C9D">
        <w:rPr>
          <w:rFonts w:ascii="Arial" w:hAnsi="Arial" w:cs="Arial"/>
          <w:sz w:val="24"/>
          <w:szCs w:val="24"/>
        </w:rPr>
        <w:t xml:space="preserve"> o godz. </w:t>
      </w:r>
      <w:r w:rsidRPr="004004C6">
        <w:rPr>
          <w:rFonts w:ascii="Arial" w:hAnsi="Arial" w:cs="Arial"/>
          <w:b/>
          <w:bCs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39EC45FC" w14:textId="77777777" w:rsidR="004004C6" w:rsidRPr="00355C9D" w:rsidRDefault="004004C6" w:rsidP="004004C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4004C6" w:rsidRPr="00355C9D" w14:paraId="0E0E890E" w14:textId="77777777" w:rsidTr="006752BA">
        <w:tc>
          <w:tcPr>
            <w:tcW w:w="1276" w:type="dxa"/>
            <w:shd w:val="clear" w:color="auto" w:fill="F2F2F2"/>
            <w:vAlign w:val="center"/>
          </w:tcPr>
          <w:p w14:paraId="0F45623E" w14:textId="77777777" w:rsidR="004004C6" w:rsidRPr="00CF7835" w:rsidRDefault="004004C6" w:rsidP="006752B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3D68E55" w14:textId="77777777" w:rsidR="004004C6" w:rsidRPr="00CF7835" w:rsidRDefault="004004C6" w:rsidP="006752B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91F3A5C" w14:textId="77777777" w:rsidR="004004C6" w:rsidRPr="00CF7835" w:rsidRDefault="004004C6" w:rsidP="006752B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004C6" w:rsidRPr="00355C9D" w14:paraId="648550A8" w14:textId="77777777" w:rsidTr="006752BA">
        <w:tc>
          <w:tcPr>
            <w:tcW w:w="1276" w:type="dxa"/>
            <w:shd w:val="clear" w:color="auto" w:fill="auto"/>
            <w:vAlign w:val="center"/>
          </w:tcPr>
          <w:p w14:paraId="5EACA950" w14:textId="77777777" w:rsidR="004004C6" w:rsidRPr="00CF7835" w:rsidRDefault="004004C6" w:rsidP="006752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549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0E849FE" w14:textId="77777777" w:rsidR="004004C6" w:rsidRPr="00CF7835" w:rsidRDefault="004004C6" w:rsidP="006752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496">
              <w:rPr>
                <w:rFonts w:ascii="Arial" w:hAnsi="Arial" w:cs="Arial"/>
                <w:sz w:val="24"/>
                <w:szCs w:val="24"/>
              </w:rPr>
              <w:t>Infocomp</w:t>
            </w:r>
            <w:proofErr w:type="spellEnd"/>
            <w:r w:rsidRPr="00955496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A6B4648" w14:textId="77777777" w:rsidR="004004C6" w:rsidRPr="00CF7835" w:rsidRDefault="004004C6" w:rsidP="006752BA">
            <w:pPr>
              <w:rPr>
                <w:rFonts w:ascii="Arial" w:hAnsi="Arial" w:cs="Arial"/>
                <w:sz w:val="24"/>
                <w:szCs w:val="24"/>
              </w:rPr>
            </w:pPr>
            <w:r w:rsidRPr="00955496">
              <w:rPr>
                <w:rFonts w:ascii="Arial" w:hAnsi="Arial" w:cs="Arial"/>
                <w:sz w:val="24"/>
                <w:szCs w:val="24"/>
              </w:rPr>
              <w:t>Szosa Chełmińska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5496">
              <w:rPr>
                <w:rFonts w:ascii="Arial" w:hAnsi="Arial" w:cs="Arial"/>
                <w:sz w:val="24"/>
                <w:szCs w:val="24"/>
              </w:rPr>
              <w:t>191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73E3B0" w14:textId="77777777" w:rsidR="004004C6" w:rsidRPr="00CF7835" w:rsidRDefault="004004C6" w:rsidP="006752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5496">
              <w:rPr>
                <w:rFonts w:ascii="Arial" w:hAnsi="Arial" w:cs="Arial"/>
                <w:sz w:val="24"/>
                <w:szCs w:val="24"/>
              </w:rPr>
              <w:t>87-100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5496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2C53C" w14:textId="77777777" w:rsidR="004004C6" w:rsidRPr="00CF7835" w:rsidRDefault="004004C6" w:rsidP="006752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5496">
              <w:rPr>
                <w:rFonts w:ascii="Arial" w:hAnsi="Arial" w:cs="Arial"/>
                <w:sz w:val="24"/>
                <w:szCs w:val="24"/>
              </w:rPr>
              <w:t>2 469 840.00 zł</w:t>
            </w:r>
          </w:p>
        </w:tc>
      </w:tr>
    </w:tbl>
    <w:p w14:paraId="5A584826" w14:textId="77777777" w:rsidR="004004C6" w:rsidRDefault="004004C6" w:rsidP="003E3AB7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szCs w:val="24"/>
        </w:rPr>
      </w:pPr>
    </w:p>
    <w:p w14:paraId="5DCF1776" w14:textId="77777777" w:rsidR="004004C6" w:rsidRDefault="004004C6" w:rsidP="003E3AB7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szCs w:val="24"/>
        </w:rPr>
      </w:pPr>
    </w:p>
    <w:p w14:paraId="46A98904" w14:textId="2F11ED73" w:rsidR="005C0930" w:rsidRPr="005C67B8" w:rsidRDefault="005C0930" w:rsidP="003E3AB7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szCs w:val="24"/>
        </w:rPr>
      </w:pPr>
      <w:r w:rsidRPr="005C67B8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</w:t>
      </w:r>
      <w:proofErr w:type="spellStart"/>
      <w:r w:rsidRPr="00FC641C">
        <w:rPr>
          <w:rFonts w:ascii="Arial" w:hAnsi="Arial" w:cs="Arial"/>
          <w:i/>
          <w:szCs w:val="24"/>
        </w:rPr>
        <w:t>zdr</w:t>
      </w:r>
      <w:proofErr w:type="spellEnd"/>
      <w:r w:rsidRPr="00FC641C">
        <w:rPr>
          <w:rFonts w:ascii="Arial" w:hAnsi="Arial" w:cs="Arial"/>
          <w:i/>
          <w:szCs w:val="24"/>
        </w:rPr>
        <w:t>. Jacek Żak</w:t>
      </w:r>
    </w:p>
    <w:sectPr w:rsidR="002B4099" w:rsidRPr="0022485D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30E32" w14:textId="77777777" w:rsidR="00652B78" w:rsidRDefault="00652B78">
      <w:r>
        <w:separator/>
      </w:r>
    </w:p>
  </w:endnote>
  <w:endnote w:type="continuationSeparator" w:id="0">
    <w:p w14:paraId="43973D19" w14:textId="77777777" w:rsidR="00652B78" w:rsidRDefault="0065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21912" w14:textId="77777777" w:rsidR="00652B78" w:rsidRDefault="00652B78">
      <w:r>
        <w:separator/>
      </w:r>
    </w:p>
  </w:footnote>
  <w:footnote w:type="continuationSeparator" w:id="0">
    <w:p w14:paraId="1EF0D6EF" w14:textId="77777777" w:rsidR="00652B78" w:rsidRDefault="00652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2225D"/>
    <w:multiLevelType w:val="hybridMultilevel"/>
    <w:tmpl w:val="2DE88D48"/>
    <w:lvl w:ilvl="0" w:tplc="476689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831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0E0CDA"/>
    <w:rsid w:val="00120745"/>
    <w:rsid w:val="00170508"/>
    <w:rsid w:val="001A571A"/>
    <w:rsid w:val="0022485D"/>
    <w:rsid w:val="002477DC"/>
    <w:rsid w:val="002B1C74"/>
    <w:rsid w:val="002B4099"/>
    <w:rsid w:val="00384EFD"/>
    <w:rsid w:val="003E3AB7"/>
    <w:rsid w:val="004004C6"/>
    <w:rsid w:val="00416C24"/>
    <w:rsid w:val="004222DA"/>
    <w:rsid w:val="00444736"/>
    <w:rsid w:val="0044474C"/>
    <w:rsid w:val="00453E59"/>
    <w:rsid w:val="00460DC4"/>
    <w:rsid w:val="00484B9B"/>
    <w:rsid w:val="004874E1"/>
    <w:rsid w:val="005079A4"/>
    <w:rsid w:val="0055546F"/>
    <w:rsid w:val="005B528E"/>
    <w:rsid w:val="005C0930"/>
    <w:rsid w:val="005C67B8"/>
    <w:rsid w:val="00652B78"/>
    <w:rsid w:val="006736C6"/>
    <w:rsid w:val="006D4AE5"/>
    <w:rsid w:val="00844385"/>
    <w:rsid w:val="00854803"/>
    <w:rsid w:val="0087224A"/>
    <w:rsid w:val="00873119"/>
    <w:rsid w:val="008B6913"/>
    <w:rsid w:val="009149C3"/>
    <w:rsid w:val="00930A96"/>
    <w:rsid w:val="00953AA1"/>
    <w:rsid w:val="0095641D"/>
    <w:rsid w:val="00961935"/>
    <w:rsid w:val="009769CA"/>
    <w:rsid w:val="009D169F"/>
    <w:rsid w:val="00A05780"/>
    <w:rsid w:val="00A4668B"/>
    <w:rsid w:val="00A93BE7"/>
    <w:rsid w:val="00B001CB"/>
    <w:rsid w:val="00B26D41"/>
    <w:rsid w:val="00B361A9"/>
    <w:rsid w:val="00B85F54"/>
    <w:rsid w:val="00BF138F"/>
    <w:rsid w:val="00C152AE"/>
    <w:rsid w:val="00C27825"/>
    <w:rsid w:val="00D1574A"/>
    <w:rsid w:val="00D248D2"/>
    <w:rsid w:val="00D46EDF"/>
    <w:rsid w:val="00E02559"/>
    <w:rsid w:val="00E03B3C"/>
    <w:rsid w:val="00E74582"/>
    <w:rsid w:val="00EB3650"/>
    <w:rsid w:val="00EF1037"/>
    <w:rsid w:val="00EF1EA9"/>
    <w:rsid w:val="00F16162"/>
    <w:rsid w:val="00F374F9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444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2025-12-30T09:12:00Z</cp:lastPrinted>
  <dcterms:created xsi:type="dcterms:W3CDTF">2026-01-22T15:01:00Z</dcterms:created>
  <dcterms:modified xsi:type="dcterms:W3CDTF">2026-01-22T15:09:00Z</dcterms:modified>
</cp:coreProperties>
</file>