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F6FD9" w14:textId="77777777" w:rsidR="00FB7F50" w:rsidRPr="002245BE" w:rsidRDefault="002B697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697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B697A">
        <w:rPr>
          <w:sz w:val="22"/>
          <w:szCs w:val="22"/>
        </w:rPr>
        <w:t>2026-01-22</w:t>
      </w:r>
    </w:p>
    <w:p w14:paraId="0E728AD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B45E825" w14:textId="77777777" w:rsidR="002B697A" w:rsidRPr="002B697A" w:rsidRDefault="002B697A" w:rsidP="00FB7F50">
      <w:pPr>
        <w:spacing w:after="40"/>
        <w:rPr>
          <w:b/>
          <w:bCs/>
          <w:sz w:val="22"/>
          <w:szCs w:val="22"/>
        </w:rPr>
      </w:pPr>
      <w:r w:rsidRPr="002B697A">
        <w:rPr>
          <w:b/>
          <w:bCs/>
          <w:sz w:val="22"/>
          <w:szCs w:val="22"/>
        </w:rPr>
        <w:t>Akademia Górniczo - Hutnicza</w:t>
      </w:r>
    </w:p>
    <w:p w14:paraId="23E7C58F" w14:textId="77777777" w:rsidR="002B697A" w:rsidRPr="002B697A" w:rsidRDefault="002B697A" w:rsidP="00FB7F50">
      <w:pPr>
        <w:spacing w:after="40"/>
        <w:rPr>
          <w:b/>
          <w:bCs/>
          <w:sz w:val="22"/>
          <w:szCs w:val="22"/>
        </w:rPr>
      </w:pPr>
      <w:r w:rsidRPr="002B697A">
        <w:rPr>
          <w:b/>
          <w:bCs/>
          <w:sz w:val="22"/>
          <w:szCs w:val="22"/>
        </w:rPr>
        <w:t>im. Stanisława Staszica w Krakowie</w:t>
      </w:r>
    </w:p>
    <w:p w14:paraId="0D92CAEE" w14:textId="77777777" w:rsidR="00FB7F50" w:rsidRPr="002245BE" w:rsidRDefault="002B697A" w:rsidP="00FB7F50">
      <w:pPr>
        <w:spacing w:after="40"/>
        <w:rPr>
          <w:b/>
          <w:bCs/>
          <w:sz w:val="22"/>
          <w:szCs w:val="22"/>
        </w:rPr>
      </w:pPr>
      <w:r w:rsidRPr="002B697A">
        <w:rPr>
          <w:b/>
          <w:bCs/>
          <w:sz w:val="22"/>
          <w:szCs w:val="22"/>
        </w:rPr>
        <w:t>Dział Zamówień Publicznych</w:t>
      </w:r>
    </w:p>
    <w:p w14:paraId="537FC6FB" w14:textId="77777777" w:rsidR="00FB7F50" w:rsidRPr="002245BE" w:rsidRDefault="002B697A" w:rsidP="00FB7F50">
      <w:pPr>
        <w:rPr>
          <w:sz w:val="22"/>
          <w:szCs w:val="22"/>
        </w:rPr>
      </w:pPr>
      <w:r w:rsidRPr="002B697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B697A">
        <w:rPr>
          <w:sz w:val="22"/>
          <w:szCs w:val="22"/>
        </w:rPr>
        <w:t>30</w:t>
      </w:r>
    </w:p>
    <w:p w14:paraId="68015FB3" w14:textId="77777777" w:rsidR="00FB7F50" w:rsidRPr="002245BE" w:rsidRDefault="002B697A" w:rsidP="00FB7F50">
      <w:pPr>
        <w:rPr>
          <w:sz w:val="22"/>
          <w:szCs w:val="22"/>
        </w:rPr>
      </w:pPr>
      <w:r w:rsidRPr="002B697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B697A">
        <w:rPr>
          <w:sz w:val="22"/>
          <w:szCs w:val="22"/>
        </w:rPr>
        <w:t>Kraków</w:t>
      </w:r>
    </w:p>
    <w:p w14:paraId="17C1520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74EE5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B697A" w:rsidRPr="00607F9B" w14:paraId="48913513" w14:textId="77777777" w:rsidTr="00525099">
        <w:trPr>
          <w:trHeight w:val="638"/>
        </w:trPr>
        <w:tc>
          <w:tcPr>
            <w:tcW w:w="959" w:type="dxa"/>
          </w:tcPr>
          <w:p w14:paraId="16E8A653" w14:textId="77777777" w:rsidR="002B697A" w:rsidRPr="00607F9B" w:rsidRDefault="002B697A" w:rsidP="005250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6417778" w14:textId="357B061B" w:rsidR="002B697A" w:rsidRPr="00607F9B" w:rsidRDefault="002B697A" w:rsidP="005250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B697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B697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697A">
              <w:rPr>
                <w:b/>
                <w:bCs/>
                <w:sz w:val="22"/>
                <w:szCs w:val="22"/>
              </w:rPr>
              <w:t>Dostawa analizatora barierowości tworzyw sztucznych dla gazów O2, CO2, H2O wraz z adapterem do opakowań 3D (urządzenia używane) dla WIMIC - KC-DE-zp.272-768/25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5ADE4C2" w14:textId="4BA616F2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697A" w14:paraId="44FA1A55" w14:textId="77777777" w:rsidTr="005250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B2DAB8F" w14:textId="77777777" w:rsidR="002B697A" w:rsidRPr="00D26ED6" w:rsidRDefault="002B697A" w:rsidP="005250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B697A">
              <w:rPr>
                <w:b/>
                <w:sz w:val="22"/>
                <w:szCs w:val="22"/>
              </w:rPr>
              <w:t>MR-LAB Marta Rucińska</w:t>
            </w:r>
          </w:p>
          <w:p w14:paraId="221B78EC" w14:textId="77777777" w:rsidR="002B697A" w:rsidRPr="009F0E5C" w:rsidRDefault="002B697A" w:rsidP="00525099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B697A">
              <w:rPr>
                <w:bCs/>
                <w:sz w:val="22"/>
                <w:szCs w:val="22"/>
              </w:rPr>
              <w:t>Zawilcowa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697A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B697A">
              <w:rPr>
                <w:bCs/>
                <w:sz w:val="22"/>
                <w:szCs w:val="22"/>
              </w:rPr>
              <w:t>/-</w:t>
            </w:r>
          </w:p>
          <w:p w14:paraId="12FAC5D6" w14:textId="77777777" w:rsidR="002B697A" w:rsidRPr="009F0E5C" w:rsidRDefault="002B697A" w:rsidP="00525099">
            <w:pPr>
              <w:jc w:val="both"/>
              <w:rPr>
                <w:bCs/>
                <w:sz w:val="22"/>
                <w:szCs w:val="22"/>
              </w:rPr>
            </w:pPr>
            <w:r w:rsidRPr="002B697A">
              <w:rPr>
                <w:bCs/>
                <w:sz w:val="22"/>
                <w:szCs w:val="22"/>
              </w:rPr>
              <w:t>60-175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697A">
              <w:rPr>
                <w:bCs/>
                <w:sz w:val="22"/>
                <w:szCs w:val="22"/>
              </w:rPr>
              <w:t>Poznań</w:t>
            </w:r>
          </w:p>
          <w:p w14:paraId="39845CE3" w14:textId="77777777" w:rsidR="002B697A" w:rsidRPr="00D26ED6" w:rsidRDefault="002B697A" w:rsidP="005250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EC4882" w14:textId="77777777" w:rsidR="002B697A" w:rsidRDefault="002B697A" w:rsidP="0052509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B697A">
              <w:rPr>
                <w:sz w:val="22"/>
                <w:szCs w:val="22"/>
              </w:rPr>
              <w:t>Dostawa analizatora barierowości tworzyw sztucznych dla gazów O2, CO2, H2O wraz z adapterem do opakowań 3D (urządzenia używane) dla WIMIC - KC-DE-zp.272-768/25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4A6671C" w14:textId="77777777" w:rsidR="002B697A" w:rsidRPr="00D26ED6" w:rsidRDefault="002B697A" w:rsidP="0052509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B697A">
              <w:rPr>
                <w:b/>
                <w:sz w:val="22"/>
                <w:szCs w:val="22"/>
              </w:rPr>
              <w:t>120 000.00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ECE8CBE" w14:textId="77777777" w:rsidR="002B697A" w:rsidRDefault="002B697A" w:rsidP="0052509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D1096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21869" w:rsidRPr="008567C7" w14:paraId="4177B872" w14:textId="77777777" w:rsidTr="00A21869">
        <w:trPr>
          <w:trHeight w:val="510"/>
        </w:trPr>
        <w:tc>
          <w:tcPr>
            <w:tcW w:w="595" w:type="pct"/>
            <w:vAlign w:val="center"/>
          </w:tcPr>
          <w:p w14:paraId="73622B59" w14:textId="77777777" w:rsidR="00A21869" w:rsidRPr="008567C7" w:rsidRDefault="00A218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825F65C" w14:textId="77777777" w:rsidR="00A21869" w:rsidRPr="008567C7" w:rsidRDefault="00A218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368F92C" w14:textId="77777777" w:rsidR="00A21869" w:rsidRPr="008567C7" w:rsidRDefault="00A2186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97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D2BC6FA" w14:textId="77777777" w:rsidR="00A21869" w:rsidRPr="008567C7" w:rsidRDefault="00A2186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97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474D762" w14:textId="77777777" w:rsidR="00A21869" w:rsidRPr="008567C7" w:rsidRDefault="00A218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21869" w:rsidRPr="008567C7" w14:paraId="668B4B7F" w14:textId="77777777" w:rsidTr="00A21869">
        <w:tc>
          <w:tcPr>
            <w:tcW w:w="595" w:type="pct"/>
            <w:vAlign w:val="center"/>
          </w:tcPr>
          <w:p w14:paraId="28EBD258" w14:textId="77777777" w:rsidR="00A21869" w:rsidRPr="008567C7" w:rsidRDefault="00A21869" w:rsidP="00525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9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9F14724" w14:textId="77777777" w:rsidR="00A21869" w:rsidRPr="002B6761" w:rsidRDefault="00A21869" w:rsidP="0052509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B697A">
              <w:rPr>
                <w:rFonts w:ascii="Times New Roman" w:hAnsi="Times New Roman" w:cs="Times New Roman"/>
                <w:b/>
                <w:sz w:val="18"/>
                <w:szCs w:val="18"/>
              </w:rPr>
              <w:t>MR-LAB Marta Rucińska</w:t>
            </w:r>
          </w:p>
          <w:p w14:paraId="384333BA" w14:textId="77777777" w:rsidR="00A21869" w:rsidRPr="008567C7" w:rsidRDefault="00A21869" w:rsidP="005250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B697A">
              <w:rPr>
                <w:rFonts w:ascii="Times New Roman" w:hAnsi="Times New Roman" w:cs="Times New Roman"/>
                <w:bCs/>
                <w:sz w:val="18"/>
                <w:szCs w:val="18"/>
              </w:rPr>
              <w:t>Zawilcowa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697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697A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052445F5" w14:textId="77777777" w:rsidR="00A21869" w:rsidRPr="001B7815" w:rsidRDefault="00A21869" w:rsidP="0052509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697A">
              <w:rPr>
                <w:rFonts w:ascii="Times New Roman" w:hAnsi="Times New Roman" w:cs="Times New Roman"/>
                <w:bCs/>
                <w:sz w:val="18"/>
                <w:szCs w:val="18"/>
              </w:rPr>
              <w:t>60-175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B697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952" w:type="pct"/>
            <w:vAlign w:val="center"/>
          </w:tcPr>
          <w:p w14:paraId="5B9C843F" w14:textId="77777777" w:rsidR="00A21869" w:rsidRPr="008567C7" w:rsidRDefault="00A21869" w:rsidP="00525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97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E8A403A" w14:textId="77777777" w:rsidR="00A21869" w:rsidRPr="008567C7" w:rsidRDefault="00A21869" w:rsidP="00525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97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15" w:type="pct"/>
            <w:vAlign w:val="center"/>
          </w:tcPr>
          <w:p w14:paraId="2DD1D955" w14:textId="77777777" w:rsidR="00A21869" w:rsidRPr="008567C7" w:rsidRDefault="00A21869" w:rsidP="005250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697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08DC3B2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3D51B5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1875F0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3634D" w14:textId="77777777" w:rsidR="00D51FEC" w:rsidRDefault="00D51FEC">
      <w:r>
        <w:separator/>
      </w:r>
    </w:p>
  </w:endnote>
  <w:endnote w:type="continuationSeparator" w:id="0">
    <w:p w14:paraId="0110637D" w14:textId="77777777" w:rsidR="00D51FEC" w:rsidRDefault="00D51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C8F5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2914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9CF4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67BD9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7868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332C9" w14:textId="77777777" w:rsidR="00D51FEC" w:rsidRDefault="00D51FEC">
      <w:r>
        <w:separator/>
      </w:r>
    </w:p>
  </w:footnote>
  <w:footnote w:type="continuationSeparator" w:id="0">
    <w:p w14:paraId="612D3D84" w14:textId="77777777" w:rsidR="00D51FEC" w:rsidRDefault="00D51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49A4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C0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3E3D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62C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B697A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62C0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1869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1FEC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7C0FE7"/>
  <w15:chartTrackingRefBased/>
  <w15:docId w15:val="{186CBBF0-54D1-4686-B257-9010FA8D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2026-01-22T13:08:00Z</cp:lastPrinted>
  <dcterms:created xsi:type="dcterms:W3CDTF">2026-01-22T13:08:00Z</dcterms:created>
  <dcterms:modified xsi:type="dcterms:W3CDTF">2026-01-22T13:08:00Z</dcterms:modified>
</cp:coreProperties>
</file>